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7AF" w:rsidRDefault="004517AF" w:rsidP="005A028A">
      <w:pPr>
        <w:pStyle w:val="Default"/>
      </w:pPr>
    </w:p>
    <w:p w:rsidR="004517AF" w:rsidRDefault="004517AF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:rsidR="004517AF" w:rsidRDefault="004517AF" w:rsidP="00594EC4">
      <w:pPr>
        <w:pStyle w:val="Default"/>
        <w:jc w:val="center"/>
        <w:rPr>
          <w:sz w:val="28"/>
          <w:szCs w:val="28"/>
        </w:rPr>
      </w:pPr>
    </w:p>
    <w:p w:rsidR="004517AF" w:rsidRDefault="004517AF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:rsidR="004517AF" w:rsidRDefault="004517AF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>не менее 5 рабочих дней со дня размещения проекта правового акта – по 22.10.2020 г. включительно.</w:t>
      </w:r>
    </w:p>
    <w:p w:rsidR="004517AF" w:rsidRDefault="004517AF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каб. 313) или в электронной форме на электронный адрес </w:t>
      </w:r>
      <w:r>
        <w:rPr>
          <w:sz w:val="28"/>
          <w:szCs w:val="28"/>
          <w:lang w:val="en-US"/>
        </w:rPr>
        <w:t>mo</w:t>
      </w:r>
      <w:r w:rsidRPr="00594EC4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zakupki</w:t>
      </w:r>
      <w:r>
        <w:rPr>
          <w:sz w:val="28"/>
          <w:szCs w:val="28"/>
        </w:rPr>
        <w:t>@orsk-adm.ru (с пометкой: «ОБЩЕСТВЕННОЕ ОБСУЖДЕНИЕ»).</w:t>
      </w:r>
    </w:p>
    <w:p w:rsidR="004517AF" w:rsidRDefault="004517AF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:rsidR="004517AF" w:rsidRDefault="004517AF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общественных объединений, юридических и физических лиц, поступившие в электронной или письменной форме, рассматриваются в 30 дневный срок в соответствии с законодательством Российской Федерации о порядке рассмотрения обращений граждан.</w:t>
      </w:r>
    </w:p>
    <w:p w:rsidR="004517AF" w:rsidRPr="00594EC4" w:rsidRDefault="004517AF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</w:t>
      </w:r>
      <w:bookmarkStart w:id="0" w:name="_GoBack"/>
      <w:bookmarkEnd w:id="0"/>
      <w:r w:rsidRPr="00594EC4">
        <w:rPr>
          <w:rFonts w:ascii="Times New Roman" w:hAnsi="Times New Roman"/>
          <w:sz w:val="28"/>
          <w:szCs w:val="28"/>
        </w:rPr>
        <w:t>жений, ответы на них будут размещены на официальном сайте МКУ «Консультационно-методические центр г. Орска» (</w:t>
      </w:r>
      <w:hyperlink r:id="rId5" w:history="1">
        <w:r w:rsidRPr="00594EC4">
          <w:rPr>
            <w:rStyle w:val="Hyperlink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:rsidR="004517AF" w:rsidRDefault="004517AF" w:rsidP="00BC7F57">
      <w:pPr>
        <w:jc w:val="both"/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p w:rsidR="004517AF" w:rsidRDefault="004517AF" w:rsidP="005A028A">
      <w:pPr>
        <w:rPr>
          <w:sz w:val="28"/>
          <w:szCs w:val="28"/>
        </w:rPr>
      </w:pPr>
    </w:p>
    <w:tbl>
      <w:tblPr>
        <w:tblpPr w:leftFromText="180" w:rightFromText="180" w:vertAnchor="page" w:horzAnchor="margin" w:tblpX="96" w:tblpY="721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8"/>
        <w:gridCol w:w="858"/>
        <w:gridCol w:w="4042"/>
      </w:tblGrid>
      <w:tr w:rsidR="004517AF" w:rsidRPr="001C11B2" w:rsidTr="00D60FF3">
        <w:trPr>
          <w:trHeight w:hRule="exact" w:val="1418"/>
        </w:trPr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ind w:left="120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11B2">
              <w:rPr>
                <w:rFonts w:ascii="Times New Roman" w:hAnsi="Times New Roman"/>
                <w:sz w:val="24"/>
                <w:szCs w:val="24"/>
              </w:rPr>
              <w:object w:dxaOrig="1066" w:dyaOrig="1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9pt" o:ole="" fillcolor="window">
                  <v:imagedata r:id="rId6" o:title=""/>
                </v:shape>
                <o:OLEObject Type="Embed" ProgID="Word.Picture.8" ShapeID="_x0000_i1025" DrawAspect="Content" ObjectID="_1668330760" r:id="rId7"/>
              </w:object>
            </w:r>
          </w:p>
        </w:tc>
      </w:tr>
      <w:tr w:rsidR="004517AF" w:rsidRPr="001C11B2" w:rsidTr="001C11B2">
        <w:trPr>
          <w:trHeight w:hRule="exact" w:val="1277"/>
        </w:trPr>
        <w:tc>
          <w:tcPr>
            <w:tcW w:w="9348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4517AF" w:rsidRPr="001C11B2" w:rsidRDefault="004517AF" w:rsidP="001C11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C11B2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:rsidR="004517AF" w:rsidRPr="001C11B2" w:rsidRDefault="004517AF" w:rsidP="001C11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11B2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:rsidR="004517AF" w:rsidRPr="001C11B2" w:rsidRDefault="004517AF" w:rsidP="001C11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11B2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4517AF" w:rsidRPr="001C11B2" w:rsidTr="00D60FF3">
        <w:trPr>
          <w:trHeight w:hRule="exact" w:val="567"/>
        </w:trPr>
        <w:tc>
          <w:tcPr>
            <w:tcW w:w="9348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pStyle w:val="Header"/>
              <w:tabs>
                <w:tab w:val="clear" w:pos="4677"/>
                <w:tab w:val="clear" w:pos="9355"/>
              </w:tabs>
              <w:spacing w:before="120"/>
            </w:pPr>
            <w:r w:rsidRPr="001C11B2">
              <w:t xml:space="preserve"> ________________                                     </w:t>
            </w:r>
            <w:r w:rsidRPr="001C11B2">
              <w:rPr>
                <w:sz w:val="28"/>
                <w:szCs w:val="28"/>
              </w:rPr>
              <w:t xml:space="preserve"> г. Орск                                     </w:t>
            </w:r>
            <w:r w:rsidRPr="001C11B2">
              <w:t xml:space="preserve">№ ______________                                                         </w:t>
            </w:r>
          </w:p>
        </w:tc>
      </w:tr>
      <w:tr w:rsidR="004517AF" w:rsidRPr="001C11B2" w:rsidTr="00D60FF3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_x0000_s1026" style="position:absolute;flip:x;z-index:251659264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>
                <v:line id="_x0000_s1027" style="position:absolute;z-index:251658240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>
                <v:line id="_x0000_s1028" style="position:absolute;z-index:251657216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>
                <v:line id="_x0000_s1029" style="position:absolute;flip:y;z-index:251656192;mso-position-horizontal-relative:text;mso-position-vertical-relative:text" from="-6.95pt,21.6pt" to="-6.95pt,34.3pt" o:allowincell="f"/>
              </w:pict>
            </w:r>
          </w:p>
        </w:tc>
        <w:tc>
          <w:tcPr>
            <w:tcW w:w="4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7AF" w:rsidRPr="001C11B2" w:rsidTr="00D60FF3">
        <w:trPr>
          <w:cantSplit/>
          <w:trHeight w:val="579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C11B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1C11B2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C11B2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1C11B2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pStyle w:val="Header"/>
              <w:tabs>
                <w:tab w:val="clear" w:pos="4677"/>
                <w:tab w:val="clear" w:pos="9355"/>
              </w:tabs>
              <w:rPr>
                <w:sz w:val="28"/>
                <w:szCs w:val="28"/>
              </w:rPr>
            </w:pPr>
          </w:p>
        </w:tc>
        <w:tc>
          <w:tcPr>
            <w:tcW w:w="404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517AF" w:rsidRPr="001C11B2" w:rsidRDefault="004517AF" w:rsidP="00D60F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517AF" w:rsidRPr="001C11B2" w:rsidRDefault="004517AF" w:rsidP="001C11B2">
      <w:pPr>
        <w:tabs>
          <w:tab w:val="left" w:pos="2250"/>
        </w:tabs>
        <w:rPr>
          <w:rFonts w:ascii="Times New Roman" w:hAnsi="Times New Roman"/>
          <w:sz w:val="28"/>
          <w:szCs w:val="28"/>
        </w:rPr>
      </w:pPr>
    </w:p>
    <w:p w:rsidR="004517AF" w:rsidRPr="001C11B2" w:rsidRDefault="004517AF" w:rsidP="001C11B2">
      <w:pPr>
        <w:pStyle w:val="Default"/>
        <w:jc w:val="both"/>
        <w:rPr>
          <w:sz w:val="28"/>
          <w:szCs w:val="28"/>
        </w:rPr>
      </w:pPr>
      <w:r w:rsidRPr="001C11B2">
        <w:rPr>
          <w:sz w:val="28"/>
          <w:szCs w:val="28"/>
        </w:rPr>
        <w:t xml:space="preserve">            В соответствии с частью 5 статьи 19 Федерального закона                              от 05.04.2013 г.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г. Орска, содержанию указанных актов и обеспечению их исполнения», руководствуясь </w:t>
      </w:r>
      <w:r w:rsidRPr="001C11B2">
        <w:rPr>
          <w:bCs/>
          <w:sz w:val="28"/>
          <w:szCs w:val="28"/>
          <w:bdr w:val="none" w:sz="0" w:space="0" w:color="auto" w:frame="1"/>
        </w:rPr>
        <w:t>статьей 25 Устава города Орска:</w:t>
      </w:r>
    </w:p>
    <w:p w:rsidR="004517AF" w:rsidRPr="001C11B2" w:rsidRDefault="004517AF" w:rsidP="001C11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1B2">
        <w:rPr>
          <w:rFonts w:ascii="Times New Roman" w:hAnsi="Times New Roman"/>
          <w:sz w:val="28"/>
          <w:szCs w:val="28"/>
        </w:rPr>
        <w:t xml:space="preserve">            1. Внести изменения в распоряжение администрации  города  Орска     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1C11B2">
          <w:rPr>
            <w:rFonts w:ascii="Times New Roman" w:hAnsi="Times New Roman"/>
            <w:sz w:val="28"/>
            <w:szCs w:val="28"/>
          </w:rPr>
          <w:t>2016 г</w:t>
        </w:r>
      </w:smartTag>
      <w:r w:rsidRPr="001C11B2">
        <w:rPr>
          <w:rFonts w:ascii="Times New Roman" w:hAnsi="Times New Roman"/>
          <w:sz w:val="28"/>
          <w:szCs w:val="28"/>
        </w:rPr>
        <w:t>. № 365-р «</w:t>
      </w:r>
      <w:r w:rsidRPr="001C11B2">
        <w:rPr>
          <w:rFonts w:ascii="Times New Roman" w:hAnsi="Times New Roman"/>
          <w:noProof/>
          <w:sz w:val="28"/>
          <w:szCs w:val="28"/>
        </w:rPr>
        <w:t xml:space="preserve">Об утверждении </w:t>
      </w:r>
      <w:r w:rsidRPr="001C11B2">
        <w:rPr>
          <w:rFonts w:ascii="Times New Roman" w:hAnsi="Times New Roman"/>
          <w:sz w:val="28"/>
          <w:szCs w:val="28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1C11B2">
        <w:rPr>
          <w:rFonts w:ascii="Times New Roman" w:hAnsi="Times New Roman"/>
          <w:noProof/>
          <w:sz w:val="28"/>
          <w:szCs w:val="28"/>
        </w:rPr>
        <w:t>«Администрации города Орска» и подведомственных ей казенных учреждений,</w:t>
      </w:r>
      <w:r w:rsidRPr="001C11B2">
        <w:rPr>
          <w:rFonts w:ascii="Times New Roman" w:hAnsi="Times New Roman"/>
          <w:b/>
          <w:sz w:val="28"/>
          <w:szCs w:val="28"/>
        </w:rPr>
        <w:t xml:space="preserve"> </w:t>
      </w:r>
      <w:r w:rsidRPr="001C11B2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1C11B2">
        <w:rPr>
          <w:rFonts w:ascii="Times New Roman" w:hAnsi="Times New Roman"/>
          <w:noProof/>
          <w:sz w:val="28"/>
          <w:szCs w:val="28"/>
        </w:rPr>
        <w:t>»</w:t>
      </w:r>
      <w:r w:rsidRPr="001C11B2">
        <w:rPr>
          <w:rFonts w:ascii="Times New Roman" w:hAnsi="Times New Roman"/>
          <w:sz w:val="28"/>
          <w:szCs w:val="28"/>
        </w:rPr>
        <w:t xml:space="preserve"> </w:t>
      </w:r>
      <w:r w:rsidRPr="001C11B2">
        <w:rPr>
          <w:rFonts w:ascii="Times New Roman" w:hAnsi="Times New Roman"/>
          <w:noProof/>
          <w:sz w:val="28"/>
          <w:szCs w:val="28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1C11B2">
        <w:rPr>
          <w:rFonts w:ascii="Times New Roman" w:hAnsi="Times New Roman"/>
          <w:b/>
          <w:sz w:val="28"/>
          <w:szCs w:val="28"/>
        </w:rPr>
        <w:t xml:space="preserve"> </w:t>
      </w:r>
      <w:r w:rsidRPr="001C11B2">
        <w:rPr>
          <w:rFonts w:ascii="Times New Roman" w:hAnsi="Times New Roman"/>
          <w:bCs/>
          <w:sz w:val="28"/>
          <w:szCs w:val="28"/>
        </w:rPr>
        <w:t>бюджетных учреждений</w:t>
      </w:r>
      <w:r w:rsidRPr="001C11B2">
        <w:rPr>
          <w:rFonts w:ascii="Times New Roman" w:hAnsi="Times New Roman"/>
          <w:bCs/>
          <w:noProof/>
          <w:sz w:val="28"/>
          <w:szCs w:val="28"/>
        </w:rPr>
        <w:t>»</w:t>
      </w:r>
      <w:r w:rsidRPr="001C11B2">
        <w:rPr>
          <w:rFonts w:ascii="Times New Roman" w:hAnsi="Times New Roman"/>
          <w:sz w:val="28"/>
          <w:szCs w:val="28"/>
        </w:rPr>
        <w:t xml:space="preserve"> с учетом ранее внесенных изменений и дополнений:</w:t>
      </w:r>
    </w:p>
    <w:p w:rsidR="004517AF" w:rsidRPr="001C11B2" w:rsidRDefault="004517AF" w:rsidP="001C11B2">
      <w:pPr>
        <w:pStyle w:val="a"/>
        <w:spacing w:after="0" w:line="240" w:lineRule="auto"/>
        <w:ind w:left="0"/>
        <w:jc w:val="both"/>
        <w:rPr>
          <w:szCs w:val="28"/>
        </w:rPr>
      </w:pPr>
      <w:r w:rsidRPr="001C11B2">
        <w:rPr>
          <w:szCs w:val="28"/>
        </w:rPr>
        <w:t xml:space="preserve">           1.1.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приложению. </w:t>
      </w:r>
    </w:p>
    <w:p w:rsidR="004517AF" w:rsidRPr="001C11B2" w:rsidRDefault="004517AF" w:rsidP="001C11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1B2">
        <w:rPr>
          <w:rFonts w:ascii="Times New Roman" w:hAnsi="Times New Roman"/>
          <w:sz w:val="28"/>
          <w:szCs w:val="28"/>
        </w:rPr>
        <w:t xml:space="preserve">           2. Распоряжение вступает в силу со дня его подписания.</w:t>
      </w:r>
    </w:p>
    <w:p w:rsidR="004517AF" w:rsidRPr="001C11B2" w:rsidRDefault="004517AF" w:rsidP="001C11B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11B2">
        <w:rPr>
          <w:rFonts w:ascii="Times New Roman" w:hAnsi="Times New Roman"/>
          <w:sz w:val="28"/>
          <w:szCs w:val="28"/>
        </w:rPr>
        <w:t xml:space="preserve">           3. Контроль за исполнением настоящего распоряжения возложить </w:t>
      </w:r>
      <w:r w:rsidRPr="001C11B2">
        <w:rPr>
          <w:rFonts w:ascii="Times New Roman" w:hAnsi="Times New Roman"/>
          <w:color w:val="000000"/>
          <w:sz w:val="28"/>
          <w:szCs w:val="28"/>
        </w:rPr>
        <w:t>на заместителя главы города – руководителя аппарата</w:t>
      </w:r>
      <w:r w:rsidRPr="001C11B2">
        <w:rPr>
          <w:rFonts w:ascii="Times New Roman" w:hAnsi="Times New Roman"/>
          <w:sz w:val="28"/>
          <w:szCs w:val="28"/>
        </w:rPr>
        <w:t xml:space="preserve"> администрации города. </w:t>
      </w:r>
    </w:p>
    <w:p w:rsidR="004517AF" w:rsidRPr="001C11B2" w:rsidRDefault="004517AF" w:rsidP="001C11B2">
      <w:pPr>
        <w:jc w:val="both"/>
        <w:rPr>
          <w:rFonts w:ascii="Times New Roman" w:hAnsi="Times New Roman"/>
          <w:sz w:val="28"/>
          <w:szCs w:val="28"/>
        </w:rPr>
      </w:pPr>
      <w:r w:rsidRPr="001C11B2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4517AF" w:rsidRPr="001C11B2" w:rsidRDefault="004517AF" w:rsidP="001C11B2">
      <w:pPr>
        <w:jc w:val="both"/>
        <w:rPr>
          <w:rFonts w:ascii="Times New Roman" w:hAnsi="Times New Roman"/>
          <w:sz w:val="28"/>
          <w:szCs w:val="28"/>
        </w:rPr>
      </w:pPr>
    </w:p>
    <w:p w:rsidR="004517AF" w:rsidRPr="001C11B2" w:rsidRDefault="004517AF" w:rsidP="001C11B2">
      <w:pPr>
        <w:rPr>
          <w:rFonts w:ascii="Times New Roman" w:hAnsi="Times New Roman"/>
          <w:b/>
          <w:sz w:val="28"/>
          <w:szCs w:val="28"/>
        </w:rPr>
      </w:pPr>
      <w:r w:rsidRPr="001C11B2">
        <w:rPr>
          <w:rFonts w:ascii="Times New Roman" w:hAnsi="Times New Roman"/>
          <w:b/>
          <w:sz w:val="28"/>
          <w:szCs w:val="28"/>
        </w:rPr>
        <w:t>Глава города Орска</w:t>
      </w:r>
      <w:r w:rsidRPr="001C11B2">
        <w:rPr>
          <w:rFonts w:ascii="Times New Roman" w:hAnsi="Times New Roman"/>
          <w:b/>
          <w:sz w:val="28"/>
          <w:szCs w:val="28"/>
        </w:rPr>
        <w:tab/>
      </w:r>
      <w:r w:rsidRPr="001C11B2">
        <w:rPr>
          <w:rFonts w:ascii="Times New Roman" w:hAnsi="Times New Roman"/>
          <w:b/>
          <w:sz w:val="28"/>
          <w:szCs w:val="28"/>
        </w:rPr>
        <w:tab/>
      </w:r>
      <w:r w:rsidRPr="001C11B2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В.Н. Козупица</w:t>
      </w: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  <w:r>
        <w:t xml:space="preserve">                                 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                                                      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Приложение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к распоряжению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 xml:space="preserve">администрации города Орска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>от __________  № _________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4517AF" w:rsidRPr="00726509" w:rsidRDefault="004517AF" w:rsidP="006455B1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4517AF" w:rsidRPr="004706D4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bookmarkStart w:id="1" w:name="sub_110100"/>
      <w:r w:rsidRPr="004706D4">
        <w:rPr>
          <w:b/>
        </w:rPr>
        <w:t>НОРМАТИВНЫЕ ЗАТРАТЫ</w:t>
      </w:r>
    </w:p>
    <w:p w:rsidR="004517AF" w:rsidRPr="004706D4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на обеспечение функций «Администрации города Орска»</w:t>
      </w:r>
    </w:p>
    <w:p w:rsidR="004517AF" w:rsidRPr="004706D4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и подведомственных ей казенных учреждений</w:t>
      </w:r>
      <w:r>
        <w:rPr>
          <w:b/>
        </w:rPr>
        <w:t>, бюджетных учреждений</w:t>
      </w:r>
    </w:p>
    <w:p w:rsidR="004517AF" w:rsidRDefault="004517AF" w:rsidP="006455B1">
      <w:pPr>
        <w:pStyle w:val="Heading1"/>
        <w:spacing w:before="0" w:after="0"/>
        <w:contextualSpacing/>
        <w:rPr>
          <w:rFonts w:ascii="Times New Roman" w:hAnsi="Times New Roman"/>
          <w:b w:val="0"/>
        </w:rPr>
      </w:pPr>
    </w:p>
    <w:p w:rsidR="004517AF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1</w:t>
      </w:r>
      <w:r w:rsidRPr="004276AF">
        <w:rPr>
          <w:b/>
        </w:rPr>
        <w:t>. Затраты на информационно-коммуникационные технологии</w:t>
      </w:r>
    </w:p>
    <w:p w:rsidR="004517AF" w:rsidRPr="004276AF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</w:p>
    <w:bookmarkEnd w:id="1"/>
    <w:p w:rsidR="004517AF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 w:rsidRPr="004276AF">
        <w:rPr>
          <w:b/>
        </w:rPr>
        <w:t xml:space="preserve">1.1. </w:t>
      </w:r>
      <w:bookmarkStart w:id="2" w:name="sub_110101"/>
      <w:r w:rsidRPr="004276AF">
        <w:rPr>
          <w:b/>
        </w:rPr>
        <w:t>Затраты на услуги связи</w:t>
      </w:r>
      <w:bookmarkEnd w:id="2"/>
    </w:p>
    <w:p w:rsidR="004517AF" w:rsidRPr="004276AF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</w:p>
    <w:p w:rsidR="004517AF" w:rsidRPr="00443E98" w:rsidRDefault="004517AF" w:rsidP="006455B1">
      <w:pPr>
        <w:pStyle w:val="Heading1"/>
        <w:numPr>
          <w:ilvl w:val="2"/>
          <w:numId w:val="1"/>
        </w:numPr>
        <w:spacing w:before="0" w:after="0"/>
        <w:ind w:left="0" w:firstLine="709"/>
        <w:contextualSpacing/>
        <w:jc w:val="both"/>
        <w:rPr>
          <w:rFonts w:ascii="Times New Roman" w:hAnsi="Times New Roman"/>
          <w:b w:val="0"/>
        </w:rPr>
      </w:pPr>
      <w:r w:rsidRPr="00443E98">
        <w:rPr>
          <w:rFonts w:ascii="Times New Roman" w:hAnsi="Times New Roman"/>
          <w:b w:val="0"/>
        </w:rPr>
        <w:t xml:space="preserve"> Затраты на абонентскую плату за услуги местной, внутризоновой,</w:t>
      </w:r>
      <w:r>
        <w:rPr>
          <w:rFonts w:ascii="Times New Roman" w:hAnsi="Times New Roman"/>
          <w:b w:val="0"/>
        </w:rPr>
        <w:t xml:space="preserve">                                               </w:t>
      </w:r>
      <w:r w:rsidRPr="00443E98">
        <w:rPr>
          <w:rFonts w:ascii="Times New Roman" w:hAnsi="Times New Roman"/>
          <w:b w:val="0"/>
        </w:rPr>
        <w:t>междугородней, международной телефонной связи (</w:t>
      </w:r>
      <w:r w:rsidRPr="00443E98">
        <w:rPr>
          <w:rFonts w:ascii="Times New Roman" w:hAnsi="Times New Roman"/>
          <w:b w:val="0"/>
        </w:rPr>
        <w:fldChar w:fldCharType="begin"/>
      </w:r>
      <w:r w:rsidRPr="00443E98">
        <w:rPr>
          <w:rFonts w:ascii="Times New Roman" w:hAnsi="Times New Roman"/>
          <w:b w:val="0"/>
        </w:rPr>
        <w:instrText xml:space="preserve"> QUOTE </w:instrText>
      </w:r>
      <w:r w:rsidRPr="004F234E">
        <w:rPr>
          <w:rFonts w:ascii="Times New Roman" w:hAnsi="Times New Roman"/>
          <w:position w:val="-6"/>
        </w:rPr>
        <w:pict>
          <v:shape id="_x0000_i1026" type="#_x0000_t75" style="width:15.7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instrText xml:space="preserve"> </w:instrText>
      </w:r>
      <w:r w:rsidRPr="00443E98">
        <w:rPr>
          <w:rFonts w:ascii="Times New Roman" w:hAnsi="Times New Roman"/>
          <w:b w:val="0"/>
        </w:rPr>
        <w:fldChar w:fldCharType="separate"/>
      </w:r>
      <w:r w:rsidRPr="004F234E">
        <w:rPr>
          <w:rFonts w:ascii="Times New Roman" w:hAnsi="Times New Roman"/>
          <w:position w:val="-6"/>
        </w:rPr>
        <w:pict>
          <v:shape id="_x0000_i1027" type="#_x0000_t75" style="width:15.75pt;height:19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fldChar w:fldCharType="end"/>
      </w:r>
      <w:r w:rsidRPr="00443E98">
        <w:rPr>
          <w:rFonts w:ascii="Times New Roman" w:hAnsi="Times New Roman"/>
          <w:b w:val="0"/>
        </w:rPr>
        <w:t>)</w:t>
      </w:r>
      <w:r>
        <w:rPr>
          <w:rFonts w:ascii="Times New Roman" w:hAnsi="Times New Roman"/>
          <w:b w:val="0"/>
        </w:rPr>
        <w:t xml:space="preserve"> </w:t>
      </w:r>
      <w:r w:rsidRPr="00443E98">
        <w:rPr>
          <w:rFonts w:ascii="Times New Roman" w:hAnsi="Times New Roman"/>
          <w:b w:val="0"/>
        </w:rPr>
        <w:t>определяются по формуле:</w:t>
      </w:r>
    </w:p>
    <w:p w:rsidR="004517AF" w:rsidRDefault="004517AF" w:rsidP="006455B1">
      <w:pPr>
        <w:tabs>
          <w:tab w:val="center" w:pos="4677"/>
          <w:tab w:val="left" w:pos="64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tab/>
      </w:r>
    </w:p>
    <w:p w:rsidR="004517AF" w:rsidRPr="00443E98" w:rsidRDefault="004517AF" w:rsidP="006455B1">
      <w:pPr>
        <w:tabs>
          <w:tab w:val="center" w:pos="4677"/>
          <w:tab w:val="left" w:pos="646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fldChar w:fldCharType="begin"/>
      </w:r>
      <w:r w:rsidRPr="00443E98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028" type="#_x0000_t75" style="width:11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instrText xml:space="preserve"> </w:instrText>
      </w:r>
      <w:r w:rsidRPr="00443E98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029" type="#_x0000_t75" style="width:11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fldChar w:fldCharType="end"/>
      </w:r>
      <w:r w:rsidRPr="00443E98">
        <w:rPr>
          <w:rFonts w:ascii="Times New Roman" w:hAnsi="Times New Roman"/>
          <w:i/>
          <w:sz w:val="24"/>
          <w:szCs w:val="24"/>
        </w:rPr>
        <w:t xml:space="preserve"> ;</w:t>
      </w:r>
    </w:p>
    <w:p w:rsidR="004517AF" w:rsidRPr="004A60B3" w:rsidRDefault="004517AF" w:rsidP="006455B1">
      <w:pPr>
        <w:spacing w:after="0" w:line="240" w:lineRule="auto"/>
        <w:ind w:left="1077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4A60B3">
        <w:rPr>
          <w:rFonts w:ascii="Times New Roman" w:hAnsi="Times New Roman"/>
          <w:sz w:val="24"/>
          <w:szCs w:val="24"/>
        </w:rPr>
        <w:t xml:space="preserve">где: </w:t>
      </w:r>
    </w:p>
    <w:p w:rsidR="004517AF" w:rsidRPr="004A60B3" w:rsidRDefault="004517AF" w:rsidP="006455B1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30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31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32" type="#_x0000_t75" style="width:5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33" type="#_x0000_t75" style="width:5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4517AF" w:rsidRPr="004A60B3" w:rsidRDefault="004517AF" w:rsidP="006455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3D1FF4">
        <w:rPr>
          <w:rFonts w:ascii="Times New Roman" w:hAnsi="Times New Roman"/>
          <w:sz w:val="24"/>
          <w:szCs w:val="24"/>
        </w:rPr>
        <w:t xml:space="preserve"> Затраты на повременную оплату местных, внутризоновых, междугородних и международных телефонных соединений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3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3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D1FF4">
        <w:rPr>
          <w:rFonts w:ascii="Times New Roman" w:hAnsi="Times New Roman"/>
          <w:sz w:val="24"/>
          <w:szCs w:val="24"/>
        </w:rPr>
        <w:t>) определяются по формуле</w:t>
      </w:r>
      <w:r w:rsidRPr="003D1FF4">
        <w:rPr>
          <w:rFonts w:ascii="Times New Roman" w:hAnsi="Times New Roman"/>
          <w:bCs/>
          <w:color w:val="26282F"/>
          <w:sz w:val="24"/>
          <w:szCs w:val="24"/>
        </w:rPr>
        <w:t>:</w:t>
      </w:r>
    </w:p>
    <w:p w:rsidR="004517AF" w:rsidRPr="003D1FF4" w:rsidRDefault="004517AF" w:rsidP="006455B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</w:pPr>
      <w:r>
        <w:pict>
          <v:shape id="_x0000_i1036" type="#_x0000_t75" style="width:414pt;height:1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A60B3">
        <w:rPr>
          <w:sz w:val="24"/>
          <w:szCs w:val="24"/>
        </w:rPr>
        <w:t xml:space="preserve">где: 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37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38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местной связи;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39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40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внутризоновой телефонной связи;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4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42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междугородней телефонной связи;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43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44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</w:t>
      </w:r>
      <w:r>
        <w:rPr>
          <w:sz w:val="24"/>
          <w:szCs w:val="24"/>
        </w:rPr>
        <w:t xml:space="preserve"> международной телефонной связи;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04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04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4517AF" w:rsidRPr="00CD6E04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3D1FF4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1.1.3. </w:t>
      </w:r>
      <w:r w:rsidRPr="003D1FF4">
        <w:rPr>
          <w:sz w:val="24"/>
          <w:szCs w:val="24"/>
        </w:rPr>
        <w:t xml:space="preserve"> Затраты на оплату услуг подвижной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47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48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49" type="#_x0000_t75" style="width:12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50" type="#_x0000_t75" style="width:12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4517AF" w:rsidRDefault="004517AF" w:rsidP="006455B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A50F9">
        <w:rPr>
          <w:rFonts w:ascii="Times New Roman" w:hAnsi="Times New Roman"/>
          <w:sz w:val="24"/>
          <w:szCs w:val="24"/>
        </w:rPr>
        <w:t>где:</w:t>
      </w:r>
    </w:p>
    <w:p w:rsidR="004517AF" w:rsidRDefault="004517AF" w:rsidP="006455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51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52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</w:t>
      </w:r>
      <w:r>
        <w:rPr>
          <w:rFonts w:ascii="Times New Roman" w:hAnsi="Times New Roman"/>
          <w:sz w:val="24"/>
          <w:szCs w:val="24"/>
        </w:rPr>
        <w:t>слуг подвижной телефонной связи;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A60B3">
        <w:t xml:space="preserve">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4517AF" w:rsidRPr="004A60B3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3D1FF4" w:rsidRDefault="004517AF" w:rsidP="006455B1">
      <w:pPr>
        <w:pStyle w:val="a"/>
        <w:numPr>
          <w:ilvl w:val="2"/>
          <w:numId w:val="2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3D1FF4">
        <w:rPr>
          <w:sz w:val="24"/>
          <w:szCs w:val="24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55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5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57" type="#_x0000_t75" style="width:11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58" type="#_x0000_t75" style="width:11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142" w:firstLine="567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59" type="#_x0000_t75" style="width:3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60" type="#_x0000_t75" style="width:3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06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06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</w:t>
      </w:r>
      <w:r w:rsidRPr="003D1FF4">
        <w:rPr>
          <w:sz w:val="24"/>
          <w:szCs w:val="24"/>
        </w:rPr>
        <w:t xml:space="preserve"> Затраты на сеть Интернет и услуги интернет-провайдеров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63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64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65" type="#_x0000_t75" style="width:10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66" type="#_x0000_t75" style="width:10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67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68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</w:t>
      </w:r>
      <w:r>
        <w:rPr>
          <w:sz w:val="24"/>
          <w:szCs w:val="24"/>
        </w:rPr>
        <w:t>ение услуг интернет-провайдеров;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3D1FF4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1.1.6.</w:t>
      </w:r>
      <w:r w:rsidRPr="003D1FF4">
        <w:rPr>
          <w:sz w:val="24"/>
          <w:szCs w:val="24"/>
        </w:rPr>
        <w:t xml:space="preserve"> Затраты на оплату услуг по предоставлению цифровых потоков для коммутируемых телефонных соединений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071" type="#_x0000_t75" style="width:15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072" type="#_x0000_t75" style="width:15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073" type="#_x0000_t75" style="width:117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074" type="#_x0000_t75" style="width:117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075" type="#_x0000_t75" style="width:30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076" type="#_x0000_t75" style="width:30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</w:t>
      </w:r>
      <w:r>
        <w:rPr>
          <w:sz w:val="24"/>
          <w:szCs w:val="24"/>
        </w:rPr>
        <w:t>утируемых телефонных соединений;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07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0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3D1FF4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1.1.7.</w:t>
      </w:r>
      <w:r w:rsidRPr="003D1FF4">
        <w:rPr>
          <w:sz w:val="24"/>
          <w:szCs w:val="24"/>
        </w:rPr>
        <w:t xml:space="preserve"> Затраты на оплату иных услуг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079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080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3D1FF4">
        <w:rPr>
          <w:sz w:val="24"/>
          <w:szCs w:val="24"/>
        </w:rPr>
        <w:t>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081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082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083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084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0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0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3" w:name="sub_110102"/>
      <w:r w:rsidRPr="004A60B3">
        <w:rPr>
          <w:rFonts w:ascii="Times New Roman" w:hAnsi="Times New Roman"/>
        </w:rPr>
        <w:t>Затраты на содержание имущества</w:t>
      </w:r>
    </w:p>
    <w:p w:rsidR="004517AF" w:rsidRPr="00775007" w:rsidRDefault="004517AF" w:rsidP="006455B1">
      <w:pPr>
        <w:spacing w:after="0" w:line="240" w:lineRule="auto"/>
      </w:pPr>
    </w:p>
    <w:p w:rsidR="004517AF" w:rsidRDefault="004517AF" w:rsidP="006455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E6398">
        <w:rPr>
          <w:rFonts w:ascii="Times New Roman" w:hAnsi="Times New Roman"/>
          <w:sz w:val="24"/>
          <w:szCs w:val="24"/>
        </w:rPr>
        <w:t>При определении затрат на</w:t>
      </w:r>
      <w:r>
        <w:rPr>
          <w:rFonts w:ascii="Times New Roman" w:hAnsi="Times New Roman"/>
          <w:sz w:val="24"/>
          <w:szCs w:val="24"/>
        </w:rPr>
        <w:t xml:space="preserve"> содержание имущества </w:t>
      </w:r>
      <w:r w:rsidRPr="008E6398">
        <w:rPr>
          <w:rFonts w:ascii="Times New Roman" w:hAnsi="Times New Roman"/>
          <w:sz w:val="24"/>
          <w:szCs w:val="24"/>
        </w:rPr>
        <w:t xml:space="preserve"> применяется перечень работ по техническому обслуживанию</w:t>
      </w:r>
      <w:r>
        <w:rPr>
          <w:rFonts w:ascii="Times New Roman" w:hAnsi="Times New Roman"/>
          <w:sz w:val="24"/>
          <w:szCs w:val="24"/>
        </w:rPr>
        <w:t>, ремонту</w:t>
      </w:r>
      <w:r w:rsidRPr="008E6398">
        <w:rPr>
          <w:rFonts w:ascii="Times New Roman" w:hAnsi="Times New Roman"/>
          <w:sz w:val="24"/>
          <w:szCs w:val="24"/>
        </w:rPr>
        <w:t xml:space="preserve"> и регламентно-профилактическому ремонту</w:t>
      </w:r>
      <w:r>
        <w:rPr>
          <w:rFonts w:ascii="Times New Roman" w:hAnsi="Times New Roman"/>
          <w:sz w:val="24"/>
          <w:szCs w:val="24"/>
        </w:rPr>
        <w:t>,</w:t>
      </w:r>
      <w:r w:rsidRPr="008E6398">
        <w:rPr>
          <w:rFonts w:ascii="Times New Roman" w:hAnsi="Times New Roman"/>
          <w:sz w:val="24"/>
          <w:szCs w:val="24"/>
        </w:rPr>
        <w:t xml:space="preserve"> норматив</w:t>
      </w:r>
      <w:r>
        <w:rPr>
          <w:rFonts w:ascii="Times New Roman" w:hAnsi="Times New Roman"/>
          <w:sz w:val="24"/>
          <w:szCs w:val="24"/>
        </w:rPr>
        <w:t>ам</w:t>
      </w:r>
      <w:r w:rsidRPr="008E6398">
        <w:rPr>
          <w:rFonts w:ascii="Times New Roman" w:hAnsi="Times New Roman"/>
          <w:sz w:val="24"/>
          <w:szCs w:val="24"/>
        </w:rPr>
        <w:t xml:space="preserve"> трудозатрат на их выполнение, установленный в эксплуатационной документац</w:t>
      </w:r>
      <w:r>
        <w:rPr>
          <w:rFonts w:ascii="Times New Roman" w:hAnsi="Times New Roman"/>
          <w:sz w:val="24"/>
          <w:szCs w:val="24"/>
        </w:rPr>
        <w:t>ии или утвержденном техническом задании на</w:t>
      </w:r>
      <w:r w:rsidRPr="008E6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оказание таких услуг</w:t>
      </w:r>
      <w:r w:rsidRPr="008E6398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</w:t>
      </w:r>
      <w:r w:rsidRPr="003A15AD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3A15AD">
        <w:rPr>
          <w:rFonts w:ascii="Times New Roman" w:hAnsi="Times New Roman"/>
          <w:sz w:val="24"/>
          <w:szCs w:val="24"/>
        </w:rPr>
        <w:t xml:space="preserve"> и регламентно-профилактический ремонт вычислительной 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087" type="#_x0000_t75" style="width:2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088" type="#_x0000_t75" style="width:2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A15A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089" type="#_x0000_t75" style="width:12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090" type="#_x0000_t75" style="width:12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091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092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C3133D">
        <w:rPr>
          <w:sz w:val="24"/>
          <w:szCs w:val="24"/>
        </w:rPr>
        <w:t>на техническое обслуживание</w:t>
      </w:r>
      <w:r>
        <w:rPr>
          <w:sz w:val="24"/>
          <w:szCs w:val="24"/>
        </w:rPr>
        <w:t>, ремонт</w:t>
      </w:r>
      <w:r w:rsidRPr="00C3133D">
        <w:rPr>
          <w:sz w:val="24"/>
          <w:szCs w:val="24"/>
        </w:rPr>
        <w:t xml:space="preserve"> и регламентно-профилактический ремонт вычислительной техники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1.2.2.</w:t>
      </w:r>
      <w:r w:rsidRPr="003A15AD">
        <w:rPr>
          <w:sz w:val="24"/>
          <w:szCs w:val="24"/>
        </w:rPr>
        <w:t xml:space="preserve"> Затраты на техническое обслуживание</w:t>
      </w:r>
      <w:r>
        <w:rPr>
          <w:sz w:val="24"/>
          <w:szCs w:val="24"/>
        </w:rPr>
        <w:t>, ремонт</w:t>
      </w:r>
      <w:r w:rsidRPr="003A15AD">
        <w:rPr>
          <w:sz w:val="24"/>
          <w:szCs w:val="24"/>
        </w:rPr>
        <w:t xml:space="preserve"> и регламентно-профилактический ремонт оборудования по обеспечению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9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9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9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098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099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00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C83073">
        <w:rPr>
          <w:sz w:val="24"/>
          <w:szCs w:val="24"/>
        </w:rPr>
        <w:t>оборудования по обесп</w:t>
      </w:r>
      <w:r>
        <w:rPr>
          <w:sz w:val="24"/>
          <w:szCs w:val="24"/>
        </w:rPr>
        <w:t>ечению безопасности информации;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1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10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4517AF" w:rsidRPr="004643AC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4643AC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643AC">
        <w:rPr>
          <w:sz w:val="24"/>
          <w:szCs w:val="24"/>
        </w:rPr>
        <w:t>1.2.3. Затраты на техническое обслуживание</w:t>
      </w:r>
      <w:r>
        <w:rPr>
          <w:sz w:val="24"/>
          <w:szCs w:val="24"/>
        </w:rPr>
        <w:t>, ремонт</w:t>
      </w:r>
      <w:r w:rsidRPr="004643AC">
        <w:rPr>
          <w:sz w:val="24"/>
          <w:szCs w:val="24"/>
        </w:rPr>
        <w:t xml:space="preserve"> и регламентно-профилактический ремонт системы телефонной связи (автоматиз</w:t>
      </w:r>
      <w:r>
        <w:rPr>
          <w:sz w:val="24"/>
          <w:szCs w:val="24"/>
        </w:rPr>
        <w:t xml:space="preserve">ированных телефонных станций) </w:t>
      </w:r>
      <w:r w:rsidRPr="004643AC">
        <w:rPr>
          <w:sz w:val="24"/>
          <w:szCs w:val="24"/>
        </w:rPr>
        <w:t>(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103" type="#_x0000_t75" style="width:18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104" type="#_x0000_t75" style="width:18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4643AC">
        <w:rPr>
          <w:sz w:val="24"/>
          <w:szCs w:val="24"/>
        </w:rPr>
        <w:t>определяются по формуле:</w:t>
      </w:r>
    </w:p>
    <w:p w:rsidR="004517AF" w:rsidRPr="00954D3D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05" type="#_x0000_t75" style="width:12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06" type="#_x0000_t75" style="width:12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i/>
          <w:sz w:val="24"/>
          <w:szCs w:val="24"/>
        </w:rPr>
        <w:t xml:space="preserve"> </w:t>
      </w:r>
      <w:r w:rsidRPr="00954D3D">
        <w:rPr>
          <w:sz w:val="24"/>
          <w:szCs w:val="24"/>
        </w:rPr>
        <w:t>;</w:t>
      </w:r>
    </w:p>
    <w:p w:rsidR="004517AF" w:rsidRPr="00954D3D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954D3D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54D3D">
        <w:rPr>
          <w:sz w:val="24"/>
          <w:szCs w:val="24"/>
        </w:rPr>
        <w:t>где:</w:t>
      </w:r>
    </w:p>
    <w:p w:rsidR="004517AF" w:rsidRPr="00954D3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07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08" type="#_x0000_t75" style="width:3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954D3D">
        <w:rPr>
          <w:sz w:val="24"/>
          <w:szCs w:val="24"/>
        </w:rPr>
        <w:t xml:space="preserve"> и регламентно-профилактическому ремонту системы телефонной связи;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0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103B6C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1.2.4.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локальных вычислительных сетей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1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1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13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14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8541A1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541A1">
        <w:rPr>
          <w:sz w:val="24"/>
          <w:szCs w:val="24"/>
        </w:rPr>
        <w:fldChar w:fldCharType="begin"/>
      </w:r>
      <w:r w:rsidRPr="008541A1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15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instrText xml:space="preserve"> </w:instrText>
      </w:r>
      <w:r w:rsidRPr="008541A1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1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fldChar w:fldCharType="end"/>
      </w:r>
      <w:r w:rsidRPr="008541A1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8541A1">
        <w:rPr>
          <w:sz w:val="24"/>
          <w:szCs w:val="24"/>
        </w:rPr>
        <w:t xml:space="preserve"> и регламентно-профилактическому ремонту локальных вычислительных сетей;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</w:t>
      </w:r>
      <w:r w:rsidRPr="008541A1">
        <w:rPr>
          <w:rFonts w:ascii="Times New Roman" w:hAnsi="Times New Roman"/>
        </w:rPr>
        <w:fldChar w:fldCharType="begin"/>
      </w:r>
      <w:r w:rsidRPr="008541A1">
        <w:rPr>
          <w:rFonts w:ascii="Times New Roman" w:hAnsi="Times New Roman"/>
        </w:rPr>
        <w:instrText xml:space="preserve"> QUOTE </w:instrText>
      </w:r>
      <w:r w:rsidRPr="004F234E">
        <w:rPr>
          <w:rFonts w:ascii="Times New Roman" w:hAnsi="Times New Roman"/>
          <w:position w:val="-11"/>
        </w:rPr>
        <w:pict>
          <v:shape id="_x0000_i111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instrText xml:space="preserve"> </w:instrText>
      </w:r>
      <w:r w:rsidRPr="008541A1">
        <w:rPr>
          <w:rFonts w:ascii="Times New Roman" w:hAnsi="Times New Roman"/>
        </w:rPr>
        <w:fldChar w:fldCharType="separate"/>
      </w:r>
      <w:r w:rsidRPr="004F234E">
        <w:rPr>
          <w:rFonts w:ascii="Times New Roman" w:hAnsi="Times New Roman"/>
          <w:position w:val="-11"/>
        </w:rPr>
        <w:pict>
          <v:shape id="_x0000_i111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fldChar w:fldCharType="end"/>
      </w:r>
      <w:r w:rsidRPr="008541A1">
        <w:rPr>
          <w:rFonts w:ascii="Times New Roman" w:hAnsi="Times New Roman"/>
        </w:rPr>
        <w:t xml:space="preserve"> - </w:t>
      </w:r>
      <w:r w:rsidRPr="008541A1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4517AF" w:rsidRPr="008541A1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103B6C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1.2.5.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систем бесперебойного питания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19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20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21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2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2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24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A803E0">
        <w:rPr>
          <w:sz w:val="24"/>
          <w:szCs w:val="24"/>
        </w:rPr>
        <w:t>систем бесперебойного питания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2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2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504803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1.2.6.</w:t>
      </w:r>
      <w:r w:rsidRPr="00504803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504803">
        <w:rPr>
          <w:rFonts w:ascii="Times New Roman" w:hAnsi="Times New Roman"/>
          <w:sz w:val="24"/>
          <w:szCs w:val="24"/>
        </w:rPr>
        <w:t xml:space="preserve"> и регламентно-профилактический ремонт принтеров, многофункциональных устройств, копировальных аппаратов и иной оргтехники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27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28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504803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29" type="#_x0000_t75" style="width:12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30" type="#_x0000_t75" style="width:12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31" type="#_x0000_t75" style="width:35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32" type="#_x0000_t75" style="width:35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0C49EB">
        <w:rPr>
          <w:sz w:val="24"/>
          <w:szCs w:val="24"/>
        </w:rPr>
        <w:t>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13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13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Pr="008541A1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4" w:name="sub_110103"/>
      <w:r w:rsidRPr="007375EF">
        <w:rPr>
          <w:rFonts w:ascii="Times New Roman" w:hAnsi="Times New Roman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4517AF" w:rsidRPr="00E90CC7" w:rsidRDefault="004517AF" w:rsidP="006455B1"/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нормативные затраты </w:t>
      </w:r>
      <w:r w:rsidRPr="00937FB2">
        <w:rPr>
          <w:sz w:val="24"/>
          <w:szCs w:val="24"/>
        </w:rPr>
        <w:t>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4517AF" w:rsidRPr="00B121FE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B121FE">
        <w:rPr>
          <w:sz w:val="24"/>
          <w:szCs w:val="24"/>
        </w:rPr>
        <w:t>Затраты на оплату услуг по сопровождению справочно-правовых систем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35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36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B121FE">
        <w:rPr>
          <w:sz w:val="24"/>
          <w:szCs w:val="24"/>
        </w:rPr>
        <w:t>)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37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38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CD6E04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39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40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6E04">
        <w:rPr>
          <w:rFonts w:ascii="Times New Roman" w:hAnsi="Times New Roman"/>
        </w:rPr>
        <w:t xml:space="preserve">                 </w:t>
      </w:r>
      <w:r w:rsidRPr="00CD6E04">
        <w:rPr>
          <w:rFonts w:ascii="Times New Roman" w:hAnsi="Times New Roman"/>
        </w:rPr>
        <w:fldChar w:fldCharType="begin"/>
      </w:r>
      <w:r w:rsidRPr="00CD6E04">
        <w:rPr>
          <w:rFonts w:ascii="Times New Roman" w:hAnsi="Times New Roman"/>
        </w:rPr>
        <w:instrText xml:space="preserve"> QUOTE </w:instrText>
      </w:r>
      <w:r w:rsidRPr="004F234E">
        <w:rPr>
          <w:rFonts w:ascii="Times New Roman" w:hAnsi="Times New Roman"/>
          <w:position w:val="-11"/>
        </w:rPr>
        <w:pict>
          <v:shape id="_x0000_i114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instrText xml:space="preserve"> </w:instrText>
      </w:r>
      <w:r w:rsidRPr="00CD6E04">
        <w:rPr>
          <w:rFonts w:ascii="Times New Roman" w:hAnsi="Times New Roman"/>
        </w:rPr>
        <w:fldChar w:fldCharType="separate"/>
      </w:r>
      <w:r w:rsidRPr="004F234E">
        <w:rPr>
          <w:rFonts w:ascii="Times New Roman" w:hAnsi="Times New Roman"/>
          <w:position w:val="-11"/>
        </w:rPr>
        <w:pict>
          <v:shape id="_x0000_i114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fldChar w:fldCharType="end"/>
      </w:r>
      <w:r w:rsidRPr="00CD6E04">
        <w:rPr>
          <w:rFonts w:ascii="Times New Roman" w:hAnsi="Times New Roman"/>
        </w:rPr>
        <w:t xml:space="preserve"> - </w:t>
      </w:r>
      <w:r w:rsidRPr="00CD6E04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4517AF" w:rsidRPr="00CD6E04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90DA7">
        <w:rPr>
          <w:sz w:val="24"/>
          <w:szCs w:val="24"/>
        </w:rPr>
        <w:t>Затраты на оплату услуг по сопровождению и приобретению иного программного обеспечения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4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4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90DA7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45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46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47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48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>по сопровождению и приобретению иного программного обеспечения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14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15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CA6A58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CA6A58">
        <w:rPr>
          <w:sz w:val="24"/>
          <w:szCs w:val="24"/>
        </w:rPr>
        <w:t>Затраты на оплату услуг, связанных с обеспечением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5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5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CA6A58">
        <w:rPr>
          <w:sz w:val="24"/>
          <w:szCs w:val="24"/>
        </w:rPr>
        <w:t xml:space="preserve">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53" type="#_x0000_t75" style="width:8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54" type="#_x0000_t75" style="width:8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г</w:t>
      </w:r>
      <w:r w:rsidRPr="004A60B3">
        <w:rPr>
          <w:sz w:val="24"/>
          <w:szCs w:val="24"/>
        </w:rPr>
        <w:t>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55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56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A537A0">
        <w:rPr>
          <w:sz w:val="24"/>
          <w:szCs w:val="24"/>
        </w:rPr>
        <w:t>затраты на проведение аттестационных, проверочных и контрольных мероприятий;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5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58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 w:rsidRPr="00A537A0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4517AF" w:rsidRDefault="004517AF" w:rsidP="006455B1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4517AF" w:rsidRPr="00FD018C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FD018C">
        <w:rPr>
          <w:sz w:val="24"/>
          <w:szCs w:val="24"/>
        </w:rPr>
        <w:t>Затраты на проведение аттестационных, проверочных и контрольных мероприятий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59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6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D018C">
        <w:rPr>
          <w:sz w:val="24"/>
          <w:szCs w:val="24"/>
        </w:rPr>
        <w:t>) определяются по формуле:</w:t>
      </w:r>
    </w:p>
    <w:p w:rsidR="004517AF" w:rsidRPr="001141CB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61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62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63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64" type="#_x0000_t75" style="width:28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604B1D">
        <w:rPr>
          <w:sz w:val="24"/>
          <w:szCs w:val="24"/>
        </w:rPr>
        <w:t>проведени</w:t>
      </w:r>
      <w:r>
        <w:rPr>
          <w:sz w:val="24"/>
          <w:szCs w:val="24"/>
        </w:rPr>
        <w:t>ю</w:t>
      </w:r>
      <w:r w:rsidRPr="00604B1D">
        <w:rPr>
          <w:sz w:val="24"/>
          <w:szCs w:val="24"/>
        </w:rPr>
        <w:t xml:space="preserve"> аттестационных, проверочных и контрольных мероприятий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16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16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50258F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0258F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67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68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258F">
        <w:rPr>
          <w:sz w:val="24"/>
          <w:szCs w:val="24"/>
        </w:rPr>
        <w:t>) определяются по формуле:</w:t>
      </w:r>
    </w:p>
    <w:p w:rsidR="004517AF" w:rsidRPr="008A7780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69" type="#_x0000_t75" style="width:10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70" type="#_x0000_t75" style="width:10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A7780">
        <w:rPr>
          <w:sz w:val="24"/>
          <w:szCs w:val="24"/>
        </w:rPr>
        <w:t xml:space="preserve"> ;</w:t>
      </w:r>
    </w:p>
    <w:p w:rsidR="004517AF" w:rsidRPr="008A7780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8A7780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A7780">
        <w:rPr>
          <w:sz w:val="24"/>
          <w:szCs w:val="24"/>
        </w:rPr>
        <w:t>где:</w:t>
      </w:r>
    </w:p>
    <w:p w:rsidR="004517AF" w:rsidRPr="00244ED3" w:rsidRDefault="004517AF" w:rsidP="00645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7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7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8A7780">
        <w:rPr>
          <w:rFonts w:ascii="Times New Roman" w:hAnsi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программного обеспечения по защите </w:t>
      </w:r>
      <w:r w:rsidRPr="00244ED3">
        <w:rPr>
          <w:rFonts w:ascii="Times New Roman" w:hAnsi="Times New Roman"/>
          <w:sz w:val="24"/>
          <w:szCs w:val="24"/>
        </w:rPr>
        <w:t>информации согласно приложени</w:t>
      </w:r>
      <w:r>
        <w:rPr>
          <w:rFonts w:ascii="Times New Roman" w:hAnsi="Times New Roman"/>
          <w:sz w:val="24"/>
          <w:szCs w:val="24"/>
        </w:rPr>
        <w:t>ю</w:t>
      </w:r>
      <w:r w:rsidRPr="00244ED3">
        <w:rPr>
          <w:rFonts w:ascii="Times New Roman" w:hAnsi="Times New Roman"/>
          <w:sz w:val="24"/>
          <w:szCs w:val="24"/>
        </w:rPr>
        <w:t xml:space="preserve"> № 1;</w:t>
      </w:r>
    </w:p>
    <w:p w:rsidR="004517AF" w:rsidRPr="00244ED3" w:rsidRDefault="004517AF" w:rsidP="006455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4ED3">
        <w:rPr>
          <w:rFonts w:ascii="Times New Roman" w:hAnsi="Times New Roman"/>
          <w:sz w:val="24"/>
          <w:szCs w:val="24"/>
        </w:rPr>
        <w:fldChar w:fldCharType="begin"/>
      </w:r>
      <w:r w:rsidRPr="00244ED3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73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instrText xml:space="preserve"> </w:instrText>
      </w:r>
      <w:r w:rsidRPr="00244ED3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74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fldChar w:fldCharType="end"/>
      </w:r>
      <w:r w:rsidRPr="00244ED3">
        <w:rPr>
          <w:rFonts w:ascii="Times New Roman" w:hAnsi="Times New Roman"/>
          <w:sz w:val="24"/>
          <w:szCs w:val="24"/>
        </w:rPr>
        <w:t xml:space="preserve"> цена единицы простой (неисключительной) лицензии на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ED3">
        <w:rPr>
          <w:rFonts w:ascii="Times New Roman" w:hAnsi="Times New Roman"/>
          <w:sz w:val="24"/>
          <w:szCs w:val="24"/>
        </w:rPr>
        <w:t>программного обеспечения по защит</w:t>
      </w:r>
      <w:r>
        <w:rPr>
          <w:rFonts w:ascii="Times New Roman" w:hAnsi="Times New Roman"/>
          <w:sz w:val="24"/>
          <w:szCs w:val="24"/>
        </w:rPr>
        <w:t>е информации согласно приложению № 1.</w:t>
      </w:r>
    </w:p>
    <w:p w:rsidR="004517AF" w:rsidRPr="00954D3D" w:rsidRDefault="004517AF" w:rsidP="006455B1">
      <w:pPr>
        <w:pStyle w:val="a"/>
        <w:spacing w:after="0" w:line="240" w:lineRule="auto"/>
        <w:ind w:left="0" w:firstLine="709"/>
        <w:jc w:val="both"/>
      </w:pPr>
    </w:p>
    <w:p w:rsidR="004517AF" w:rsidRDefault="004517AF" w:rsidP="006455B1">
      <w:pPr>
        <w:pStyle w:val="Heading1"/>
        <w:numPr>
          <w:ilvl w:val="1"/>
          <w:numId w:val="3"/>
        </w:numPr>
        <w:spacing w:before="0" w:after="0"/>
        <w:rPr>
          <w:rFonts w:ascii="Times New Roman" w:hAnsi="Times New Roman"/>
        </w:rPr>
      </w:pPr>
      <w:bookmarkStart w:id="5" w:name="sub_110104"/>
      <w:r w:rsidRPr="007375EF">
        <w:rPr>
          <w:rFonts w:ascii="Times New Roman" w:hAnsi="Times New Roman"/>
        </w:rPr>
        <w:t>Затраты на приобретение основных средств</w:t>
      </w:r>
    </w:p>
    <w:p w:rsidR="004517AF" w:rsidRPr="00914238" w:rsidRDefault="004517AF" w:rsidP="006455B1"/>
    <w:p w:rsidR="004517AF" w:rsidRPr="00DC4A9B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DC4A9B">
        <w:rPr>
          <w:sz w:val="24"/>
          <w:szCs w:val="24"/>
        </w:rPr>
        <w:t>Затраты на приобретение рабочих станций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75" type="#_x0000_t75" style="width:19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1382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61382&quot; wsp:rsidP=&quot;00861382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76" type="#_x0000_t75" style="width:19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1382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61382&quot; wsp:rsidP=&quot;00861382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6F3FFD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24"/>
        </w:rPr>
        <w:pict>
          <v:shape id="_x0000_i1177" type="#_x0000_t75" style="width:235.5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24"/>
        </w:rPr>
        <w:pict>
          <v:shape id="_x0000_i1178" type="#_x0000_t75" style="width:235.5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;</w:t>
      </w:r>
    </w:p>
    <w:p w:rsidR="004517AF" w:rsidRPr="006F3FFD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6F3FFD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6F3FFD">
        <w:rPr>
          <w:sz w:val="24"/>
          <w:szCs w:val="24"/>
        </w:rPr>
        <w:t>где:</w:t>
      </w:r>
    </w:p>
    <w:p w:rsidR="004517AF" w:rsidRPr="006F3FF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79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0652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0652&quot; wsp:rsidP=&quot;005806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80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0652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0652&quot; wsp:rsidP=&quot;005806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планируемое к приобретению количество рабочих станций</w:t>
      </w:r>
      <w:r>
        <w:rPr>
          <w:sz w:val="24"/>
          <w:szCs w:val="24"/>
        </w:rPr>
        <w:t xml:space="preserve"> согласно приложению № 2</w:t>
      </w:r>
      <w:r w:rsidRPr="006F3FFD">
        <w:rPr>
          <w:sz w:val="24"/>
          <w:szCs w:val="24"/>
        </w:rPr>
        <w:t>;</w:t>
      </w:r>
    </w:p>
    <w:p w:rsidR="004517AF" w:rsidRPr="006F3FF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81" type="#_x0000_t75" style="width:2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1634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1634&quot; wsp:rsidP=&quot;00F816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82" type="#_x0000_t75" style="width:2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1634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1634&quot; wsp:rsidP=&quot;00F816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фактическое количество рабочих станций </w:t>
      </w:r>
      <w:r>
        <w:rPr>
          <w:sz w:val="24"/>
          <w:szCs w:val="24"/>
        </w:rPr>
        <w:t>согласно приложению</w:t>
      </w:r>
      <w:r w:rsidRPr="006F3FFD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6F3FFD">
        <w:rPr>
          <w:sz w:val="24"/>
          <w:szCs w:val="24"/>
        </w:rPr>
        <w:t>;</w:t>
      </w:r>
    </w:p>
    <w:p w:rsidR="004517AF" w:rsidRPr="006F3FF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83" type="#_x0000_t75" style="width:2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7CF0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7CF0&quot; wsp:rsidP=&quot;00C97C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84" type="#_x0000_t75" style="width:2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7CF0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7CF0&quot; wsp:rsidP=&quot;00C97C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остаточная стоимость рабочих станций;</w:t>
      </w:r>
    </w:p>
    <w:p w:rsidR="004517AF" w:rsidRPr="006F3FF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185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28D1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28D1&quot; wsp:rsidP=&quot;00A928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186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28D1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28D1&quot; wsp:rsidP=&quot;00A928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первоначальная стоимость рабочих станций</w:t>
      </w:r>
      <w:r>
        <w:rPr>
          <w:sz w:val="24"/>
          <w:szCs w:val="24"/>
        </w:rPr>
        <w:t>;</w:t>
      </w:r>
      <w:r w:rsidRPr="006F3FFD">
        <w:rPr>
          <w:sz w:val="24"/>
          <w:szCs w:val="24"/>
        </w:rPr>
        <w:t xml:space="preserve"> </w:t>
      </w:r>
    </w:p>
    <w:bookmarkEnd w:id="5"/>
    <w:p w:rsidR="004517AF" w:rsidRPr="006F3FF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14"/>
          <w:sz w:val="24"/>
          <w:szCs w:val="24"/>
        </w:rPr>
        <w:pict>
          <v:shape id="_x0000_i1187" type="#_x0000_t75" style="width:2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466A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466AC&quot; wsp:rsidP=&quot;002466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14"/>
          <w:sz w:val="24"/>
          <w:szCs w:val="24"/>
        </w:rPr>
        <w:pict>
          <v:shape id="_x0000_i1188" type="#_x0000_t75" style="width:2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466A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466AC&quot; wsp:rsidP=&quot;002466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– цена одной рабочей станции, определяемая </w:t>
      </w:r>
      <w:r>
        <w:rPr>
          <w:sz w:val="24"/>
          <w:szCs w:val="24"/>
        </w:rPr>
        <w:t>согласно приложению</w:t>
      </w:r>
      <w:r w:rsidRPr="006F3FFD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4517AF" w:rsidRPr="006F3FF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t xml:space="preserve">  </w:t>
      </w: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18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1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4232F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Затраты на приобретение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 (</w:t>
      </w:r>
      <w:r w:rsidRPr="0094232F">
        <w:rPr>
          <w:sz w:val="24"/>
          <w:szCs w:val="24"/>
        </w:rPr>
        <w:fldChar w:fldCharType="begin"/>
      </w:r>
      <w:r w:rsidRPr="0094232F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EF7C02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7C02&quot; wsp:rsidP=&quot;00EF7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94232F">
        <w:rPr>
          <w:sz w:val="24"/>
          <w:szCs w:val="24"/>
        </w:rPr>
        <w:instrText xml:space="preserve"> </w:instrText>
      </w:r>
      <w:r w:rsidRPr="0094232F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19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EF7C02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7C02&quot; wsp:rsidP=&quot;00EF7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94232F">
        <w:rPr>
          <w:sz w:val="24"/>
          <w:szCs w:val="24"/>
        </w:rPr>
        <w:fldChar w:fldCharType="end"/>
      </w:r>
      <w:r w:rsidRPr="0094232F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4232F">
        <w:rPr>
          <w:bCs/>
          <w:sz w:val="24"/>
          <w:szCs w:val="24"/>
        </w:rPr>
        <w:t xml:space="preserve"> </w:t>
      </w:r>
      <w:r w:rsidRPr="0094232F">
        <w:rPr>
          <w:sz w:val="24"/>
          <w:szCs w:val="24"/>
        </w:rPr>
        <w:t>определяются по формуле:</w:t>
      </w:r>
    </w:p>
    <w:p w:rsidR="004517AF" w:rsidRPr="009B6407" w:rsidRDefault="004517AF" w:rsidP="006455B1">
      <w:pPr>
        <w:pStyle w:val="a"/>
        <w:spacing w:after="0" w:line="240" w:lineRule="auto"/>
        <w:ind w:left="0" w:firstLine="709"/>
        <w:jc w:val="both"/>
        <w:rPr>
          <w:bCs/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193" type="#_x0000_t75" style="width:185.25pt;height:33.75pt" o:ole="">
            <v:imagedata r:id="rId77" o:title=""/>
          </v:shape>
          <o:OLEObject Type="Embed" ProgID="Equation.3" ShapeID="_x0000_i1193" DrawAspect="Content" ObjectID="_1668330761" r:id="rId78"/>
        </w:object>
      </w:r>
      <w:r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4517AF" w:rsidRPr="0094232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194" type="#_x0000_t75" style="width:14.25pt;height:18pt" o:ole="">
            <v:imagedata r:id="rId79" o:title=""/>
          </v:shape>
          <o:OLEObject Type="Embed" ProgID="Equation.3" ShapeID="_x0000_i1194" DrawAspect="Content" ObjectID="_1668330762" r:id="rId80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мониторов, </w:t>
      </w:r>
      <w:r w:rsidRPr="0094232F">
        <w:rPr>
          <w:bCs/>
          <w:sz w:val="24"/>
          <w:szCs w:val="24"/>
        </w:rPr>
        <w:t>подключаемых к компьютеру</w:t>
      </w:r>
      <w:r>
        <w:rPr>
          <w:bCs/>
          <w:sz w:val="24"/>
          <w:szCs w:val="24"/>
        </w:rPr>
        <w:t>,</w:t>
      </w:r>
      <w:r>
        <w:rPr>
          <w:sz w:val="24"/>
          <w:szCs w:val="24"/>
        </w:rPr>
        <w:t xml:space="preserve">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4517AF" w:rsidRPr="0094232F" w:rsidRDefault="004517AF" w:rsidP="006455B1">
      <w:pPr>
        <w:pStyle w:val="a"/>
        <w:spacing w:after="0" w:line="240" w:lineRule="auto"/>
        <w:rPr>
          <w:sz w:val="24"/>
          <w:szCs w:val="24"/>
        </w:rPr>
      </w:pPr>
      <w:r w:rsidRPr="0094232F">
        <w:rPr>
          <w:position w:val="-14"/>
          <w:sz w:val="24"/>
          <w:szCs w:val="24"/>
        </w:rPr>
        <w:object w:dxaOrig="320" w:dyaOrig="380">
          <v:shape id="_x0000_i1195" type="#_x0000_t75" style="width:15.75pt;height:18.75pt" o:ole="">
            <v:imagedata r:id="rId81" o:title=""/>
          </v:shape>
          <o:OLEObject Type="Embed" ProgID="Equation.3" ShapeID="_x0000_i1195" DrawAspect="Content" ObjectID="_1668330763" r:id="rId82"/>
        </w:object>
      </w:r>
      <w:r w:rsidRPr="0094232F">
        <w:rPr>
          <w:position w:val="-10"/>
          <w:sz w:val="24"/>
          <w:szCs w:val="24"/>
        </w:rPr>
        <w:object w:dxaOrig="180" w:dyaOrig="340">
          <v:shape id="_x0000_i1196" type="#_x0000_t75" style="width:9pt;height:17.25pt" o:ole="">
            <v:imagedata r:id="rId83" o:title=""/>
          </v:shape>
          <o:OLEObject Type="Embed" ProgID="Equation.3" ShapeID="_x0000_i1196" DrawAspect="Content" ObjectID="_1668330764" r:id="rId84"/>
        </w:object>
      </w:r>
      <w:r w:rsidRPr="008C2AEB">
        <w:rPr>
          <w:sz w:val="24"/>
          <w:szCs w:val="24"/>
        </w:rPr>
        <w:t xml:space="preserve">- фактическое количество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</w:t>
      </w:r>
      <w:r w:rsidRPr="008C2AEB">
        <w:rPr>
          <w:sz w:val="24"/>
          <w:szCs w:val="24"/>
        </w:rPr>
        <w:t>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97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94232F">
        <w:rPr>
          <w:position w:val="-6"/>
          <w:sz w:val="24"/>
          <w:szCs w:val="24"/>
        </w:rPr>
        <w:object w:dxaOrig="420" w:dyaOrig="279">
          <v:shape id="_x0000_i1198" type="#_x0000_t75" style="width:21pt;height:14.25pt" o:ole="">
            <v:imagedata r:id="rId86" o:title=""/>
          </v:shape>
          <o:OLEObject Type="Embed" ProgID="Equation.3" ShapeID="_x0000_i1198" DrawAspect="Content" ObjectID="_1668330765" r:id="rId87"/>
        </w:obje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остаточная стоимость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</w:t>
      </w:r>
      <w:r w:rsidRPr="008C2AEB">
        <w:rPr>
          <w:sz w:val="24"/>
          <w:szCs w:val="24"/>
        </w:rPr>
        <w:t>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199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94232F">
        <w:rPr>
          <w:position w:val="-6"/>
          <w:sz w:val="24"/>
          <w:szCs w:val="24"/>
        </w:rPr>
        <w:object w:dxaOrig="440" w:dyaOrig="279">
          <v:shape id="_x0000_i1200" type="#_x0000_t75" style="width:21.75pt;height:14.25pt" o:ole="">
            <v:imagedata r:id="rId89" o:title=""/>
          </v:shape>
          <o:OLEObject Type="Embed" ProgID="Equation.3" ShapeID="_x0000_i1200" DrawAspect="Content" ObjectID="_1668330766" r:id="rId90"/>
        </w:obje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первоначальная стоимость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</w:t>
      </w:r>
      <w:r w:rsidRPr="008C2AEB">
        <w:rPr>
          <w:sz w:val="24"/>
          <w:szCs w:val="24"/>
        </w:rPr>
        <w:t>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01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94232F">
        <w:rPr>
          <w:position w:val="-12"/>
          <w:sz w:val="24"/>
          <w:szCs w:val="24"/>
        </w:rPr>
        <w:object w:dxaOrig="279" w:dyaOrig="360">
          <v:shape id="_x0000_i1202" type="#_x0000_t75" style="width:14.25pt;height:18pt" o:ole="">
            <v:imagedata r:id="rId92" o:title=""/>
          </v:shape>
          <o:OLEObject Type="Embed" ProgID="Equation.3" ShapeID="_x0000_i1202" DrawAspect="Content" ObjectID="_1668330767" r:id="rId93"/>
        </w:obje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– цена одного </w:t>
      </w:r>
      <w:r w:rsidRPr="0094232F">
        <w:rPr>
          <w:sz w:val="24"/>
          <w:szCs w:val="24"/>
        </w:rPr>
        <w:t>монитор</w:t>
      </w:r>
      <w:r>
        <w:rPr>
          <w:sz w:val="24"/>
          <w:szCs w:val="24"/>
        </w:rPr>
        <w:t>а</w:t>
      </w:r>
      <w:r w:rsidRPr="0094232F">
        <w:rPr>
          <w:sz w:val="24"/>
          <w:szCs w:val="24"/>
        </w:rPr>
        <w:t xml:space="preserve">, </w:t>
      </w:r>
      <w:r w:rsidRPr="0094232F">
        <w:rPr>
          <w:bCs/>
          <w:sz w:val="24"/>
          <w:szCs w:val="24"/>
        </w:rPr>
        <w:t>подключаем</w:t>
      </w:r>
      <w:r>
        <w:rPr>
          <w:bCs/>
          <w:sz w:val="24"/>
          <w:szCs w:val="24"/>
        </w:rPr>
        <w:t>ого</w:t>
      </w:r>
      <w:r w:rsidRPr="0094232F">
        <w:rPr>
          <w:bCs/>
          <w:sz w:val="24"/>
          <w:szCs w:val="24"/>
        </w:rPr>
        <w:t xml:space="preserve"> к компьютеру</w:t>
      </w:r>
      <w:r w:rsidRPr="008C2AEB"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определяемая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8C2AEB"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20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20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 w:rsidRPr="00B840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более 9.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B8403B" w:rsidRDefault="004517AF" w:rsidP="006455B1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Затраты на приобретение системных блоков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05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BFB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BFB&quot; wsp:rsidP=&quot;00045B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06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BFB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BFB&quot; wsp:rsidP=&quot;00045B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B8403B">
        <w:rPr>
          <w:sz w:val="24"/>
          <w:szCs w:val="24"/>
        </w:rPr>
        <w:t xml:space="preserve"> </w:t>
      </w:r>
      <w:r w:rsidRPr="0094232F">
        <w:rPr>
          <w:sz w:val="24"/>
          <w:szCs w:val="24"/>
        </w:rPr>
        <w:t>определяются по формуле</w:t>
      </w:r>
      <w:r>
        <w:rPr>
          <w:sz w:val="24"/>
          <w:szCs w:val="24"/>
        </w:rPr>
        <w:t>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680" w:dyaOrig="680">
          <v:shape id="_x0000_i1207" type="#_x0000_t75" style="width:182.25pt;height:33.75pt" o:ole="">
            <v:imagedata r:id="rId95" o:title=""/>
          </v:shape>
          <o:OLEObject Type="Embed" ProgID="Equation.3" ShapeID="_x0000_i1207" DrawAspect="Content" ObjectID="_1668330768" r:id="rId96"/>
        </w:object>
      </w:r>
      <w:r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4517AF" w:rsidRPr="0094232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08" type="#_x0000_t75" style="width:14.25pt;height:18pt" o:ole="">
            <v:imagedata r:id="rId79" o:title=""/>
          </v:shape>
          <o:OLEObject Type="Embed" ProgID="Equation.3" ShapeID="_x0000_i1208" DrawAspect="Content" ObjectID="_1668330769" r:id="rId97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системных блоков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4517AF" w:rsidRPr="00FD425F" w:rsidRDefault="004517AF" w:rsidP="006455B1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09" type="#_x0000_t75" style="width:15.75pt;height:18.75pt" o:ole="">
            <v:imagedata r:id="rId81" o:title=""/>
          </v:shape>
          <o:OLEObject Type="Embed" ProgID="Equation.3" ShapeID="_x0000_i1209" DrawAspect="Content" ObjectID="_1668330770" r:id="rId98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10" type="#_x0000_t75" style="width:9pt;height:17.25pt" o:ole="">
            <v:imagedata r:id="rId83" o:title=""/>
          </v:shape>
          <o:OLEObject Type="Embed" ProgID="Equation.3" ShapeID="_x0000_i1210" DrawAspect="Content" ObjectID="_1668330771" r:id="rId99"/>
        </w:object>
      </w:r>
      <w:r w:rsidRPr="00FD425F">
        <w:rPr>
          <w:sz w:val="24"/>
          <w:szCs w:val="24"/>
        </w:rPr>
        <w:t>- фактическое количество системных блоков;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11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12" type="#_x0000_t75" style="width:21pt;height:14.25pt" o:ole="">
            <v:imagedata r:id="rId86" o:title=""/>
          </v:shape>
          <o:OLEObject Type="Embed" ProgID="Equation.3" ShapeID="_x0000_i1212" DrawAspect="Content" ObjectID="_1668330772" r:id="rId100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системных блоков;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13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14" type="#_x0000_t75" style="width:21.75pt;height:14.25pt" o:ole="">
            <v:imagedata r:id="rId89" o:title=""/>
          </v:shape>
          <o:OLEObject Type="Embed" ProgID="Equation.3" ShapeID="_x0000_i1214" DrawAspect="Content" ObjectID="_1668330773" r:id="rId101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системных блоков;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15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16" type="#_x0000_t75" style="width:14.25pt;height:18pt" o:ole="">
            <v:imagedata r:id="rId92" o:title=""/>
          </v:shape>
          <o:OLEObject Type="Embed" ProgID="Equation.3" ShapeID="_x0000_i1216" DrawAspect="Content" ObjectID="_1668330774" r:id="rId102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– цена одного системного блока, определяемая согласно приложен</w:t>
      </w:r>
      <w:r>
        <w:rPr>
          <w:sz w:val="24"/>
          <w:szCs w:val="24"/>
        </w:rPr>
        <w:t>ию</w:t>
      </w:r>
      <w:r w:rsidRPr="00FD425F">
        <w:rPr>
          <w:sz w:val="24"/>
          <w:szCs w:val="24"/>
        </w:rPr>
        <w:t xml:space="preserve"> № 2;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t xml:space="preserve"> </w:t>
      </w: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1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21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коэффициент закупа не более 9.</w:t>
      </w:r>
    </w:p>
    <w:p w:rsidR="004517AF" w:rsidRDefault="004517AF" w:rsidP="006455B1">
      <w:pPr>
        <w:pStyle w:val="a"/>
        <w:spacing w:after="0" w:line="240" w:lineRule="auto"/>
        <w:ind w:left="708"/>
        <w:jc w:val="both"/>
        <w:rPr>
          <w:bCs/>
          <w:sz w:val="24"/>
          <w:szCs w:val="24"/>
        </w:rPr>
      </w:pPr>
    </w:p>
    <w:p w:rsidR="004517AF" w:rsidRPr="00FD425F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1.4.4. Затраты на приобретение </w:t>
      </w:r>
      <w:r>
        <w:rPr>
          <w:sz w:val="24"/>
          <w:szCs w:val="24"/>
        </w:rPr>
        <w:t>телефонных аппаратов (</w:t>
      </w:r>
      <w:r>
        <w:rPr>
          <w:bCs/>
          <w:sz w:val="24"/>
          <w:szCs w:val="24"/>
        </w:rPr>
        <w:t>З</w:t>
      </w:r>
      <w:r>
        <w:rPr>
          <w:bCs/>
          <w:sz w:val="24"/>
          <w:szCs w:val="24"/>
          <w:vertAlign w:val="subscript"/>
        </w:rPr>
        <w:t xml:space="preserve">тел. </w:t>
      </w:r>
      <w:r>
        <w:rPr>
          <w:sz w:val="24"/>
          <w:szCs w:val="24"/>
          <w:vertAlign w:val="subscript"/>
        </w:rPr>
        <w:t xml:space="preserve">апп </w:t>
      </w:r>
      <w:r>
        <w:rPr>
          <w:sz w:val="24"/>
          <w:szCs w:val="24"/>
        </w:rPr>
        <w:t>) определяются по               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4040" w:dyaOrig="680">
          <v:shape id="_x0000_i1219" type="#_x0000_t75" style="width:200.25pt;height:33.75pt" o:ole="">
            <v:imagedata r:id="rId103" o:title=""/>
          </v:shape>
          <o:OLEObject Type="Embed" ProgID="Equation.3" ShapeID="_x0000_i1219" DrawAspect="Content" ObjectID="_1668330775" r:id="rId104"/>
        </w:object>
      </w:r>
      <w:r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4517AF" w:rsidRPr="0094232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20" type="#_x0000_t75" style="width:14.25pt;height:18pt" o:ole="">
            <v:imagedata r:id="rId79" o:title=""/>
          </v:shape>
          <o:OLEObject Type="Embed" ProgID="Equation.3" ShapeID="_x0000_i1220" DrawAspect="Content" ObjectID="_1668330776" r:id="rId105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телефонных аппаратов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4517AF" w:rsidRPr="00FD425F" w:rsidRDefault="004517AF" w:rsidP="006455B1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21" type="#_x0000_t75" style="width:15.75pt;height:18.75pt" o:ole="">
            <v:imagedata r:id="rId81" o:title=""/>
          </v:shape>
          <o:OLEObject Type="Embed" ProgID="Equation.3" ShapeID="_x0000_i1221" DrawAspect="Content" ObjectID="_1668330777" r:id="rId106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22" type="#_x0000_t75" style="width:9pt;height:17.25pt" o:ole="">
            <v:imagedata r:id="rId83" o:title=""/>
          </v:shape>
          <o:OLEObject Type="Embed" ProgID="Equation.3" ShapeID="_x0000_i1222" DrawAspect="Content" ObjectID="_1668330778" r:id="rId107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телефонных аппаратов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23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24" type="#_x0000_t75" style="width:21pt;height:14.25pt" o:ole="">
            <v:imagedata r:id="rId86" o:title=""/>
          </v:shape>
          <o:OLEObject Type="Embed" ProgID="Equation.3" ShapeID="_x0000_i1224" DrawAspect="Content" ObjectID="_1668330779" r:id="rId108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телефонных аппаратов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25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26" type="#_x0000_t75" style="width:21.75pt;height:14.25pt" o:ole="">
            <v:imagedata r:id="rId89" o:title=""/>
          </v:shape>
          <o:OLEObject Type="Embed" ProgID="Equation.3" ShapeID="_x0000_i1226" DrawAspect="Content" ObjectID="_1668330780" r:id="rId10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телефонных аппаратов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27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28" type="#_x0000_t75" style="width:14.25pt;height:18pt" o:ole="">
            <v:imagedata r:id="rId92" o:title=""/>
          </v:shape>
          <o:OLEObject Type="Embed" ProgID="Equation.3" ShapeID="_x0000_i1228" DrawAspect="Content" ObjectID="_1668330781" r:id="rId110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– цена одного </w:t>
      </w:r>
      <w:r>
        <w:rPr>
          <w:sz w:val="24"/>
          <w:szCs w:val="24"/>
        </w:rPr>
        <w:t>телефонного аппарата</w:t>
      </w:r>
      <w:r w:rsidRPr="00FD425F"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определяемая согласно приложению</w:t>
      </w:r>
      <w:r w:rsidRPr="00FD425F">
        <w:rPr>
          <w:sz w:val="24"/>
          <w:szCs w:val="24"/>
        </w:rPr>
        <w:t xml:space="preserve"> № 2;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t xml:space="preserve"> </w:t>
      </w: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2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23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коэффициент закупа не более 9.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4517AF" w:rsidRPr="009B6407" w:rsidRDefault="004517AF" w:rsidP="006455B1">
      <w:pPr>
        <w:pStyle w:val="a"/>
        <w:spacing w:after="0" w:line="240" w:lineRule="auto"/>
        <w:ind w:left="708"/>
        <w:jc w:val="both"/>
        <w:rPr>
          <w:bCs/>
          <w:sz w:val="24"/>
          <w:szCs w:val="24"/>
          <w:vertAlign w:val="subscript"/>
        </w:rPr>
      </w:pPr>
      <w:r>
        <w:rPr>
          <w:sz w:val="24"/>
          <w:szCs w:val="24"/>
        </w:rPr>
        <w:t xml:space="preserve">1.4.5. </w:t>
      </w:r>
      <w:r w:rsidRPr="006F3FFD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>сервера (</w:t>
      </w:r>
      <w:r w:rsidRPr="007467B4">
        <w:rPr>
          <w:position w:val="-14"/>
          <w:sz w:val="24"/>
          <w:szCs w:val="24"/>
        </w:rPr>
        <w:object w:dxaOrig="400" w:dyaOrig="380">
          <v:shape id="_x0000_i1231" type="#_x0000_t75" style="width:20.25pt;height:18.75pt" o:ole="">
            <v:imagedata r:id="rId111" o:title=""/>
          </v:shape>
          <o:OLEObject Type="Embed" ProgID="Equation.3" ShapeID="_x0000_i1231" DrawAspect="Content" ObjectID="_1668330782" r:id="rId112"/>
        </w:object>
      </w:r>
      <w:r>
        <w:rPr>
          <w:sz w:val="24"/>
          <w:szCs w:val="24"/>
        </w:rPr>
        <w:t xml:space="preserve">) </w:t>
      </w:r>
      <w:r w:rsidRPr="00B06F26">
        <w:rPr>
          <w:sz w:val="24"/>
          <w:szCs w:val="24"/>
        </w:rPr>
        <w:t>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708"/>
        <w:jc w:val="both"/>
        <w:rPr>
          <w:bCs/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232" type="#_x0000_t75" style="width:185.25pt;height:33.75pt" o:ole="">
            <v:imagedata r:id="rId113" o:title=""/>
          </v:shape>
          <o:OLEObject Type="Embed" ProgID="Equation.3" ShapeID="_x0000_i1232" DrawAspect="Content" ObjectID="_1668330783" r:id="rId114"/>
        </w:object>
      </w:r>
      <w:r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4517AF" w:rsidRPr="0094232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33" type="#_x0000_t75" style="width:14.25pt;height:18pt" o:ole="">
            <v:imagedata r:id="rId79" o:title=""/>
          </v:shape>
          <o:OLEObject Type="Embed" ProgID="Equation.3" ShapeID="_x0000_i1233" DrawAspect="Content" ObjectID="_1668330784" r:id="rId115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серверов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4517AF" w:rsidRPr="00FD425F" w:rsidRDefault="004517AF" w:rsidP="006455B1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34" type="#_x0000_t75" style="width:15.75pt;height:18.75pt" o:ole="">
            <v:imagedata r:id="rId81" o:title=""/>
          </v:shape>
          <o:OLEObject Type="Embed" ProgID="Equation.3" ShapeID="_x0000_i1234" DrawAspect="Content" ObjectID="_1668330785" r:id="rId116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35" type="#_x0000_t75" style="width:9pt;height:17.25pt" o:ole="">
            <v:imagedata r:id="rId83" o:title=""/>
          </v:shape>
          <o:OLEObject Type="Embed" ProgID="Equation.3" ShapeID="_x0000_i1235" DrawAspect="Content" ObjectID="_1668330786" r:id="rId117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серверов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36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37" type="#_x0000_t75" style="width:21pt;height:14.25pt" o:ole="">
            <v:imagedata r:id="rId86" o:title=""/>
          </v:shape>
          <o:OLEObject Type="Embed" ProgID="Equation.3" ShapeID="_x0000_i1237" DrawAspect="Content" ObjectID="_1668330787" r:id="rId118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серверов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38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39" type="#_x0000_t75" style="width:21.75pt;height:14.25pt" o:ole="">
            <v:imagedata r:id="rId89" o:title=""/>
          </v:shape>
          <o:OLEObject Type="Embed" ProgID="Equation.3" ShapeID="_x0000_i1239" DrawAspect="Content" ObjectID="_1668330788" r:id="rId11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серверов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40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41" type="#_x0000_t75" style="width:14.25pt;height:18pt" o:ole="">
            <v:imagedata r:id="rId92" o:title=""/>
          </v:shape>
          <o:OLEObject Type="Embed" ProgID="Equation.3" ShapeID="_x0000_i1241" DrawAspect="Content" ObjectID="_1668330789" r:id="rId120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– цена одного</w:t>
      </w:r>
      <w:r w:rsidRPr="007467B4">
        <w:rPr>
          <w:sz w:val="24"/>
          <w:szCs w:val="24"/>
        </w:rPr>
        <w:t xml:space="preserve"> </w:t>
      </w:r>
      <w:r>
        <w:rPr>
          <w:sz w:val="24"/>
          <w:szCs w:val="24"/>
        </w:rPr>
        <w:t>сервера</w:t>
      </w:r>
      <w:r w:rsidRPr="00FD425F"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определяемая согласно приложению</w:t>
      </w:r>
      <w:r w:rsidRPr="00FD425F">
        <w:rPr>
          <w:sz w:val="24"/>
          <w:szCs w:val="24"/>
        </w:rPr>
        <w:t xml:space="preserve"> № 2;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t xml:space="preserve"> </w:t>
      </w: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24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24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коэффициент закупа не более 9.</w:t>
      </w:r>
    </w:p>
    <w:p w:rsidR="004517AF" w:rsidRPr="00FD425F" w:rsidRDefault="004517AF" w:rsidP="006455B1">
      <w:pPr>
        <w:pStyle w:val="a"/>
        <w:tabs>
          <w:tab w:val="left" w:pos="3912"/>
        </w:tabs>
        <w:spacing w:after="0" w:line="240" w:lineRule="auto"/>
        <w:jc w:val="both"/>
        <w:rPr>
          <w:sz w:val="24"/>
          <w:szCs w:val="24"/>
        </w:rPr>
      </w:pPr>
    </w:p>
    <w:p w:rsidR="004517AF" w:rsidRPr="00B06F26" w:rsidRDefault="004517AF" w:rsidP="006455B1">
      <w:pPr>
        <w:pStyle w:val="a"/>
        <w:spacing w:after="0" w:line="240" w:lineRule="auto"/>
        <w:ind w:left="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1.4.6. </w:t>
      </w:r>
      <w:r w:rsidRPr="006F3FFD">
        <w:rPr>
          <w:sz w:val="24"/>
          <w:szCs w:val="24"/>
        </w:rPr>
        <w:t>Затраты на приобретение принтеров, многофункциональных устройств и</w:t>
      </w:r>
      <w:r w:rsidRPr="00B06F26">
        <w:rPr>
          <w:sz w:val="24"/>
          <w:szCs w:val="24"/>
        </w:rPr>
        <w:t xml:space="preserve"> копировальных аппаратов (оргтехники)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44" type="#_x0000_t75" style="width:1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CF64D8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F64D8&quot; wsp:rsidP=&quot;00CF64D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45" type="#_x0000_t75" style="width:1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CF64D8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F64D8&quot; wsp:rsidP=&quot;00CF64D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B06F26">
        <w:rPr>
          <w:sz w:val="24"/>
          <w:szCs w:val="24"/>
        </w:rPr>
        <w:t>)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21"/>
        </w:rPr>
        <w:pict>
          <v:shape id="_x0000_i1246" type="#_x0000_t75" style="width:222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A6CE7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A6CE7&quot; wsp:rsidP=&quot;009A6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21"/>
        </w:rPr>
        <w:pict>
          <v:shape id="_x0000_i1247" type="#_x0000_t75" style="width:222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A6CE7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A6CE7&quot; wsp:rsidP=&quot;009A6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7E58B8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8C2AEB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8C2AEB">
        <w:rPr>
          <w:sz w:val="24"/>
          <w:szCs w:val="24"/>
        </w:rPr>
        <w:t>где: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48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18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1874&quot; wsp:rsidP=&quot;0058187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49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18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1874&quot; wsp:rsidP=&quot;0058187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планируемое к приобретению количество типа принтеров, многофункциональных устройств и копировальных аппаратов (оргтехники) </w:t>
      </w:r>
      <w:r>
        <w:rPr>
          <w:sz w:val="24"/>
          <w:szCs w:val="24"/>
        </w:rPr>
        <w:t>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50" type="#_x0000_t75" style="width:2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678AC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678AC&quot; wsp:rsidP=&quot;00E678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51" type="#_x0000_t75" style="width:2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678AC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678AC&quot; wsp:rsidP=&quot;00E678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фактическое количество принтеров, многофункциональных устройств и копировальных аппаратов (оргтехники);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52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53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остаточная стоимость принтеров, многофункциональных устройств и копировальных аппаратов (оргтехники);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54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55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первоначальная стоимость принтеров, многофункциональных устройств и копировальных аппаратов (оргтехники);</w:t>
      </w:r>
    </w:p>
    <w:p w:rsidR="004517AF" w:rsidRPr="00A4473C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56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57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– цена одного принтера, многофункционального устройства и копировального аппарата (оргтехники), определяемая</w:t>
      </w:r>
      <w:r>
        <w:rPr>
          <w:sz w:val="24"/>
          <w:szCs w:val="24"/>
        </w:rPr>
        <w:t xml:space="preserve">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  <w:r>
        <w:t xml:space="preserve">        </w:t>
      </w:r>
    </w:p>
    <w:p w:rsidR="004517AF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2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25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4517AF" w:rsidRPr="002E272E" w:rsidRDefault="004517AF" w:rsidP="006455B1">
      <w:pPr>
        <w:spacing w:after="0" w:line="240" w:lineRule="auto"/>
        <w:contextualSpacing/>
        <w:jc w:val="both"/>
      </w:pPr>
    </w:p>
    <w:p w:rsidR="004517AF" w:rsidRPr="00C65B18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1.4.7. </w:t>
      </w:r>
      <w:r w:rsidRPr="00C65B18">
        <w:rPr>
          <w:sz w:val="24"/>
          <w:szCs w:val="24"/>
        </w:rPr>
        <w:t>Затраты на приобретение планшетных компьютеров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60" type="#_x0000_t75" style="width:2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D2285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D2285&quot; wsp:rsidP=&quot;008D2285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61" type="#_x0000_t75" style="width:2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D2285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D2285&quot; wsp:rsidP=&quot;008D2285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C65B18">
        <w:rPr>
          <w:sz w:val="24"/>
          <w:szCs w:val="24"/>
        </w:rPr>
        <w:t>) определяются по формуле:</w:t>
      </w:r>
    </w:p>
    <w:p w:rsidR="004517AF" w:rsidRPr="005011A5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24"/>
        </w:rPr>
        <w:pict>
          <v:shape id="_x0000_i1262" type="#_x0000_t75" style="width:259.5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0734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B0734&quot; wsp:rsidP=&quot;00CB07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24"/>
        </w:rPr>
        <w:pict>
          <v:shape id="_x0000_i1263" type="#_x0000_t75" style="width:259.5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0734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B0734&quot; wsp:rsidP=&quot;00CB07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11A5">
        <w:rPr>
          <w:sz w:val="24"/>
          <w:szCs w:val="24"/>
        </w:rPr>
        <w:t xml:space="preserve"> </w:t>
      </w:r>
      <w:r w:rsidRPr="007E58B8">
        <w:rPr>
          <w:sz w:val="24"/>
          <w:szCs w:val="24"/>
        </w:rPr>
        <w:t>;</w:t>
      </w:r>
    </w:p>
    <w:p w:rsidR="004517AF" w:rsidRPr="00D40F67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D40F67">
        <w:rPr>
          <w:sz w:val="24"/>
          <w:szCs w:val="24"/>
        </w:rPr>
        <w:t>где: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64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4D0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4D09&quot; wsp:rsidP=&quot;00BA4D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65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4D0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4D09&quot; wsp:rsidP=&quot;00BA4D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планируемое к приобретению количество планшетных компьютеров, определяемое</w:t>
      </w:r>
      <w:r>
        <w:rPr>
          <w:sz w:val="24"/>
          <w:szCs w:val="24"/>
        </w:rPr>
        <w:t xml:space="preserve">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8C2AEB">
        <w:rPr>
          <w:sz w:val="24"/>
          <w:szCs w:val="24"/>
        </w:rPr>
        <w:t>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66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243E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2243E&quot; wsp:rsidP=&quot;0002243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67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243E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2243E&quot; wsp:rsidP=&quot;0002243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фактическое ко</w:t>
      </w:r>
      <w:r>
        <w:rPr>
          <w:sz w:val="24"/>
          <w:szCs w:val="24"/>
        </w:rPr>
        <w:t>личество планшетных компьютеров</w:t>
      </w:r>
      <w:r w:rsidRPr="008C2AEB">
        <w:rPr>
          <w:sz w:val="24"/>
          <w:szCs w:val="24"/>
        </w:rPr>
        <w:t>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68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296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5296&quot; wsp:rsidP=&quot;009B5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69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296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5296&quot; wsp:rsidP=&quot;009B5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остаточная стоимость планшетных компьютеров;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70" type="#_x0000_t75" style="width:34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955E7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55E7&quot; wsp:rsidP=&quot;005955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71" type="#_x0000_t75" style="width:34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955E7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55E7&quot; wsp:rsidP=&quot;005955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первоначальная стоимость планшетных компьютеров;</w:t>
      </w:r>
    </w:p>
    <w:p w:rsidR="004517AF" w:rsidRPr="008C2AEB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72" type="#_x0000_t75" style="width:32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C23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C23&quot; wsp:rsidP=&quot;006B1C2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73" type="#_x0000_t75" style="width:32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C23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C23&quot; wsp:rsidP=&quot;006B1C2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– цена одного планшетного компьютера, определяемая согласно      </w:t>
      </w:r>
      <w:r>
        <w:rPr>
          <w:sz w:val="24"/>
          <w:szCs w:val="24"/>
        </w:rPr>
        <w:t xml:space="preserve">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8C2AEB"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2AEB">
        <w:t xml:space="preserve">                </w:t>
      </w:r>
      <w:r w:rsidRPr="008C2AEB">
        <w:fldChar w:fldCharType="begin"/>
      </w:r>
      <w:r w:rsidRPr="008C2AEB">
        <w:instrText xml:space="preserve"> QUOTE </w:instrText>
      </w:r>
      <w:r w:rsidRPr="004F234E">
        <w:rPr>
          <w:position w:val="-11"/>
        </w:rPr>
        <w:pict>
          <v:shape id="_x0000_i127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D71B3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71B3&quot; wsp:rsidP=&quot;002D71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C2AEB">
        <w:instrText xml:space="preserve"> </w:instrText>
      </w:r>
      <w:r w:rsidRPr="008C2AEB">
        <w:fldChar w:fldCharType="separate"/>
      </w:r>
      <w:r w:rsidRPr="004F234E">
        <w:rPr>
          <w:position w:val="-11"/>
        </w:rPr>
        <w:pict>
          <v:shape id="_x0000_i12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D71B3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71B3&quot; wsp:rsidP=&quot;002D71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C2AEB">
        <w:fldChar w:fldCharType="end"/>
      </w:r>
      <w:r w:rsidRPr="008C2AEB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Default="004517AF" w:rsidP="006455B1">
      <w:pPr>
        <w:pStyle w:val="a"/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1.4.8. </w:t>
      </w:r>
      <w:r w:rsidRPr="00DC4A9B">
        <w:rPr>
          <w:sz w:val="24"/>
          <w:szCs w:val="24"/>
        </w:rPr>
        <w:t>Затраты на приобретение ноутбуков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76" type="#_x0000_t75" style="width:25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00A7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500A7&quot; wsp:rsidP=&quot;00F500A7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77" type="#_x0000_t75" style="width:25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00A7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500A7&quot; wsp:rsidP=&quot;00F500A7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</w:t>
      </w:r>
      <w:r w:rsidRPr="00BC0719">
        <w:rPr>
          <w:sz w:val="24"/>
          <w:szCs w:val="24"/>
        </w:rPr>
        <w:t>:</w:t>
      </w:r>
    </w:p>
    <w:p w:rsidR="004517AF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5011A5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24"/>
        </w:rPr>
        <w:pict>
          <v:shape id="_x0000_i1278" type="#_x0000_t75" style="width:261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BB2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BB2&quot; wsp:rsidP=&quot;005D7BB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/m:e&gt;&lt;/m:nary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24"/>
        </w:rPr>
        <w:pict>
          <v:shape id="_x0000_i1279" type="#_x0000_t75" style="width:261pt;height:27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BB2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BB2&quot; wsp:rsidP=&quot;005D7BB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/m:e&gt;&lt;/m:nary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11A5">
        <w:rPr>
          <w:sz w:val="24"/>
          <w:szCs w:val="24"/>
        </w:rPr>
        <w:t xml:space="preserve"> </w:t>
      </w:r>
      <w:r w:rsidRPr="007E58B8">
        <w:rPr>
          <w:sz w:val="24"/>
          <w:szCs w:val="24"/>
        </w:rPr>
        <w:t>;</w:t>
      </w:r>
    </w:p>
    <w:p w:rsidR="004517AF" w:rsidRPr="00D40F67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D40F67">
        <w:rPr>
          <w:sz w:val="24"/>
          <w:szCs w:val="24"/>
        </w:rPr>
        <w:t>где:</w:t>
      </w:r>
    </w:p>
    <w:p w:rsidR="004517AF" w:rsidRPr="0053442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53442D">
        <w:rPr>
          <w:sz w:val="24"/>
          <w:szCs w:val="24"/>
        </w:rPr>
        <w:fldChar w:fldCharType="begin"/>
      </w:r>
      <w:r w:rsidRPr="0053442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80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156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E156D&quot; wsp:rsidP=&quot;00CE15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53442D">
        <w:rPr>
          <w:sz w:val="24"/>
          <w:szCs w:val="24"/>
        </w:rPr>
        <w:instrText xml:space="preserve"> </w:instrText>
      </w:r>
      <w:r w:rsidRPr="0053442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81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156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E156D&quot; wsp:rsidP=&quot;00CE15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53442D">
        <w:rPr>
          <w:sz w:val="24"/>
          <w:szCs w:val="24"/>
        </w:rPr>
        <w:fldChar w:fldCharType="end"/>
      </w:r>
      <w:r w:rsidRPr="0053442D">
        <w:rPr>
          <w:sz w:val="24"/>
          <w:szCs w:val="24"/>
        </w:rPr>
        <w:t xml:space="preserve"> - планируемое к приобретению количество ноутбуков, определяемое</w:t>
      </w:r>
      <w:r>
        <w:rPr>
          <w:sz w:val="24"/>
          <w:szCs w:val="24"/>
        </w:rPr>
        <w:t xml:space="preserve"> согласно приложению</w:t>
      </w:r>
      <w:r w:rsidRPr="0053442D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53442D">
        <w:rPr>
          <w:sz w:val="24"/>
          <w:szCs w:val="24"/>
        </w:rPr>
        <w:t>;</w:t>
      </w:r>
    </w:p>
    <w:p w:rsidR="004517AF" w:rsidRPr="0053442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53442D">
        <w:rPr>
          <w:sz w:val="24"/>
          <w:szCs w:val="24"/>
        </w:rPr>
        <w:t xml:space="preserve"> </w:t>
      </w:r>
      <w:r w:rsidRPr="0053442D">
        <w:rPr>
          <w:sz w:val="24"/>
          <w:szCs w:val="24"/>
        </w:rPr>
        <w:fldChar w:fldCharType="begin"/>
      </w:r>
      <w:r w:rsidRPr="0053442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82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41AA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41AA&quot; wsp:rsidP=&quot;00BD41A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53442D">
        <w:rPr>
          <w:sz w:val="24"/>
          <w:szCs w:val="24"/>
        </w:rPr>
        <w:instrText xml:space="preserve"> </w:instrText>
      </w:r>
      <w:r w:rsidRPr="0053442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83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41AA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41AA&quot; wsp:rsidP=&quot;00BD41A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53442D">
        <w:rPr>
          <w:sz w:val="24"/>
          <w:szCs w:val="24"/>
        </w:rPr>
        <w:fldChar w:fldCharType="end"/>
      </w:r>
      <w:r w:rsidRPr="0053442D">
        <w:rPr>
          <w:sz w:val="24"/>
          <w:szCs w:val="24"/>
        </w:rPr>
        <w:t xml:space="preserve"> - фактическое количество ноутбуков;</w:t>
      </w:r>
    </w:p>
    <w:p w:rsidR="004517AF" w:rsidRPr="0053442D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53442D">
        <w:rPr>
          <w:sz w:val="24"/>
          <w:szCs w:val="24"/>
        </w:rPr>
        <w:fldChar w:fldCharType="begin"/>
      </w:r>
      <w:r w:rsidRPr="0053442D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84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5A15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5A15&quot; wsp:rsidP=&quot;00145A1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53442D">
        <w:rPr>
          <w:sz w:val="24"/>
          <w:szCs w:val="24"/>
        </w:rPr>
        <w:instrText xml:space="preserve"> </w:instrText>
      </w:r>
      <w:r w:rsidRPr="0053442D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85" type="#_x0000_t75" style="width:33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5A15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5A15&quot; wsp:rsidP=&quot;00145A1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53442D">
        <w:rPr>
          <w:sz w:val="24"/>
          <w:szCs w:val="24"/>
        </w:rPr>
        <w:fldChar w:fldCharType="end"/>
      </w:r>
      <w:r w:rsidRPr="0053442D">
        <w:rPr>
          <w:sz w:val="24"/>
          <w:szCs w:val="24"/>
        </w:rPr>
        <w:t>- остаточная стоимость ноутбуков;</w:t>
      </w:r>
    </w:p>
    <w:p w:rsidR="004517AF" w:rsidRPr="00CD6E04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86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2C77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2C77&quot; wsp:rsidP=&quot;005E2C7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87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2C77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2C77&quot; wsp:rsidP=&quot;005E2C7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- первоначальная стоимость ноутбуков;</w:t>
      </w:r>
    </w:p>
    <w:p w:rsidR="004517AF" w:rsidRPr="00CD6E04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88" type="#_x0000_t75" style="width:31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63C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6763C&quot; wsp:rsidP=&quot;002676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89" type="#_x0000_t75" style="width:31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63C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6763C&quot; wsp:rsidP=&quot;002676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– цена одного ноутбука, определяемая</w:t>
      </w:r>
      <w:r>
        <w:rPr>
          <w:sz w:val="24"/>
          <w:szCs w:val="24"/>
        </w:rPr>
        <w:t xml:space="preserve"> согласно приложению</w:t>
      </w:r>
      <w:r w:rsidRPr="00CD6E04">
        <w:rPr>
          <w:sz w:val="24"/>
          <w:szCs w:val="24"/>
        </w:rPr>
        <w:t xml:space="preserve"> № 2;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6E04">
        <w:rPr>
          <w:rFonts w:ascii="Times New Roman" w:hAnsi="Times New Roman"/>
          <w:sz w:val="24"/>
          <w:szCs w:val="24"/>
        </w:rPr>
        <w:t xml:space="preserve">            </w:t>
      </w:r>
      <w:r w:rsidRPr="00CD6E04">
        <w:rPr>
          <w:rFonts w:ascii="Times New Roman" w:hAnsi="Times New Roman"/>
          <w:sz w:val="24"/>
          <w:szCs w:val="24"/>
        </w:rPr>
        <w:fldChar w:fldCharType="begin"/>
      </w:r>
      <w:r w:rsidRPr="00CD6E04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rFonts w:ascii="Times New Roman" w:hAnsi="Times New Roman"/>
          <w:position w:val="-11"/>
        </w:rPr>
        <w:pict>
          <v:shape id="_x0000_i12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566F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566F&quot; wsp:rsidP=&quot;00EC56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  <w:sz w:val="24"/>
          <w:szCs w:val="24"/>
        </w:rPr>
        <w:instrText xml:space="preserve"> </w:instrText>
      </w:r>
      <w:r w:rsidRPr="00CD6E04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rFonts w:ascii="Times New Roman" w:hAnsi="Times New Roman"/>
          <w:position w:val="-11"/>
        </w:rPr>
        <w:pict>
          <v:shape id="_x0000_i12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566F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566F&quot; wsp:rsidP=&quot;00EC56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  <w:sz w:val="24"/>
          <w:szCs w:val="24"/>
        </w:rPr>
        <w:fldChar w:fldCharType="end"/>
      </w:r>
      <w:r w:rsidRPr="00CD6E04">
        <w:rPr>
          <w:rFonts w:ascii="Times New Roman" w:hAnsi="Times New Roman"/>
          <w:sz w:val="24"/>
          <w:szCs w:val="24"/>
        </w:rPr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46948" w:rsidRDefault="004517AF" w:rsidP="006455B1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1.4.9. </w:t>
      </w:r>
      <w:r w:rsidRPr="00946948">
        <w:rPr>
          <w:sz w:val="24"/>
          <w:szCs w:val="24"/>
        </w:rPr>
        <w:t>Затраты на приобретение мебели (</w:t>
      </w:r>
      <w:r w:rsidRPr="00946948">
        <w:rPr>
          <w:sz w:val="24"/>
          <w:szCs w:val="24"/>
        </w:rPr>
        <w:fldChar w:fldCharType="begin"/>
      </w:r>
      <w:r w:rsidRPr="00946948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92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946948">
        <w:rPr>
          <w:sz w:val="24"/>
          <w:szCs w:val="24"/>
        </w:rPr>
        <w:instrText xml:space="preserve"> </w:instrText>
      </w:r>
      <w:r w:rsidRPr="00946948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93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946948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946948">
        <w:rPr>
          <w:sz w:val="24"/>
          <w:szCs w:val="24"/>
        </w:rPr>
        <w:t xml:space="preserve">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21"/>
        </w:rPr>
        <w:pict>
          <v:shape id="_x0000_i1294" type="#_x0000_t75" style="width:261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21"/>
        </w:rPr>
        <w:pict>
          <v:shape id="_x0000_i1295" type="#_x0000_t75" style="width:261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F01C99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687B2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296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297" type="#_x0000_t75" style="width:31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мебели, определяемое в соответствии</w:t>
      </w:r>
      <w:r>
        <w:rPr>
          <w:sz w:val="24"/>
          <w:szCs w:val="24"/>
        </w:rPr>
        <w:t xml:space="preserve"> с приложениями № 4, № 5, № 6</w:t>
      </w:r>
      <w:r w:rsidRPr="00F13A58">
        <w:rPr>
          <w:sz w:val="24"/>
          <w:szCs w:val="24"/>
        </w:rPr>
        <w:t>;</w:t>
      </w:r>
    </w:p>
    <w:p w:rsidR="004517AF" w:rsidRPr="00687B2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298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299" type="#_x0000_t75" style="width:33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 мебели;</w:t>
      </w:r>
    </w:p>
    <w:p w:rsidR="004517AF" w:rsidRPr="00687B2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00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01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мебели</w:t>
      </w:r>
      <w:r w:rsidRPr="00687B21">
        <w:rPr>
          <w:sz w:val="24"/>
          <w:szCs w:val="24"/>
        </w:rPr>
        <w:t>;</w:t>
      </w:r>
    </w:p>
    <w:p w:rsidR="004517AF" w:rsidRPr="00BB3F89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02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303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первоначальная стоимость мебели;</w:t>
      </w:r>
    </w:p>
    <w:p w:rsidR="004517AF" w:rsidRPr="00BB3F89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04" type="#_x0000_t75" style="width:3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305" type="#_x0000_t75" style="width:32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 xml:space="preserve">единицы </w:t>
      </w:r>
      <w:r w:rsidRPr="00BB3F89">
        <w:rPr>
          <w:sz w:val="24"/>
          <w:szCs w:val="24"/>
        </w:rPr>
        <w:t xml:space="preserve">мебели, определяемая в соответствии  с </w:t>
      </w:r>
      <w:r>
        <w:rPr>
          <w:sz w:val="24"/>
          <w:szCs w:val="24"/>
        </w:rPr>
        <w:t>приложениями</w:t>
      </w:r>
      <w:r w:rsidRPr="00BB3F89">
        <w:rPr>
          <w:sz w:val="24"/>
          <w:szCs w:val="24"/>
        </w:rPr>
        <w:t xml:space="preserve"> № </w:t>
      </w:r>
      <w:r>
        <w:rPr>
          <w:sz w:val="24"/>
          <w:szCs w:val="24"/>
        </w:rPr>
        <w:t>4, № 5, № 6;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3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4517AF" w:rsidRPr="00BB3F89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Pr="00DC4A9B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1.4.10. </w:t>
      </w:r>
      <w:r w:rsidRPr="00DC4A9B">
        <w:rPr>
          <w:sz w:val="24"/>
          <w:szCs w:val="24"/>
        </w:rPr>
        <w:t>Затраты на приобретение систем кондиционирования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0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09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21"/>
        </w:rPr>
        <w:pict>
          <v:shape id="_x0000_i1310" type="#_x0000_t75" style="width:213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21"/>
        </w:rPr>
        <w:pict>
          <v:shape id="_x0000_i1311" type="#_x0000_t75" style="width:213.75pt;height:24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29284D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687B2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1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1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</w:t>
      </w:r>
      <w:r>
        <w:rPr>
          <w:sz w:val="24"/>
          <w:szCs w:val="24"/>
        </w:rPr>
        <w:t>систем кондиционирования</w:t>
      </w:r>
      <w:r w:rsidRPr="00687B21">
        <w:rPr>
          <w:sz w:val="24"/>
          <w:szCs w:val="24"/>
        </w:rPr>
        <w:t xml:space="preserve">, определяемое в соответствии  </w:t>
      </w:r>
      <w:r>
        <w:rPr>
          <w:sz w:val="24"/>
          <w:szCs w:val="24"/>
        </w:rPr>
        <w:t>с приложением № 7;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14" type="#_x0000_t75" style="width:24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15" type="#_x0000_t75" style="width:24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</w:t>
      </w:r>
      <w:r>
        <w:rPr>
          <w:sz w:val="24"/>
          <w:szCs w:val="24"/>
        </w:rPr>
        <w:t xml:space="preserve"> систем кондиционирования</w:t>
      </w:r>
      <w:r w:rsidRPr="00687B21"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16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17" type="#_x0000_t75" style="width:23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систем кондиционирования;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18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19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первоначальная стоимость систем кондиционирования;</w:t>
      </w:r>
    </w:p>
    <w:p w:rsidR="004517AF" w:rsidRPr="00687B2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20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21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>единицы системы кондиционирования</w:t>
      </w:r>
      <w:r w:rsidRPr="00687B21">
        <w:rPr>
          <w:sz w:val="24"/>
          <w:szCs w:val="24"/>
        </w:rPr>
        <w:t>, определяем</w:t>
      </w:r>
      <w:r>
        <w:rPr>
          <w:sz w:val="24"/>
          <w:szCs w:val="24"/>
        </w:rPr>
        <w:t xml:space="preserve">ая в </w:t>
      </w:r>
      <w:r w:rsidRPr="00687B21">
        <w:rPr>
          <w:sz w:val="24"/>
          <w:szCs w:val="24"/>
        </w:rPr>
        <w:t xml:space="preserve"> соответствии  </w:t>
      </w:r>
      <w:r>
        <w:rPr>
          <w:sz w:val="24"/>
          <w:szCs w:val="24"/>
        </w:rPr>
        <w:t>с приложением № 7;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2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2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B7219B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7219B">
        <w:rPr>
          <w:rFonts w:ascii="Times New Roman" w:hAnsi="Times New Roman"/>
          <w:sz w:val="24"/>
          <w:szCs w:val="24"/>
        </w:rPr>
        <w:t xml:space="preserve">               1.4.11. Затраты на приобретение </w:t>
      </w:r>
      <w:r>
        <w:rPr>
          <w:rFonts w:ascii="Times New Roman" w:hAnsi="Times New Roman"/>
          <w:sz w:val="24"/>
          <w:szCs w:val="24"/>
        </w:rPr>
        <w:t>б</w:t>
      </w:r>
      <w:r w:rsidRPr="00B7219B">
        <w:rPr>
          <w:rFonts w:ascii="Times New Roman" w:hAnsi="Times New Roman"/>
          <w:sz w:val="24"/>
          <w:szCs w:val="24"/>
        </w:rPr>
        <w:t>лока наружного кондиционера 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бнк</w:t>
      </w:r>
      <w:r w:rsidRPr="00B7219B">
        <w:rPr>
          <w:rFonts w:ascii="Times New Roman" w:hAnsi="Times New Roman"/>
          <w:sz w:val="24"/>
          <w:szCs w:val="24"/>
        </w:rPr>
        <w:fldChar w:fldCharType="begin"/>
      </w:r>
      <w:r w:rsidRPr="00B7219B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324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B7219B">
        <w:rPr>
          <w:rFonts w:ascii="Times New Roman" w:hAnsi="Times New Roman"/>
          <w:sz w:val="24"/>
          <w:szCs w:val="24"/>
        </w:rPr>
        <w:instrText xml:space="preserve"> </w:instrText>
      </w:r>
      <w:r w:rsidRPr="00B7219B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B7219B">
        <w:rPr>
          <w:rFonts w:ascii="Times New Roman" w:hAnsi="Times New Roman"/>
          <w:sz w:val="24"/>
          <w:szCs w:val="24"/>
        </w:rPr>
        <w:t>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325" type="#_x0000_t75" style="width:185.25pt;height:33.75pt" o:ole="">
            <v:imagedata r:id="rId153" o:title=""/>
          </v:shape>
          <o:OLEObject Type="Embed" ProgID="Equation.3" ShapeID="_x0000_i1325" DrawAspect="Content" ObjectID="_1668330790" r:id="rId154"/>
        </w:object>
      </w:r>
      <w:r>
        <w:rPr>
          <w:sz w:val="24"/>
          <w:szCs w:val="24"/>
        </w:rPr>
        <w:t>;</w:t>
      </w:r>
    </w:p>
    <w:p w:rsidR="004517AF" w:rsidRPr="00B7219B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  <w:vertAlign w:val="subscript"/>
        </w:rPr>
      </w:pP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94232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326" type="#_x0000_t75" style="width:14.25pt;height:18pt" o:ole="">
            <v:imagedata r:id="rId79" o:title=""/>
          </v:shape>
          <o:OLEObject Type="Embed" ProgID="Equation.3" ShapeID="_x0000_i1326" DrawAspect="Content" ObjectID="_1668330791" r:id="rId155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блоков наружных кондиционеров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7;</w:t>
      </w:r>
    </w:p>
    <w:p w:rsidR="004517AF" w:rsidRPr="00FD425F" w:rsidRDefault="004517AF" w:rsidP="006455B1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327" type="#_x0000_t75" style="width:15.75pt;height:18.75pt" o:ole="">
            <v:imagedata r:id="rId81" o:title=""/>
          </v:shape>
          <o:OLEObject Type="Embed" ProgID="Equation.3" ShapeID="_x0000_i1327" DrawAspect="Content" ObjectID="_1668330792" r:id="rId156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328" type="#_x0000_t75" style="width:9pt;height:17.25pt" o:ole="">
            <v:imagedata r:id="rId83" o:title=""/>
          </v:shape>
          <o:OLEObject Type="Embed" ProgID="Equation.3" ShapeID="_x0000_i1328" DrawAspect="Content" ObjectID="_1668330793" r:id="rId157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29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330" type="#_x0000_t75" style="width:21pt;height:14.25pt" o:ole="">
            <v:imagedata r:id="rId86" o:title=""/>
          </v:shape>
          <o:OLEObject Type="Embed" ProgID="Equation.3" ShapeID="_x0000_i1330" DrawAspect="Content" ObjectID="_1668330794" r:id="rId158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31" type="#_x0000_t75" style="width:2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332" type="#_x0000_t75" style="width:21.75pt;height:14.25pt" o:ole="">
            <v:imagedata r:id="rId89" o:title=""/>
          </v:shape>
          <o:OLEObject Type="Embed" ProgID="Equation.3" ShapeID="_x0000_i1332" DrawAspect="Content" ObjectID="_1668330795" r:id="rId15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;</w:t>
      </w:r>
    </w:p>
    <w:p w:rsidR="004517AF" w:rsidRPr="00FD425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33" type="#_x0000_t75" style="width:2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334" type="#_x0000_t75" style="width:14.25pt;height:18pt" o:ole="">
            <v:imagedata r:id="rId92" o:title=""/>
          </v:shape>
          <o:OLEObject Type="Embed" ProgID="Equation.3" ShapeID="_x0000_i1334" DrawAspect="Content" ObjectID="_1668330796" r:id="rId160"/>
        </w:object>
      </w:r>
      <w:r w:rsidRPr="00FD425F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</w:t>
      </w:r>
      <w:r w:rsidRPr="00FD425F">
        <w:rPr>
          <w:sz w:val="24"/>
          <w:szCs w:val="24"/>
        </w:rPr>
        <w:t xml:space="preserve"> цена одного</w:t>
      </w:r>
      <w:r w:rsidRPr="007467B4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, опре</w:t>
      </w:r>
      <w:r>
        <w:rPr>
          <w:sz w:val="24"/>
          <w:szCs w:val="24"/>
        </w:rPr>
        <w:t>деляемая согласно приложению № 7</w:t>
      </w:r>
      <w:r w:rsidRPr="00FD425F"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3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3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1.4.12. </w:t>
      </w:r>
      <w:r w:rsidRPr="00A50D01">
        <w:rPr>
          <w:sz w:val="24"/>
          <w:szCs w:val="24"/>
        </w:rPr>
        <w:t>Затраты на приобретение прочих основных средств определяются по</w:t>
      </w:r>
      <w:r w:rsidRPr="00256B7E">
        <w:rPr>
          <w:sz w:val="24"/>
          <w:szCs w:val="24"/>
        </w:rPr>
        <w:t xml:space="preserve"> формуле</w:t>
      </w:r>
      <w:r>
        <w:rPr>
          <w:sz w:val="24"/>
          <w:szCs w:val="24"/>
        </w:rPr>
        <w:t>:</w:t>
      </w:r>
    </w:p>
    <w:p w:rsidR="004517AF" w:rsidRPr="0089693F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= Σ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x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>
        <w:rPr>
          <w:sz w:val="24"/>
          <w:szCs w:val="24"/>
        </w:rPr>
        <w:t xml:space="preserve"> </w:t>
      </w:r>
      <w:r w:rsidRPr="004B03D8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- количество приобретаемого прочего основного средства</w:t>
      </w:r>
      <w:r w:rsidRPr="00A50D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согласно приложениям № </w:t>
      </w:r>
      <w:r w:rsidRPr="00F13A58">
        <w:rPr>
          <w:sz w:val="24"/>
          <w:szCs w:val="24"/>
        </w:rPr>
        <w:t>8,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9,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10</w:t>
      </w:r>
      <w:r>
        <w:rPr>
          <w:sz w:val="24"/>
          <w:szCs w:val="24"/>
        </w:rPr>
        <w:t>, №11</w:t>
      </w:r>
      <w:r w:rsidRPr="00F13A58">
        <w:rPr>
          <w:sz w:val="24"/>
          <w:szCs w:val="24"/>
        </w:rPr>
        <w:t>;</w:t>
      </w:r>
    </w:p>
    <w:p w:rsidR="004517AF" w:rsidRDefault="004517AF" w:rsidP="006455B1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 xml:space="preserve">- цена одного основного средства согласно приложениям  </w:t>
      </w:r>
      <w:r w:rsidRPr="00F13A58">
        <w:rPr>
          <w:sz w:val="24"/>
          <w:szCs w:val="24"/>
        </w:rPr>
        <w:t>№</w:t>
      </w:r>
      <w:r>
        <w:rPr>
          <w:sz w:val="24"/>
          <w:szCs w:val="24"/>
        </w:rPr>
        <w:t xml:space="preserve"> 8, № 9, № 10,                 № 11.</w:t>
      </w:r>
    </w:p>
    <w:p w:rsidR="004517AF" w:rsidRDefault="004517AF" w:rsidP="006455B1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517AF" w:rsidRPr="00CD6E04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Heading1"/>
        <w:numPr>
          <w:ilvl w:val="1"/>
          <w:numId w:val="4"/>
        </w:numPr>
        <w:spacing w:before="0" w:after="0"/>
        <w:contextualSpacing/>
        <w:rPr>
          <w:rFonts w:ascii="Times New Roman" w:hAnsi="Times New Roman"/>
        </w:rPr>
      </w:pPr>
      <w:bookmarkStart w:id="6" w:name="sub_110105"/>
      <w:r w:rsidRPr="007375EF">
        <w:rPr>
          <w:rFonts w:ascii="Times New Roman" w:hAnsi="Times New Roman"/>
        </w:rPr>
        <w:t>Затраты на приобретение материальных запасов</w:t>
      </w:r>
      <w:bookmarkEnd w:id="6"/>
    </w:p>
    <w:p w:rsidR="004517AF" w:rsidRPr="005F1BB4" w:rsidRDefault="004517AF" w:rsidP="006455B1">
      <w:pPr>
        <w:spacing w:after="0" w:line="240" w:lineRule="auto"/>
      </w:pPr>
    </w:p>
    <w:p w:rsidR="004517AF" w:rsidRPr="00146537" w:rsidRDefault="004517AF" w:rsidP="006455B1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комплектующих и </w:t>
      </w:r>
      <w:r w:rsidRPr="00146537">
        <w:rPr>
          <w:sz w:val="24"/>
          <w:szCs w:val="24"/>
        </w:rPr>
        <w:t>других запасных частей для вычислительной 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37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38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339" type="#_x0000_t75" style="width:123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340" type="#_x0000_t75" style="width:123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341" type="#_x0000_t75" style="width:33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342" type="#_x0000_t75" style="width:33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2A2F90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2A2F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комплектующих и </w:t>
      </w:r>
      <w:r w:rsidRPr="009C5231">
        <w:rPr>
          <w:sz w:val="24"/>
          <w:szCs w:val="24"/>
        </w:rPr>
        <w:t>других запасных частей для вычислительной техники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4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4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146537" w:rsidRDefault="004517AF" w:rsidP="006455B1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Затраты на приобретение носителей информации, в том числе магнитных и оптических носителей информации</w:t>
      </w:r>
      <w:r w:rsidRPr="00494951">
        <w:t xml:space="preserve"> </w:t>
      </w:r>
      <w:r w:rsidRPr="00146537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45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46" type="#_x0000_t75" style="width:1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146537">
        <w:rPr>
          <w:sz w:val="24"/>
          <w:szCs w:val="24"/>
        </w:rPr>
        <w:t xml:space="preserve"> определяются по формуле:</w:t>
      </w:r>
    </w:p>
    <w:p w:rsidR="004517AF" w:rsidRPr="00494951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AC6341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47" type="#_x0000_t75" style="width:9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48" type="#_x0000_t75" style="width:90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i/>
          <w:sz w:val="24"/>
          <w:szCs w:val="24"/>
        </w:rPr>
        <w:t xml:space="preserve"> ;</w:t>
      </w:r>
    </w:p>
    <w:p w:rsidR="004517AF" w:rsidRPr="00AC6341" w:rsidRDefault="004517AF" w:rsidP="006455B1">
      <w:pPr>
        <w:pStyle w:val="a"/>
        <w:spacing w:after="0" w:line="240" w:lineRule="auto"/>
        <w:ind w:left="851"/>
        <w:rPr>
          <w:sz w:val="24"/>
          <w:szCs w:val="24"/>
        </w:rPr>
      </w:pPr>
      <w:r w:rsidRPr="00AC6341">
        <w:rPr>
          <w:sz w:val="24"/>
          <w:szCs w:val="24"/>
        </w:rPr>
        <w:t>где:</w:t>
      </w:r>
    </w:p>
    <w:p w:rsidR="004517AF" w:rsidRPr="00AC6341" w:rsidRDefault="004517AF" w:rsidP="006455B1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4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50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количество носителей информации</w:t>
      </w:r>
      <w:r>
        <w:rPr>
          <w:sz w:val="24"/>
          <w:szCs w:val="24"/>
        </w:rPr>
        <w:t xml:space="preserve"> согласно приложению № 3</w:t>
      </w:r>
      <w:r w:rsidRPr="00AC6341">
        <w:rPr>
          <w:sz w:val="24"/>
          <w:szCs w:val="24"/>
        </w:rPr>
        <w:t>;</w:t>
      </w:r>
    </w:p>
    <w:p w:rsidR="004517AF" w:rsidRPr="00494951" w:rsidRDefault="004517AF" w:rsidP="006455B1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51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52" type="#_x0000_t75" style="width:16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цена 1 единицы носителя информации</w:t>
      </w:r>
      <w:r>
        <w:rPr>
          <w:sz w:val="24"/>
          <w:szCs w:val="24"/>
        </w:rPr>
        <w:t xml:space="preserve"> согласно приложению № 3.</w:t>
      </w:r>
    </w:p>
    <w:p w:rsidR="004517AF" w:rsidRDefault="004517AF" w:rsidP="006455B1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4517AF" w:rsidRPr="00146537" w:rsidRDefault="004517AF" w:rsidP="006455B1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Затраты на приобретение деталей для содержания принтеров, сканеров,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53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0574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10574&quot; wsp:rsidP=&quot;0081057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СЃ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54" type="#_x0000_t75" style="width:20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0574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10574&quot; wsp:rsidP=&quot;0081057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СЃ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включают в себя: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55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691B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691B&quot; wsp:rsidP=&quot;000F691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56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691B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691B&quot; wsp:rsidP=&quot;000F691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 нормативные затраты на приобретение расходных материалов для принтеров, сканеров, многофункциональных устройств и копировальных аппаратов (оргтехники);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5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4F33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A4F33&quot; wsp:rsidP=&quot;001A4F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58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4F33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A4F33&quot; wsp:rsidP=&quot;001A4F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 нормативные затраты на приобретение запасных частей для принтеров, сканеров, многофункциональных устройств и копировальных аппаратов (оргтехники).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0E7BF9" w:rsidRDefault="004517AF" w:rsidP="006455B1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59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60" type="#_x0000_t75" style="width:17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61" type="#_x0000_t75" style="width:11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62" type="#_x0000_t75" style="width:11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63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64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EE5F3D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EE5F3D">
        <w:rPr>
          <w:sz w:val="24"/>
          <w:szCs w:val="24"/>
        </w:rPr>
        <w:t xml:space="preserve"> </w:t>
      </w:r>
      <w:r w:rsidRPr="00106DDA">
        <w:rPr>
          <w:sz w:val="24"/>
          <w:szCs w:val="24"/>
        </w:rPr>
        <w:t>расходных материалов для 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6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6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0E7BF9" w:rsidRDefault="004517AF" w:rsidP="006455B1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запасных частей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6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68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69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70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4517AF" w:rsidRPr="003B4BDB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3B4BDB">
        <w:rPr>
          <w:sz w:val="24"/>
          <w:szCs w:val="24"/>
        </w:rPr>
        <w:t>где:</w:t>
      </w:r>
    </w:p>
    <w:p w:rsidR="004517AF" w:rsidRPr="003B4BDB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71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372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приобретению запасных частей для принтеров, многофункциональных устройств, копировальных аппаратов и иной оргтехники;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4F234E">
        <w:rPr>
          <w:position w:val="-11"/>
          <w:sz w:val="24"/>
          <w:szCs w:val="24"/>
        </w:rPr>
        <w:pict>
          <v:shape id="_x0000_i137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4F234E">
        <w:rPr>
          <w:position w:val="-11"/>
          <w:sz w:val="24"/>
          <w:szCs w:val="24"/>
        </w:rPr>
        <w:pict>
          <v:shape id="_x0000_i137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4517AF" w:rsidRPr="003B4BDB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bookmarkStart w:id="7" w:name="sub_110200"/>
      <w:r>
        <w:rPr>
          <w:b/>
        </w:rPr>
        <w:t>2</w:t>
      </w:r>
      <w:r w:rsidRPr="004276AF">
        <w:rPr>
          <w:b/>
        </w:rPr>
        <w:t>. Прочие затраты</w:t>
      </w:r>
    </w:p>
    <w:p w:rsidR="004517AF" w:rsidRPr="004276AF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</w:p>
    <w:p w:rsidR="004517AF" w:rsidRDefault="004517AF" w:rsidP="006455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016918">
        <w:rPr>
          <w:rFonts w:ascii="Times New Roman" w:hAnsi="Times New Roman"/>
          <w:b/>
          <w:sz w:val="24"/>
          <w:szCs w:val="24"/>
        </w:rPr>
        <w:t>Затраты на услуги связи</w:t>
      </w:r>
      <w:bookmarkEnd w:id="7"/>
    </w:p>
    <w:p w:rsidR="004517AF" w:rsidRPr="007375EF" w:rsidRDefault="004517AF" w:rsidP="006455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17AF" w:rsidRPr="004454D2" w:rsidRDefault="004517AF" w:rsidP="006455B1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454D2">
        <w:rPr>
          <w:sz w:val="24"/>
          <w:szCs w:val="24"/>
        </w:rPr>
        <w:t>Затраты на оплату услуг специальной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75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76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454D2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77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78" type="#_x0000_t75" style="width:114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79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80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специальной связи;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8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8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6B1D9E" w:rsidRDefault="004517AF" w:rsidP="006455B1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B1D9E">
        <w:rPr>
          <w:sz w:val="24"/>
          <w:szCs w:val="24"/>
        </w:rPr>
        <w:t>Затраты на оплату услуг почтовой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83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84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B1D9E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85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86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87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388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почтовой связи;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8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7375E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Heading1"/>
        <w:numPr>
          <w:ilvl w:val="1"/>
          <w:numId w:val="6"/>
        </w:numPr>
        <w:spacing w:before="0" w:after="0"/>
        <w:rPr>
          <w:rFonts w:ascii="Times New Roman" w:hAnsi="Times New Roman"/>
        </w:rPr>
      </w:pPr>
      <w:bookmarkStart w:id="8" w:name="sub_110203"/>
      <w:r w:rsidRPr="007375EF">
        <w:rPr>
          <w:rFonts w:ascii="Times New Roman" w:hAnsi="Times New Roman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8"/>
    </w:p>
    <w:p w:rsidR="004517AF" w:rsidRPr="005F1BB4" w:rsidRDefault="004517AF" w:rsidP="006455B1"/>
    <w:p w:rsidR="004517AF" w:rsidRDefault="004517AF" w:rsidP="006455B1">
      <w:pPr>
        <w:pStyle w:val="a"/>
        <w:tabs>
          <w:tab w:val="left" w:pos="908"/>
        </w:tabs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Pr="00894E21">
        <w:rPr>
          <w:sz w:val="24"/>
          <w:szCs w:val="24"/>
        </w:rPr>
        <w:t xml:space="preserve">Затраты по </w:t>
      </w:r>
      <w:r>
        <w:rPr>
          <w:sz w:val="24"/>
          <w:szCs w:val="24"/>
        </w:rPr>
        <w:t xml:space="preserve">контракту </w:t>
      </w:r>
      <w:r w:rsidRPr="00894E21">
        <w:rPr>
          <w:sz w:val="24"/>
          <w:szCs w:val="24"/>
        </w:rPr>
        <w:t>на проезд к месту командирования и обратно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91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92" type="#_x0000_t75" style="width:30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94E2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4517AF" w:rsidRPr="00894E21" w:rsidRDefault="004517AF" w:rsidP="006455B1">
      <w:pPr>
        <w:pStyle w:val="a"/>
        <w:tabs>
          <w:tab w:val="left" w:pos="908"/>
        </w:tabs>
        <w:spacing w:after="0" w:line="240" w:lineRule="auto"/>
        <w:ind w:left="0"/>
        <w:jc w:val="both"/>
        <w:rPr>
          <w:sz w:val="24"/>
          <w:szCs w:val="24"/>
        </w:rPr>
      </w:pPr>
      <w:r w:rsidRPr="00894E21">
        <w:rPr>
          <w:sz w:val="24"/>
          <w:szCs w:val="24"/>
        </w:rPr>
        <w:t>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93" type="#_x0000_t75" style="width:14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94" type="#_x0000_t75" style="width:147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894E21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395" type="#_x0000_t75" style="width:4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396" type="#_x0000_t75" style="width:4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услуг, связанных с проездом к месту командирования и обратно;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39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39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2.2.2. З</w:t>
      </w:r>
      <w:r w:rsidRPr="001669E2">
        <w:rPr>
          <w:sz w:val="24"/>
          <w:szCs w:val="24"/>
        </w:rPr>
        <w:t xml:space="preserve">атраты по </w:t>
      </w:r>
      <w:r>
        <w:rPr>
          <w:sz w:val="24"/>
          <w:szCs w:val="24"/>
        </w:rPr>
        <w:t xml:space="preserve">контракту </w:t>
      </w:r>
      <w:r w:rsidRPr="001669E2">
        <w:rPr>
          <w:sz w:val="24"/>
          <w:szCs w:val="24"/>
        </w:rPr>
        <w:t xml:space="preserve">на найм жилого помещения на период </w:t>
      </w:r>
      <w:r>
        <w:rPr>
          <w:sz w:val="24"/>
          <w:szCs w:val="24"/>
        </w:rPr>
        <w:t xml:space="preserve">                                  </w:t>
      </w:r>
      <w:r w:rsidRPr="001669E2">
        <w:rPr>
          <w:sz w:val="24"/>
          <w:szCs w:val="24"/>
        </w:rPr>
        <w:t>командирования</w:t>
      </w:r>
      <w:r w:rsidRPr="009C5231">
        <w:rPr>
          <w:sz w:val="24"/>
          <w:szCs w:val="24"/>
        </w:rPr>
        <w:t xml:space="preserve">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399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00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01" type="#_x0000_t75" style="width:13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02" type="#_x0000_t75" style="width:13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A1073C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03" type="#_x0000_t75" style="width:3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04" type="#_x0000_t75" style="width:3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услуг, связанных с </w:t>
      </w:r>
      <w:r w:rsidRPr="001669E2">
        <w:rPr>
          <w:sz w:val="24"/>
          <w:szCs w:val="24"/>
        </w:rPr>
        <w:t>найм</w:t>
      </w:r>
      <w:r>
        <w:rPr>
          <w:sz w:val="24"/>
          <w:szCs w:val="24"/>
        </w:rPr>
        <w:t>ом</w:t>
      </w:r>
      <w:r w:rsidRPr="001669E2">
        <w:rPr>
          <w:sz w:val="24"/>
          <w:szCs w:val="24"/>
        </w:rPr>
        <w:t xml:space="preserve"> жилого помещения на период командирования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40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4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7375E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4517AF" w:rsidRDefault="004517AF" w:rsidP="006455B1">
      <w:pPr>
        <w:pStyle w:val="Heading1"/>
        <w:spacing w:before="0" w:after="0"/>
        <w:rPr>
          <w:rFonts w:ascii="Times New Roman" w:hAnsi="Times New Roman"/>
        </w:rPr>
      </w:pPr>
      <w:r w:rsidRPr="007375EF">
        <w:rPr>
          <w:rFonts w:ascii="Times New Roman" w:hAnsi="Times New Roman"/>
        </w:rPr>
        <w:t xml:space="preserve">2.3. </w:t>
      </w:r>
      <w:bookmarkStart w:id="9" w:name="sub_110204"/>
      <w:r w:rsidRPr="007375EF">
        <w:rPr>
          <w:rFonts w:ascii="Times New Roman" w:hAnsi="Times New Roman"/>
        </w:rPr>
        <w:t>Затраты на коммунальные услуги</w:t>
      </w:r>
      <w:bookmarkEnd w:id="9"/>
    </w:p>
    <w:p w:rsidR="004517AF" w:rsidRPr="0052019B" w:rsidRDefault="004517AF" w:rsidP="006455B1">
      <w:pPr>
        <w:spacing w:after="0" w:line="240" w:lineRule="auto"/>
      </w:pPr>
    </w:p>
    <w:p w:rsidR="004517AF" w:rsidRPr="00433195" w:rsidRDefault="004517AF" w:rsidP="006455B1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 w:rsidRPr="00433195">
        <w:rPr>
          <w:sz w:val="24"/>
          <w:szCs w:val="24"/>
        </w:rPr>
        <w:t>Затраты на электроснабжение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0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08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33195">
        <w:rPr>
          <w:sz w:val="24"/>
          <w:szCs w:val="24"/>
        </w:rPr>
        <w:t>)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7D6C98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09" type="#_x0000_t75" style="width:128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10" type="#_x0000_t75" style="width:128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4517AF" w:rsidRPr="007D6C98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1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i-виде электричества, которая определяется по фактическим данным за предыдущий финансовый год;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13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1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–i-й регулируемый тариф на электроэнергию;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1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16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Default="004517AF" w:rsidP="006455B1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тепло</w:t>
      </w:r>
      <w:r w:rsidRPr="00993A36">
        <w:rPr>
          <w:sz w:val="24"/>
          <w:szCs w:val="24"/>
        </w:rPr>
        <w:t>снабжени</w:t>
      </w:r>
      <w:r>
        <w:rPr>
          <w:sz w:val="24"/>
          <w:szCs w:val="24"/>
        </w:rPr>
        <w:t xml:space="preserve">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17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18" type="#_x0000_t75" style="width:14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7D6C98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19" type="#_x0000_t75" style="width:12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20" type="#_x0000_t75" style="width:129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4517AF" w:rsidRPr="007D6C98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2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2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теплоэнергии, которая определяется по фактическим данным за предыдущий финансовый год;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23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2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теплоснабжение;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2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26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Default="004517AF" w:rsidP="006455B1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горячее водоснабжение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2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28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7D6C98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29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30" type="#_x0000_t75" style="width:13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4517AF" w:rsidRPr="007D6C98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31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32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горячем водоснабжении, которая определяется по фактическим данным за предыдущий финансовый год;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33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34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горячее водоснабжение;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35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36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Default="004517AF" w:rsidP="006455B1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холодное водоснабжение и водоотведение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37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38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7D6C98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39" type="#_x0000_t75" style="width:13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40" type="#_x0000_t75" style="width:13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+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41" type="#_x0000_t75" style="width:99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42" type="#_x0000_t75" style="width:99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4517AF" w:rsidRPr="007D6C98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43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44" type="#_x0000_t75" style="width:21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холодном водоснабжении, которая определяется по фактическим данным за предыдущий финансовый год;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4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46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холодное водоснабжение;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47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48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49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50" type="#_x0000_t75" style="width:22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водоотведении, которая определяется по фактическим данным за предыдущий финансовый год;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51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52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водоотведение;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53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5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Pr="009C5231" w:rsidRDefault="004517AF" w:rsidP="006455B1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AA1CF5">
        <w:rPr>
          <w:sz w:val="24"/>
          <w:szCs w:val="24"/>
        </w:rPr>
        <w:t>Затраты на вывоз коммунальных отходов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55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56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57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58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59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60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вывозу коммунальных отходов;</w:t>
      </w:r>
    </w:p>
    <w:p w:rsidR="004517AF" w:rsidRPr="003C164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46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46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7375E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4517AF" w:rsidRDefault="004517AF" w:rsidP="006455B1">
      <w:pPr>
        <w:pStyle w:val="Heading1"/>
        <w:spacing w:before="0" w:after="0"/>
        <w:rPr>
          <w:rFonts w:ascii="Times New Roman" w:hAnsi="Times New Roman"/>
        </w:rPr>
      </w:pPr>
      <w:bookmarkStart w:id="10" w:name="sub_110206"/>
      <w:r w:rsidRPr="007375EF">
        <w:rPr>
          <w:rFonts w:ascii="Times New Roman" w:hAnsi="Times New Roman"/>
        </w:rPr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0"/>
    </w:p>
    <w:p w:rsidR="004517AF" w:rsidRPr="005F1BB4" w:rsidRDefault="004517AF" w:rsidP="006455B1"/>
    <w:p w:rsidR="004517AF" w:rsidRDefault="004517AF" w:rsidP="006455B1">
      <w:pPr>
        <w:pStyle w:val="a"/>
        <w:tabs>
          <w:tab w:val="left" w:pos="908"/>
        </w:tabs>
        <w:spacing w:after="0" w:line="240" w:lineRule="auto"/>
        <w:ind w:left="0" w:firstLine="851"/>
        <w:jc w:val="both"/>
        <w:rPr>
          <w:sz w:val="24"/>
          <w:szCs w:val="24"/>
        </w:rPr>
      </w:pPr>
      <w:r w:rsidRPr="00C564F9">
        <w:rPr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2.4.1. </w:t>
      </w:r>
      <w:r w:rsidRPr="00C72108">
        <w:rPr>
          <w:sz w:val="24"/>
          <w:szCs w:val="24"/>
        </w:rPr>
        <w:t>Затраты на техническое обслуживание и регламентно-профилактический</w:t>
      </w:r>
      <w:r>
        <w:rPr>
          <w:sz w:val="24"/>
          <w:szCs w:val="24"/>
        </w:rPr>
        <w:t xml:space="preserve">            </w:t>
      </w:r>
      <w:r w:rsidRPr="00C72108">
        <w:rPr>
          <w:sz w:val="24"/>
          <w:szCs w:val="24"/>
        </w:rPr>
        <w:t xml:space="preserve"> ремонт систем охранно-тревожной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63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64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431AD8">
        <w:rPr>
          <w:sz w:val="24"/>
          <w:szCs w:val="24"/>
        </w:rPr>
        <w:fldChar w:fldCharType="begin"/>
      </w:r>
      <w:r w:rsidRPr="00431AD8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65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431AD8">
        <w:rPr>
          <w:sz w:val="24"/>
          <w:szCs w:val="24"/>
        </w:rPr>
        <w:instrText xml:space="preserve"> </w:instrText>
      </w:r>
      <w:r w:rsidRPr="00431AD8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66" type="#_x0000_t75" style="width:11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431AD8">
        <w:rPr>
          <w:sz w:val="24"/>
          <w:szCs w:val="24"/>
        </w:rPr>
        <w:fldChar w:fldCharType="end"/>
      </w:r>
      <w:r w:rsidRPr="00431AD8">
        <w:rPr>
          <w:i/>
          <w:sz w:val="24"/>
          <w:szCs w:val="24"/>
        </w:rPr>
        <w:t xml:space="preserve"> </w:t>
      </w:r>
      <w:r w:rsidRPr="00431AD8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67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68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72108">
        <w:rPr>
          <w:sz w:val="24"/>
          <w:szCs w:val="24"/>
        </w:rPr>
        <w:t>техническо</w:t>
      </w:r>
      <w:r>
        <w:rPr>
          <w:sz w:val="24"/>
          <w:szCs w:val="24"/>
        </w:rPr>
        <w:t>му</w:t>
      </w:r>
      <w:r w:rsidRPr="00C72108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</w:t>
      </w:r>
      <w:r w:rsidRPr="00C72108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72108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72108">
        <w:rPr>
          <w:sz w:val="24"/>
          <w:szCs w:val="24"/>
        </w:rPr>
        <w:t xml:space="preserve"> систем охранно-тревожной сигнализации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46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4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2.4.2. </w:t>
      </w:r>
      <w:r w:rsidRPr="00194DAA">
        <w:rPr>
          <w:sz w:val="24"/>
          <w:szCs w:val="24"/>
        </w:rPr>
        <w:t xml:space="preserve">Затраты на проведение текущего ремонта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71" type="#_x0000_t75" style="width:1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72" type="#_x0000_t75" style="width:15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) </w:t>
      </w:r>
      <w:r w:rsidRPr="00194DAA">
        <w:rPr>
          <w:sz w:val="24"/>
          <w:szCs w:val="24"/>
        </w:rPr>
        <w:t xml:space="preserve"> определяются с учетом требований </w:t>
      </w:r>
      <w:hyperlink r:id="rId218" w:history="1">
        <w:r w:rsidRPr="00194DAA">
          <w:rPr>
            <w:sz w:val="24"/>
            <w:szCs w:val="24"/>
          </w:rPr>
          <w:t>Положения</w:t>
        </w:r>
      </w:hyperlink>
      <w:r w:rsidRPr="00194DAA">
        <w:rPr>
          <w:sz w:val="24"/>
          <w:szCs w:val="24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219" w:history="1">
        <w:r w:rsidRPr="00194DAA">
          <w:rPr>
            <w:sz w:val="24"/>
            <w:szCs w:val="24"/>
          </w:rPr>
          <w:t>приказом</w:t>
        </w:r>
      </w:hyperlink>
      <w:r w:rsidRPr="00194DAA">
        <w:rPr>
          <w:sz w:val="24"/>
          <w:szCs w:val="24"/>
        </w:rPr>
        <w:t xml:space="preserve"> Государственного комитета по архитектуре и градостроительству при Госстрое СССР от 23 ноября 1988 г. N 312, но не более 1 раза в 3 года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73" type="#_x0000_t75" style="width:111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74" type="#_x0000_t75" style="width:111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;</w:t>
      </w:r>
    </w:p>
    <w:p w:rsidR="004517AF" w:rsidRPr="00E62911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E62911">
        <w:rPr>
          <w:sz w:val="24"/>
          <w:szCs w:val="24"/>
        </w:rPr>
        <w:t>где:</w:t>
      </w:r>
    </w:p>
    <w:p w:rsidR="004517AF" w:rsidRPr="00E6291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75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76" type="#_x0000_t75" style="width:22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площадь здания, планируемая к проведению текущего ремонта;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77" type="#_x0000_t75" style="width:21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78" type="#_x0000_t75" style="width:21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цена текущего ремонта 1 кв. метра площади здания.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2.4.3. </w:t>
      </w:r>
      <w:r w:rsidRPr="00FC022A">
        <w:rPr>
          <w:sz w:val="24"/>
          <w:szCs w:val="24"/>
        </w:rPr>
        <w:t xml:space="preserve">Затраты на оплату услуг по обслуживанию и уборке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79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80" type="#_x0000_t75" style="width:24.7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81" type="#_x0000_t75" style="width:13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82" type="#_x0000_t75" style="width:13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483" type="#_x0000_t75" style="width:3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484" type="#_x0000_t75" style="width:37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обслуживанию и уборке помещения;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48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4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3C164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5B318C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2.4.4. Затраты </w:t>
      </w:r>
      <w:r w:rsidRPr="001D521B">
        <w:rPr>
          <w:sz w:val="24"/>
          <w:szCs w:val="24"/>
        </w:rPr>
        <w:t xml:space="preserve">на оплату </w:t>
      </w:r>
      <w:r>
        <w:rPr>
          <w:sz w:val="24"/>
          <w:szCs w:val="24"/>
        </w:rPr>
        <w:t xml:space="preserve">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трмд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</w:t>
      </w:r>
      <w:r>
        <w:rPr>
          <w:sz w:val="24"/>
          <w:szCs w:val="24"/>
        </w:rPr>
        <w:t>:</w:t>
      </w:r>
    </w:p>
    <w:p w:rsidR="004517AF" w:rsidRPr="005B318C" w:rsidRDefault="004517AF" w:rsidP="006455B1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5A430C" w:rsidRDefault="004517AF" w:rsidP="006455B1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  <w:r w:rsidRPr="005A430C">
        <w:rPr>
          <w:position w:val="-14"/>
          <w:sz w:val="24"/>
          <w:szCs w:val="24"/>
          <w:lang w:val="en-SG"/>
        </w:rPr>
        <w:object w:dxaOrig="2580" w:dyaOrig="380">
          <v:shape id="_x0000_i1487" type="#_x0000_t75" style="width:129pt;height:18.75pt" o:ole="">
            <v:imagedata r:id="rId226" o:title=""/>
          </v:shape>
          <o:OLEObject Type="Embed" ProgID="Equation.3" ShapeID="_x0000_i1487" DrawAspect="Content" ObjectID="_1668330797" r:id="rId227"/>
        </w:object>
      </w:r>
      <w:r>
        <w:rPr>
          <w:sz w:val="24"/>
          <w:szCs w:val="24"/>
        </w:rPr>
        <w:t>;</w:t>
      </w:r>
      <w:r w:rsidRPr="005A430C">
        <w:rPr>
          <w:sz w:val="24"/>
          <w:szCs w:val="24"/>
        </w:rPr>
        <w:br w:type="textWrapping" w:clear="all"/>
      </w:r>
    </w:p>
    <w:p w:rsidR="004517AF" w:rsidRPr="005A430C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5A430C">
        <w:rPr>
          <w:sz w:val="24"/>
          <w:szCs w:val="24"/>
        </w:rPr>
        <w:t xml:space="preserve"> </w:t>
      </w:r>
      <w:r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88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 w:rsidRPr="005A430C">
        <w:rPr>
          <w:position w:val="-14"/>
          <w:sz w:val="24"/>
          <w:szCs w:val="24"/>
        </w:rPr>
        <w:object w:dxaOrig="780" w:dyaOrig="380">
          <v:shape id="_x0000_i1489" type="#_x0000_t75" style="width:39pt;height:18.75pt" o:ole="">
            <v:imagedata r:id="rId228" o:title=""/>
          </v:shape>
          <o:OLEObject Type="Embed" ProgID="Equation.3" ShapeID="_x0000_i1489" DrawAspect="Content" ObjectID="_1668330798" r:id="rId229"/>
        </w:object>
      </w:r>
      <w:r w:rsidRPr="005A430C">
        <w:rPr>
          <w:sz w:val="24"/>
          <w:szCs w:val="24"/>
        </w:rPr>
        <w:t>-</w:t>
      </w:r>
      <w:r w:rsidRPr="004A60B3">
        <w:rPr>
          <w:sz w:val="24"/>
          <w:szCs w:val="24"/>
        </w:rPr>
        <w:t xml:space="preserve">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4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4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026E36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026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2.4.5. </w:t>
      </w:r>
      <w:r w:rsidRPr="00026E36">
        <w:rPr>
          <w:rFonts w:ascii="Times New Roman" w:hAnsi="Times New Roman"/>
          <w:sz w:val="24"/>
          <w:szCs w:val="24"/>
        </w:rPr>
        <w:t>Затраты на техническое обслуживание и регламентно-профилактический ремонт лифтов (</w:t>
      </w:r>
      <w:r w:rsidRPr="00026E36">
        <w:rPr>
          <w:rFonts w:ascii="Times New Roman" w:hAnsi="Times New Roman"/>
          <w:sz w:val="24"/>
          <w:szCs w:val="24"/>
        </w:rPr>
        <w:fldChar w:fldCharType="begin"/>
      </w:r>
      <w:r w:rsidRPr="00026E36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492" type="#_x0000_t75" style="width:1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instrText xml:space="preserve"> </w:instrText>
      </w:r>
      <w:r w:rsidRPr="00026E36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493" type="#_x0000_t75" style="width:10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fldChar w:fldCharType="end"/>
      </w:r>
      <w:r w:rsidRPr="00026E36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94" type="#_x0000_t75" style="width:10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95" type="#_x0000_t75" style="width:107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96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97" type="#_x0000_t75" style="width:2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лифтов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49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49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9C5231">
        <w:rPr>
          <w:rFonts w:ascii="Times New Roman" w:hAnsi="Times New Roman"/>
          <w:sz w:val="24"/>
          <w:szCs w:val="24"/>
        </w:rPr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Pr="00AA1CF5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2.4.6.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0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AA1CF5">
        <w:rPr>
          <w:sz w:val="24"/>
          <w:szCs w:val="24"/>
        </w:rPr>
        <w:t>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02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03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04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05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</w:t>
      </w:r>
      <w:r w:rsidRPr="007A6590">
        <w:rPr>
          <w:sz w:val="24"/>
          <w:szCs w:val="24"/>
        </w:rPr>
        <w:t>теплового пункта, в том числе на подготовку отопительной системы к зимнему сезону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AA1CF5" w:rsidRDefault="004517AF" w:rsidP="006455B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2.4.7.</w:t>
      </w:r>
      <w:r w:rsidRPr="00AA1CF5">
        <w:rPr>
          <w:rFonts w:ascii="Times New Roman" w:hAnsi="Times New Roman"/>
          <w:sz w:val="24"/>
          <w:szCs w:val="24"/>
        </w:rPr>
        <w:t xml:space="preserve"> Затраты на техническое обслуживание и ремонт транспортных средств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08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09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AA1CF5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10" type="#_x0000_t75" style="width:138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11" type="#_x0000_t75" style="width:138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12" type="#_x0000_t75" style="width:4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13" type="#_x0000_t75" style="width:41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ремонту транспортных средств;</w:t>
      </w:r>
    </w:p>
    <w:p w:rsidR="004517AF" w:rsidRPr="006455B1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1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1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6455B1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5B318C" w:rsidRDefault="004517AF" w:rsidP="006455B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2.4.8.</w:t>
      </w:r>
      <w:r w:rsidRPr="00AA1CF5">
        <w:rPr>
          <w:rFonts w:ascii="Times New Roman" w:hAnsi="Times New Roman"/>
          <w:sz w:val="24"/>
          <w:szCs w:val="24"/>
        </w:rPr>
        <w:t xml:space="preserve"> Затраты на </w:t>
      </w:r>
      <w:r>
        <w:rPr>
          <w:rFonts w:ascii="Times New Roman" w:hAnsi="Times New Roman"/>
          <w:sz w:val="24"/>
          <w:szCs w:val="24"/>
        </w:rPr>
        <w:t>оплату услуг</w:t>
      </w:r>
      <w:r w:rsidRPr="009C46F8">
        <w:rPr>
          <w:rFonts w:ascii="Times New Roman" w:hAnsi="Times New Roman"/>
          <w:sz w:val="24"/>
          <w:szCs w:val="24"/>
        </w:rPr>
        <w:t xml:space="preserve"> по комплексной автомойке транспортных средств </w:t>
      </w:r>
      <w:r w:rsidRPr="00AA1CF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катрср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16" type="#_x0000_t75" style="width:28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AA1CF5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Pr="005B318C" w:rsidRDefault="004517AF" w:rsidP="006455B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517AF" w:rsidRPr="006455B1" w:rsidRDefault="004517AF" w:rsidP="006455B1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799" w:dyaOrig="380">
          <v:shape id="_x0000_i1517" type="#_x0000_t75" style="width:140.25pt;height:18.75pt" o:ole="">
            <v:imagedata r:id="rId239" o:title=""/>
          </v:shape>
          <o:OLEObject Type="Embed" ProgID="Equation.3" ShapeID="_x0000_i1517" DrawAspect="Content" ObjectID="_1668330799" r:id="rId240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9C46F8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лбо.катрср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9C46F8">
        <w:rPr>
          <w:sz w:val="24"/>
          <w:szCs w:val="24"/>
        </w:rPr>
        <w:t>по комплексной автомойке транспортных средств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1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1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AA1CF5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2.4.9.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 году 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20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21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AA1CF5">
        <w:rPr>
          <w:sz w:val="24"/>
          <w:szCs w:val="24"/>
        </w:rPr>
        <w:t xml:space="preserve">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22" type="#_x0000_t75" style="width:14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23" type="#_x0000_t75" style="width:140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24" type="#_x0000_t75" style="width:42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25" type="#_x0000_t75" style="width:42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регламентно-профилактическому ремонту бытового оборудования;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2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2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2.4.10. </w:t>
      </w:r>
      <w:r w:rsidRPr="006C3B6C">
        <w:rPr>
          <w:sz w:val="24"/>
          <w:szCs w:val="24"/>
        </w:rPr>
        <w:t xml:space="preserve">Затраты на </w:t>
      </w:r>
      <w:r w:rsidRPr="00006799">
        <w:rPr>
          <w:sz w:val="24"/>
          <w:szCs w:val="24"/>
        </w:rPr>
        <w:t>техническое обслуживание и регламентно-профилактич</w:t>
      </w:r>
      <w:r>
        <w:rPr>
          <w:sz w:val="24"/>
          <w:szCs w:val="24"/>
        </w:rPr>
        <w:t xml:space="preserve">еский ремонт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 w:rsidRPr="00F85590">
        <w:rPr>
          <w:sz w:val="24"/>
          <w:szCs w:val="24"/>
        </w:rPr>
        <w:t xml:space="preserve">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свиочкантруб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85590" w:rsidRDefault="004517AF" w:rsidP="006455B1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3580" w:dyaOrig="380">
          <v:shape id="_x0000_i1528" type="#_x0000_t75" style="width:179.25pt;height:18.75pt" o:ole="">
            <v:imagedata r:id="rId244" o:title=""/>
          </v:shape>
          <o:OLEObject Type="Embed" ProgID="Equation.3" ShapeID="_x0000_i1528" DrawAspect="Content" ObjectID="_1668330800" r:id="rId245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свиочкантруб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>
        <w:rPr>
          <w:sz w:val="24"/>
          <w:szCs w:val="24"/>
        </w:rPr>
        <w:t>;</w:t>
      </w:r>
    </w:p>
    <w:p w:rsidR="004517AF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2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3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4517AF" w:rsidRDefault="004517AF" w:rsidP="006455B1">
      <w:pPr>
        <w:pStyle w:val="a"/>
        <w:spacing w:after="0" w:line="240" w:lineRule="auto"/>
        <w:jc w:val="both"/>
        <w:rPr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2.4.11. </w:t>
      </w:r>
      <w:r w:rsidRPr="00B92A30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кондиционирования и вентиляции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31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32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33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34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35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36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>систем кондиционирования и вентиляции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3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3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2.4.12. </w:t>
      </w:r>
      <w:r w:rsidRPr="00524A3F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пожарной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39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40" type="#_x0000_t75" style="width:19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41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42" type="#_x0000_t75" style="width:123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43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44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пожарной сигнализации;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4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4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2.4.13. </w:t>
      </w:r>
      <w:r w:rsidRPr="006C3B6C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видеонаблюдения </w:t>
      </w:r>
      <w:r w:rsidRPr="004E0601">
        <w:rPr>
          <w:sz w:val="24"/>
          <w:szCs w:val="24"/>
        </w:rPr>
        <w:t xml:space="preserve">(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47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48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49" type="#_x0000_t75" style="width:12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50" type="#_x0000_t75" style="width:12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51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52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видеонаблюдения;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5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2.4.14.</w:t>
      </w:r>
      <w:r w:rsidRPr="00F85590">
        <w:rPr>
          <w:sz w:val="24"/>
          <w:szCs w:val="24"/>
        </w:rPr>
        <w:t xml:space="preserve"> </w:t>
      </w:r>
      <w:r w:rsidRPr="006C3B6C">
        <w:rPr>
          <w:sz w:val="24"/>
          <w:szCs w:val="24"/>
        </w:rPr>
        <w:t xml:space="preserve">Затраты на техническое обслуживание </w:t>
      </w:r>
      <w:r w:rsidRPr="00F85590">
        <w:rPr>
          <w:sz w:val="24"/>
          <w:szCs w:val="24"/>
        </w:rPr>
        <w:t xml:space="preserve">исправленных и работоспособных средств пожаротушения (огнетушителей) </w:t>
      </w:r>
      <w:r w:rsidRPr="004E0601">
        <w:rPr>
          <w:sz w:val="24"/>
          <w:szCs w:val="24"/>
        </w:rPr>
        <w:t>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ирсп</w:t>
      </w:r>
      <w:r w:rsidRPr="009C5231">
        <w:rPr>
          <w:sz w:val="24"/>
          <w:szCs w:val="24"/>
        </w:rPr>
        <w:t>) определяются по формуле:</w:t>
      </w: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4517AF" w:rsidRPr="00F85590" w:rsidRDefault="004517AF" w:rsidP="006455B1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460" w:dyaOrig="380">
          <v:shape id="_x0000_i1555" type="#_x0000_t75" style="width:123pt;height:18.75pt" o:ole="">
            <v:imagedata r:id="rId255" o:title=""/>
          </v:shape>
          <o:OLEObject Type="Embed" ProgID="Equation.3" ShapeID="_x0000_i1555" DrawAspect="Content" ObjectID="_1668330801" r:id="rId256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5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57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техническому обслуживанию</w:t>
      </w:r>
      <w:r w:rsidRPr="006C3B6C">
        <w:rPr>
          <w:sz w:val="24"/>
          <w:szCs w:val="24"/>
        </w:rPr>
        <w:t xml:space="preserve"> </w:t>
      </w:r>
      <w:r w:rsidRPr="00F85590">
        <w:rPr>
          <w:sz w:val="24"/>
          <w:szCs w:val="24"/>
        </w:rPr>
        <w:t>исправленных и работоспособных средств пожаротушения (огнетушителей)</w:t>
      </w:r>
      <w:r>
        <w:rPr>
          <w:sz w:val="24"/>
          <w:szCs w:val="24"/>
        </w:rPr>
        <w:t>;</w:t>
      </w:r>
    </w:p>
    <w:p w:rsidR="004517AF" w:rsidRPr="00F85590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5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AF6A07" w:rsidRDefault="004517AF" w:rsidP="006455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517AF" w:rsidRDefault="004517AF" w:rsidP="006455B1">
      <w:pPr>
        <w:pStyle w:val="Heading1"/>
        <w:numPr>
          <w:ilvl w:val="1"/>
          <w:numId w:val="15"/>
        </w:numPr>
        <w:spacing w:before="0" w:after="0"/>
        <w:rPr>
          <w:rFonts w:ascii="Times New Roman" w:hAnsi="Times New Roman"/>
        </w:rPr>
      </w:pPr>
      <w:bookmarkStart w:id="11" w:name="sub_110207"/>
      <w:r w:rsidRPr="007375EF">
        <w:rPr>
          <w:rFonts w:ascii="Times New Roman" w:hAnsi="Times New Roman"/>
        </w:rPr>
        <w:t xml:space="preserve"> Затраты на приобретение прочих работ и услуг, не относящиеся к затратам на услуги связи, оплату услуг</w:t>
      </w:r>
      <w:r>
        <w:rPr>
          <w:rFonts w:ascii="Times New Roman" w:hAnsi="Times New Roman"/>
        </w:rPr>
        <w:t>,</w:t>
      </w:r>
      <w:r w:rsidRPr="007375EF">
        <w:rPr>
          <w:rFonts w:ascii="Times New Roman" w:hAnsi="Times New Roman"/>
        </w:rPr>
        <w:t xml:space="preserve">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11"/>
    </w:p>
    <w:p w:rsidR="004517AF" w:rsidRPr="003F59AB" w:rsidRDefault="004517AF" w:rsidP="006455B1"/>
    <w:p w:rsidR="004517AF" w:rsidRPr="002535C3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2.5.1. </w:t>
      </w:r>
      <w:r w:rsidRPr="002535C3">
        <w:rPr>
          <w:sz w:val="24"/>
          <w:szCs w:val="24"/>
        </w:rPr>
        <w:t>Затраты на оплату типографских работ и услуг, включая приобретение периодических печатных изданий 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60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61" type="#_x0000_t75" style="width:1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35C3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2535C3">
        <w:rPr>
          <w:sz w:val="24"/>
          <w:szCs w:val="24"/>
        </w:rPr>
        <w:t>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62" type="#_x0000_t75" style="width:70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370C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370C&quot; wsp:rsidP=&quot;00FA370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63" type="#_x0000_t75" style="width:70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370C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370C&quot; wsp:rsidP=&quot;00FA370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64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2E6F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2E6F&quot; wsp:rsidP=&quot;00B62E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65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2E6F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2E6F&quot; wsp:rsidP=&quot;00B62E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</w:t>
      </w:r>
      <w:r w:rsidRPr="00876298">
        <w:rPr>
          <w:sz w:val="24"/>
          <w:szCs w:val="24"/>
        </w:rPr>
        <w:t>затраты на приобретение спецжурналов</w:t>
      </w:r>
      <w:r>
        <w:rPr>
          <w:sz w:val="24"/>
          <w:szCs w:val="24"/>
        </w:rPr>
        <w:t xml:space="preserve"> и бланков строгой отчетности;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66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3B4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53B4&quot; wsp:rsidP=&quot;002F53B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67" type="#_x0000_t75" style="width:1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3B4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53B4&quot; wsp:rsidP=&quot;002F53B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- </w:t>
      </w:r>
      <w:r w:rsidRPr="00876298">
        <w:rPr>
          <w:sz w:val="24"/>
          <w:szCs w:val="24"/>
        </w:rPr>
        <w:t>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2.5.2. </w:t>
      </w:r>
      <w:r w:rsidRPr="00127885">
        <w:rPr>
          <w:sz w:val="24"/>
          <w:szCs w:val="24"/>
        </w:rPr>
        <w:t xml:space="preserve">Затраты на приобретение спецжурналов и бланков строгой отчетности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68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69" type="#_x0000_t75" style="width:12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) </w:t>
      </w: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C5231">
        <w:rPr>
          <w:sz w:val="24"/>
          <w:szCs w:val="24"/>
        </w:rPr>
        <w:t>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70" type="#_x0000_t75" style="width:11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71" type="#_x0000_t75" style="width:11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72" type="#_x0000_t75" style="width:2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73" type="#_x0000_t75" style="width:27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127885">
        <w:rPr>
          <w:sz w:val="24"/>
          <w:szCs w:val="24"/>
        </w:rPr>
        <w:t>приобретение спецжурналов и бланков строгой отчетности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7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7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Default="004517AF" w:rsidP="006455B1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2.5.3. </w:t>
      </w:r>
      <w:r w:rsidRPr="00E22ED0">
        <w:rPr>
          <w:sz w:val="24"/>
          <w:szCs w:val="24"/>
        </w:rPr>
        <w:t xml:space="preserve">Затраты на приобретение информационных услуг, которые включают в себя </w:t>
      </w: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E22ED0">
        <w:rPr>
          <w:sz w:val="24"/>
          <w:szCs w:val="24"/>
        </w:rPr>
        <w:t xml:space="preserve">затраты на приобретение периодических печатных изданий, справочной литературы, а также подачу объявлений в печатные издания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76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77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C5231">
        <w:rPr>
          <w:sz w:val="24"/>
          <w:szCs w:val="24"/>
        </w:rPr>
        <w:t xml:space="preserve">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78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79" type="#_x0000_t75" style="width:116.2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80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81" type="#_x0000_t75" style="width:30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127885">
        <w:rPr>
          <w:sz w:val="24"/>
          <w:szCs w:val="24"/>
        </w:rPr>
        <w:t xml:space="preserve">приобретение </w:t>
      </w:r>
      <w:r w:rsidRPr="00E22ED0">
        <w:rPr>
          <w:sz w:val="24"/>
          <w:szCs w:val="24"/>
        </w:rPr>
        <w:t>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8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8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2.5.4. </w:t>
      </w:r>
      <w:r w:rsidRPr="00C62E97">
        <w:rPr>
          <w:sz w:val="24"/>
          <w:szCs w:val="24"/>
        </w:rPr>
        <w:t xml:space="preserve">Затраты на проведение предрейсового и послерейсового осмотра водителей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8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8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86" type="#_x0000_t75" style="width:126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87" type="#_x0000_t75" style="width:126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588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589" type="#_x0000_t75" style="width:3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62E97">
        <w:rPr>
          <w:sz w:val="24"/>
          <w:szCs w:val="24"/>
        </w:rPr>
        <w:t>проведению</w:t>
      </w:r>
      <w:r>
        <w:t xml:space="preserve"> </w:t>
      </w:r>
      <w:r w:rsidRPr="00C62E97">
        <w:rPr>
          <w:sz w:val="24"/>
          <w:szCs w:val="24"/>
        </w:rPr>
        <w:t>предрейсового и послерейсового осмотра водителей транспортных средств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-110" w:firstLine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2.5.5. </w:t>
      </w:r>
      <w:r w:rsidRPr="00224E92">
        <w:rPr>
          <w:sz w:val="24"/>
          <w:szCs w:val="24"/>
        </w:rPr>
        <w:t xml:space="preserve">Затраты на проведение диспансеризации работников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592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593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594" type="#_x0000_t75" style="width:133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595" type="#_x0000_t75" style="width:133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596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597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проведению диспансеризации работников;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59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59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2.5.6. </w:t>
      </w:r>
      <w:r w:rsidRPr="006E3A7E">
        <w:rPr>
          <w:sz w:val="24"/>
          <w:szCs w:val="24"/>
        </w:rPr>
        <w:t xml:space="preserve">Затраты на оплату услуг вневедомственной охраны определяются по фактическим затратам в отчетном финансовом году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00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01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C5231">
        <w:rPr>
          <w:sz w:val="24"/>
          <w:szCs w:val="24"/>
        </w:rPr>
        <w:t xml:space="preserve">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02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03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04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05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6E3A7E">
        <w:rPr>
          <w:sz w:val="24"/>
          <w:szCs w:val="24"/>
        </w:rPr>
        <w:t>вневедомственной охраны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0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0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2.5.7. </w:t>
      </w:r>
      <w:r w:rsidRPr="009B03E9">
        <w:rPr>
          <w:sz w:val="24"/>
          <w:szCs w:val="24"/>
        </w:rPr>
        <w:t xml:space="preserve">Затраты на приобретение полисов обязательного страхования гражданской ответственности владельцев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08" type="#_x0000_t75" style="width:2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09" type="#_x0000_t75" style="width:27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10" type="#_x0000_t75" style="width:13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11" type="#_x0000_t75" style="width:138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12" type="#_x0000_t75" style="width:4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13" type="#_x0000_t75" style="width:41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полисов обязательного страхования гражданской ответственности владельцев транспортных средств</w:t>
      </w:r>
      <w:r>
        <w:rPr>
          <w:sz w:val="24"/>
          <w:szCs w:val="24"/>
        </w:rPr>
        <w:t>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1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1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2.5.8. </w:t>
      </w:r>
      <w:r w:rsidRPr="00CF1571">
        <w:rPr>
          <w:sz w:val="24"/>
          <w:szCs w:val="24"/>
        </w:rPr>
        <w:t xml:space="preserve">Затраты на оплату </w:t>
      </w:r>
      <w:r>
        <w:rPr>
          <w:sz w:val="24"/>
          <w:szCs w:val="24"/>
        </w:rPr>
        <w:t>услуг</w:t>
      </w:r>
      <w:r w:rsidRPr="00CF1571">
        <w:rPr>
          <w:sz w:val="24"/>
          <w:szCs w:val="24"/>
        </w:rPr>
        <w:t xml:space="preserve"> независимых экспертов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1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1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18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19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20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21" type="#_x0000_t75" style="width:29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независимых экспертов;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2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2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2.5.9. </w:t>
      </w:r>
      <w:r w:rsidRPr="00CF1571">
        <w:rPr>
          <w:sz w:val="24"/>
          <w:szCs w:val="24"/>
        </w:rPr>
        <w:t xml:space="preserve">Затраты </w:t>
      </w:r>
      <w:r>
        <w:rPr>
          <w:sz w:val="24"/>
          <w:szCs w:val="24"/>
        </w:rPr>
        <w:t>на демонтаж систем кондиционирования (</w:t>
      </w:r>
      <w:r w:rsidRPr="00624D7E">
        <w:rPr>
          <w:sz w:val="24"/>
          <w:szCs w:val="24"/>
        </w:rPr>
        <w:t>З</w:t>
      </w:r>
      <w:r w:rsidRPr="00624D7E">
        <w:rPr>
          <w:sz w:val="24"/>
          <w:szCs w:val="24"/>
          <w:vertAlign w:val="subscript"/>
        </w:rPr>
        <w:t>дск</w:t>
      </w:r>
      <w:r>
        <w:rPr>
          <w:sz w:val="24"/>
          <w:szCs w:val="24"/>
          <w:vertAlign w:val="subscript"/>
        </w:rPr>
        <w:t xml:space="preserve">) </w:t>
      </w:r>
      <w:r w:rsidRPr="00624D7E">
        <w:rPr>
          <w:sz w:val="24"/>
          <w:szCs w:val="24"/>
        </w:rPr>
        <w:t>определяются</w:t>
      </w:r>
      <w:r w:rsidRPr="009C5231">
        <w:rPr>
          <w:sz w:val="24"/>
          <w:szCs w:val="24"/>
        </w:rPr>
        <w:t xml:space="preserve">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833BCC">
        <w:rPr>
          <w:sz w:val="24"/>
          <w:szCs w:val="24"/>
          <w:highlight w:val="yellow"/>
        </w:rPr>
        <w:fldChar w:fldCharType="begin"/>
      </w:r>
      <w:r w:rsidRPr="00833BCC">
        <w:rPr>
          <w:sz w:val="24"/>
          <w:szCs w:val="24"/>
          <w:highlight w:val="yellow"/>
        </w:rPr>
        <w:instrText xml:space="preserve"> QUOTE </w:instrText>
      </w:r>
      <w:r w:rsidRPr="004F234E">
        <w:rPr>
          <w:position w:val="-11"/>
          <w:highlight w:val="yellow"/>
        </w:rPr>
        <w:pict>
          <v:shape id="_x0000_i1624" type="#_x0000_t75" style="width:115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Pr="00833BCC">
        <w:rPr>
          <w:sz w:val="24"/>
          <w:szCs w:val="24"/>
          <w:highlight w:val="yellow"/>
        </w:rPr>
        <w:instrText xml:space="preserve"> </w:instrText>
      </w:r>
      <w:r w:rsidRPr="00833BCC">
        <w:rPr>
          <w:sz w:val="24"/>
          <w:szCs w:val="24"/>
          <w:highlight w:val="yellow"/>
        </w:rPr>
        <w:fldChar w:fldCharType="end"/>
      </w:r>
      <w:r>
        <w:rPr>
          <w:sz w:val="24"/>
          <w:szCs w:val="24"/>
        </w:rPr>
        <w:t xml:space="preserve"> </w:t>
      </w:r>
    </w:p>
    <w:p w:rsidR="004517AF" w:rsidRPr="00624D7E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590A9D">
        <w:rPr>
          <w:sz w:val="24"/>
          <w:szCs w:val="24"/>
          <w:vertAlign w:val="subscript"/>
        </w:rPr>
        <w:t>дск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 w:rsidRPr="00624D7E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лбо дск </w:t>
      </w:r>
      <w:r>
        <w:rPr>
          <w:sz w:val="24"/>
          <w:szCs w:val="24"/>
        </w:rPr>
        <w:t xml:space="preserve">х1,1хК </w:t>
      </w:r>
      <w:r>
        <w:rPr>
          <w:sz w:val="24"/>
          <w:szCs w:val="24"/>
          <w:vertAlign w:val="subscript"/>
        </w:rPr>
        <w:t>зак</w:t>
      </w:r>
      <w:r w:rsidRPr="00624D7E">
        <w:rPr>
          <w:sz w:val="24"/>
          <w:szCs w:val="24"/>
        </w:rPr>
        <w:t>;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590A9D">
        <w:rPr>
          <w:position w:val="-10"/>
          <w:sz w:val="24"/>
          <w:szCs w:val="24"/>
        </w:rPr>
        <w:object w:dxaOrig="180" w:dyaOrig="340">
          <v:shape id="_x0000_i1625" type="#_x0000_t75" style="width:9pt;height:17.25pt" o:ole="">
            <v:imagedata r:id="rId83" o:title=""/>
          </v:shape>
          <o:OLEObject Type="Embed" ProgID="Equation.3" ShapeID="_x0000_i1625" DrawAspect="Content" ObjectID="_1668330802" r:id="rId282"/>
        </w:objec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 дск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демонтаж систем кондиционирования;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2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2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2.5.10. </w:t>
      </w:r>
      <w:r w:rsidRPr="00CF1571">
        <w:rPr>
          <w:sz w:val="24"/>
          <w:szCs w:val="24"/>
        </w:rPr>
        <w:t xml:space="preserve">Затраты </w:t>
      </w:r>
      <w:r>
        <w:rPr>
          <w:sz w:val="24"/>
          <w:szCs w:val="24"/>
        </w:rPr>
        <w:t>на монтаж систем кондиционирования (</w:t>
      </w:r>
      <w:r w:rsidRPr="00624D7E"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мск</w:t>
      </w:r>
      <w:r w:rsidRPr="00820C1D"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 xml:space="preserve"> </w:t>
      </w:r>
      <w:r w:rsidRPr="00624D7E">
        <w:rPr>
          <w:sz w:val="24"/>
          <w:szCs w:val="24"/>
        </w:rPr>
        <w:t>определяются</w:t>
      </w:r>
      <w:r w:rsidRPr="009C5231">
        <w:rPr>
          <w:sz w:val="24"/>
          <w:szCs w:val="24"/>
        </w:rPr>
        <w:t xml:space="preserve"> по формуле:</w:t>
      </w:r>
    </w:p>
    <w:p w:rsidR="004517AF" w:rsidRPr="00820C1D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мск = </w:t>
      </w:r>
      <w:r w:rsidRPr="00820C1D"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 w:rsidRPr="00820C1D">
        <w:rPr>
          <w:sz w:val="24"/>
          <w:szCs w:val="24"/>
          <w:vertAlign w:val="subscript"/>
        </w:rPr>
        <w:t>лбо мск</w:t>
      </w:r>
      <w:r>
        <w:rPr>
          <w:sz w:val="24"/>
          <w:szCs w:val="24"/>
          <w:vertAlign w:val="subscript"/>
        </w:rPr>
        <w:t xml:space="preserve"> </w:t>
      </w:r>
      <w:r w:rsidRPr="00820C1D">
        <w:rPr>
          <w:sz w:val="24"/>
          <w:szCs w:val="24"/>
        </w:rPr>
        <w:t>х</w:t>
      </w:r>
      <w:r>
        <w:rPr>
          <w:sz w:val="24"/>
          <w:szCs w:val="24"/>
        </w:rPr>
        <w:t xml:space="preserve"> 1,1 х К 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820C1D"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>лбо мск</w:t>
      </w:r>
      <w:r>
        <w:rPr>
          <w:sz w:val="24"/>
          <w:szCs w:val="24"/>
          <w:vertAlign w:val="subscript"/>
        </w:rPr>
        <w:t xml:space="preserve">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 монтаж систем кондиционирования;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2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2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Heading1"/>
        <w:spacing w:before="0" w:after="0"/>
        <w:rPr>
          <w:rFonts w:ascii="Times New Roman" w:hAnsi="Times New Roman"/>
        </w:rPr>
      </w:pPr>
      <w:bookmarkStart w:id="12" w:name="sub_110209"/>
      <w:r w:rsidRPr="00833BCC">
        <w:rPr>
          <w:rFonts w:ascii="Times New Roman" w:hAnsi="Times New Roman"/>
        </w:rPr>
        <w:t>2.6.</w:t>
      </w:r>
      <w:r w:rsidRPr="007375EF">
        <w:rPr>
          <w:rFonts w:ascii="Times New Roman" w:hAnsi="Times New Roman"/>
        </w:rPr>
        <w:t xml:space="preserve"> 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bookmarkEnd w:id="12"/>
    </w:p>
    <w:p w:rsidR="004517AF" w:rsidRPr="00C1554A" w:rsidRDefault="004517AF" w:rsidP="006455B1">
      <w:pPr>
        <w:spacing w:after="0" w:line="240" w:lineRule="auto"/>
      </w:pPr>
    </w:p>
    <w:p w:rsidR="004517AF" w:rsidRPr="00ED473E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2.6.1. </w:t>
      </w:r>
      <w:r w:rsidRPr="00ED473E">
        <w:rPr>
          <w:sz w:val="24"/>
          <w:szCs w:val="24"/>
        </w:rPr>
        <w:t>Затраты на приобретение бланочной продукции и иной типографической продукции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30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31" type="#_x0000_t75" style="width:1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D473E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32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33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34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35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бланочной продукции;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3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3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2.6.2. </w:t>
      </w:r>
      <w:r w:rsidRPr="009241AE">
        <w:rPr>
          <w:sz w:val="24"/>
          <w:szCs w:val="24"/>
        </w:rPr>
        <w:t xml:space="preserve">Затраты на приобретение канцелярских принадлежностей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638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639" type="#_x0000_t75" style="width:25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640" type="#_x0000_t75" style="width:132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641" type="#_x0000_t75" style="width:132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642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643" type="#_x0000_t75" style="width:38.2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канцелярских принадлежностей;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4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4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2.6.3. </w:t>
      </w:r>
      <w:r w:rsidRPr="008B6BFC">
        <w:rPr>
          <w:sz w:val="24"/>
          <w:szCs w:val="24"/>
        </w:rPr>
        <w:t>Затраты на приобретение хозяйственных товаров и принадлежностей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46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47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48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49" type="#_x0000_t75" style="width:116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50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51" type="#_x0000_t75" style="width:30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хозяйственных товаров и принадлежностей;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5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5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9C5231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2.6.4. </w:t>
      </w:r>
      <w:r w:rsidRPr="008B6BF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сантехнических </w:t>
      </w:r>
      <w:r w:rsidRPr="008B6BFC">
        <w:rPr>
          <w:sz w:val="24"/>
          <w:szCs w:val="24"/>
        </w:rPr>
        <w:t>товаров и принадлежностей 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стп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54" type="#_x0000_t75" style="width:15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FE43DF">
        <w:rPr>
          <w:position w:val="-12"/>
          <w:sz w:val="24"/>
          <w:szCs w:val="24"/>
          <w:lang w:val="en-SG"/>
        </w:rPr>
        <w:object w:dxaOrig="2400" w:dyaOrig="360">
          <v:shape id="_x0000_i1655" type="#_x0000_t75" style="width:120pt;height:18pt" o:ole="">
            <v:imagedata r:id="rId292" o:title=""/>
          </v:shape>
          <o:OLEObject Type="Embed" ProgID="Equation.3" ShapeID="_x0000_i1655" DrawAspect="Content" ObjectID="_1668330803" r:id="rId293"/>
        </w:object>
      </w:r>
      <w:r>
        <w:rPr>
          <w:sz w:val="24"/>
          <w:szCs w:val="24"/>
        </w:rPr>
        <w:t>;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56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57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FE43DF"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лбо.стп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сантехнических товаров и принадлежностей;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5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5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2.6.5. </w:t>
      </w:r>
      <w:r w:rsidRPr="008B6BF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электрических </w:t>
      </w:r>
      <w:r w:rsidRPr="008B6BFC">
        <w:rPr>
          <w:sz w:val="24"/>
          <w:szCs w:val="24"/>
        </w:rPr>
        <w:t xml:space="preserve">товаров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эт</w:t>
      </w:r>
      <w:r>
        <w:rPr>
          <w:sz w:val="24"/>
          <w:szCs w:val="24"/>
        </w:rPr>
        <w:t xml:space="preserve">) </w:t>
      </w:r>
      <w:r w:rsidRPr="009C5231">
        <w:rPr>
          <w:sz w:val="24"/>
          <w:szCs w:val="24"/>
        </w:rPr>
        <w:t>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635C97">
        <w:rPr>
          <w:position w:val="-12"/>
          <w:sz w:val="24"/>
          <w:szCs w:val="24"/>
          <w:lang w:val="en-SG"/>
        </w:rPr>
        <w:object w:dxaOrig="2260" w:dyaOrig="360">
          <v:shape id="_x0000_i1660" type="#_x0000_t75" style="width:113.25pt;height:18pt" o:ole="">
            <v:imagedata r:id="rId294" o:title=""/>
          </v:shape>
          <o:OLEObject Type="Embed" ProgID="Equation.3" ShapeID="_x0000_i1660" DrawAspect="Content" ObjectID="_1668330804" r:id="rId295"/>
        </w:object>
      </w:r>
      <w:r>
        <w:rPr>
          <w:sz w:val="24"/>
          <w:szCs w:val="24"/>
        </w:rPr>
        <w:t>;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61" type="#_x0000_t75" style="width:132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FE43DF"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лбо.эт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хозяйственных товаров и принадлежностей;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6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6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2.6.6. </w:t>
      </w:r>
      <w:r w:rsidRPr="00884CDE">
        <w:rPr>
          <w:sz w:val="24"/>
          <w:szCs w:val="24"/>
        </w:rPr>
        <w:t xml:space="preserve">Затраты на приобретение горюче-смазочных материалов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64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65" type="#_x0000_t75" style="width:20.2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66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67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68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69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горюче-смазочных материалов;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7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7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2.6.7. </w:t>
      </w:r>
      <w:r w:rsidRPr="00903625">
        <w:rPr>
          <w:sz w:val="24"/>
          <w:szCs w:val="24"/>
        </w:rPr>
        <w:t xml:space="preserve">Затраты на приобретение запасных частей для транспортных средств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7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7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74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75" type="#_x0000_t75" style="width:124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76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77" type="#_x0000_t75" style="width:33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 w:rsidRPr="00903625">
        <w:rPr>
          <w:sz w:val="24"/>
          <w:szCs w:val="24"/>
        </w:rPr>
        <w:t>запасных частей для транспортных средств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7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7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Pr="00954D3D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2.6.8. </w:t>
      </w:r>
      <w:r w:rsidRPr="00EA5CAC">
        <w:rPr>
          <w:sz w:val="24"/>
          <w:szCs w:val="24"/>
        </w:rPr>
        <w:t xml:space="preserve">Затраты на приобретение материальных запасов для нужд гражданской обороны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80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81" type="#_x0000_t75" style="width:24.7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82" type="#_x0000_t75" style="width:133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83" type="#_x0000_t75" style="width:133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1"/>
        </w:rPr>
        <w:pict>
          <v:shape id="_x0000_i1684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1"/>
        </w:rPr>
        <w:pict>
          <v:shape id="_x0000_i1685" type="#_x0000_t75" style="width:37.5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 w:rsidRPr="00EA5CAC">
        <w:rPr>
          <w:sz w:val="24"/>
          <w:szCs w:val="24"/>
        </w:rPr>
        <w:t>материальных запасов для нужд гражданской обороны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8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8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Start w:id="13" w:name="sub_110300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2.6.9. </w:t>
      </w:r>
      <w:r w:rsidRPr="00EA5CA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мягкого инвентаря (З </w:t>
      </w:r>
      <w:r>
        <w:rPr>
          <w:sz w:val="24"/>
          <w:szCs w:val="24"/>
          <w:vertAlign w:val="subscript"/>
        </w:rPr>
        <w:t>пртк</w:t>
      </w:r>
      <w:r w:rsidRPr="00820C1D"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 </w:t>
      </w:r>
      <w:r>
        <w:rPr>
          <w:sz w:val="24"/>
          <w:szCs w:val="24"/>
          <w:vertAlign w:val="subscript"/>
        </w:rPr>
        <w:t xml:space="preserve">пртк = </w:t>
      </w: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>лбо пртк</w:t>
      </w:r>
      <w:r>
        <w:rPr>
          <w:sz w:val="24"/>
          <w:szCs w:val="24"/>
        </w:rPr>
        <w:t xml:space="preserve"> х 1,1 х К 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4517AF" w:rsidRPr="00820C1D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>лбо пртк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е мягкого инвентаря.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8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8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2.6.10. </w:t>
      </w:r>
      <w:r w:rsidRPr="00EA5CA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спецодежды (З </w:t>
      </w:r>
      <w:r w:rsidRPr="00820C1D">
        <w:rPr>
          <w:sz w:val="24"/>
          <w:szCs w:val="24"/>
          <w:vertAlign w:val="subscript"/>
        </w:rPr>
        <w:t>прсп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820C1D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820C1D">
        <w:rPr>
          <w:sz w:val="24"/>
          <w:szCs w:val="24"/>
          <w:vertAlign w:val="subscript"/>
        </w:rPr>
        <w:t xml:space="preserve">прсп </w:t>
      </w:r>
      <w:r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 xml:space="preserve">лбо прсп </w:t>
      </w:r>
      <w:r>
        <w:rPr>
          <w:sz w:val="24"/>
          <w:szCs w:val="24"/>
        </w:rPr>
        <w:t>х 1,1 х К</w:t>
      </w:r>
      <w:r w:rsidRPr="00820C1D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820C1D">
        <w:rPr>
          <w:sz w:val="24"/>
          <w:szCs w:val="24"/>
          <w:vertAlign w:val="subscript"/>
        </w:rPr>
        <w:t xml:space="preserve">лбо прсп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EA5CAC">
        <w:rPr>
          <w:sz w:val="24"/>
          <w:szCs w:val="24"/>
        </w:rPr>
        <w:t xml:space="preserve">приобретение </w:t>
      </w:r>
      <w:r>
        <w:rPr>
          <w:sz w:val="24"/>
          <w:szCs w:val="24"/>
        </w:rPr>
        <w:t>спецодежды;</w:t>
      </w:r>
    </w:p>
    <w:p w:rsidR="004517AF" w:rsidRDefault="004517AF" w:rsidP="006455B1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9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9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4517AF" w:rsidRDefault="004517AF" w:rsidP="006455B1">
      <w:pPr>
        <w:tabs>
          <w:tab w:val="left" w:pos="55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2.6.11. </w:t>
      </w:r>
      <w:r w:rsidRPr="00EA5CAC">
        <w:rPr>
          <w:sz w:val="24"/>
          <w:szCs w:val="24"/>
        </w:rPr>
        <w:t xml:space="preserve">Затраты на приобретение </w:t>
      </w:r>
      <w:r w:rsidRPr="00966C65">
        <w:rPr>
          <w:sz w:val="24"/>
          <w:szCs w:val="24"/>
        </w:rPr>
        <w:t xml:space="preserve">питьевой и минеральной воды </w:t>
      </w:r>
      <w:r>
        <w:rPr>
          <w:sz w:val="24"/>
          <w:szCs w:val="24"/>
        </w:rPr>
        <w:t>(З</w:t>
      </w:r>
      <w:r w:rsidRPr="003F59AB">
        <w:rPr>
          <w:sz w:val="24"/>
          <w:szCs w:val="24"/>
          <w:vertAlign w:val="subscript"/>
        </w:rPr>
        <w:t>прпимв)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3F59AB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прпимв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пр</w:t>
      </w:r>
      <w:r w:rsidRPr="003F59AB">
        <w:rPr>
          <w:sz w:val="24"/>
          <w:szCs w:val="24"/>
          <w:vertAlign w:val="subscript"/>
        </w:rPr>
        <w:t xml:space="preserve">пимв 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 xml:space="preserve"> лбо</w:t>
      </w:r>
      <w:r>
        <w:rPr>
          <w:sz w:val="24"/>
          <w:szCs w:val="24"/>
          <w:vertAlign w:val="subscript"/>
        </w:rPr>
        <w:t xml:space="preserve"> пр</w:t>
      </w:r>
      <w:r w:rsidRPr="003F59AB">
        <w:rPr>
          <w:sz w:val="24"/>
          <w:szCs w:val="24"/>
          <w:vertAlign w:val="subscript"/>
        </w:rPr>
        <w:t xml:space="preserve">пимв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EA5CAC">
        <w:rPr>
          <w:sz w:val="24"/>
          <w:szCs w:val="24"/>
        </w:rPr>
        <w:t>приобретение</w:t>
      </w:r>
      <w:r w:rsidRPr="00966C65">
        <w:rPr>
          <w:sz w:val="24"/>
          <w:szCs w:val="24"/>
        </w:rPr>
        <w:t xml:space="preserve"> питьевой и минеральной воды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92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93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2.6.12.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6F6FAE">
        <w:rPr>
          <w:sz w:val="24"/>
          <w:szCs w:val="24"/>
        </w:rPr>
        <w:t xml:space="preserve">редставительские расходы, прием и обслуживание делегаций </w:t>
      </w:r>
      <w:r>
        <w:rPr>
          <w:sz w:val="24"/>
          <w:szCs w:val="24"/>
        </w:rPr>
        <w:t>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цв</w:t>
      </w:r>
      <w:r w:rsidRPr="003F59AB">
        <w:rPr>
          <w:sz w:val="24"/>
          <w:szCs w:val="24"/>
          <w:vertAlign w:val="subscript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3F59AB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 w:rsidRPr="003F59AB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 xml:space="preserve"> 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расх</w:t>
      </w:r>
      <w:r w:rsidRPr="003F59AB">
        <w:rPr>
          <w:sz w:val="24"/>
          <w:szCs w:val="24"/>
          <w:vertAlign w:val="subscript"/>
        </w:rPr>
        <w:t xml:space="preserve"> </w:t>
      </w:r>
      <w:r w:rsidRPr="004A60B3">
        <w:rPr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</w:t>
      </w:r>
      <w:r>
        <w:rPr>
          <w:sz w:val="24"/>
          <w:szCs w:val="24"/>
        </w:rPr>
        <w:t>трактов, предметом которых являются п</w:t>
      </w:r>
      <w:r w:rsidRPr="006F6FAE">
        <w:rPr>
          <w:sz w:val="24"/>
          <w:szCs w:val="24"/>
        </w:rPr>
        <w:t>редставительские расходы, прием и обслуживание делегаций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694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695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2.6.13.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A35702">
        <w:rPr>
          <w:sz w:val="24"/>
          <w:szCs w:val="24"/>
        </w:rPr>
        <w:t>риобретение (изготовление) подарочной и сувенирной продукции (в том числе поздравительные открытки, почетные грамоты, благодарственные письма, дипломы, цветы, сувенирная продукция)</w:t>
      </w:r>
      <w:r>
        <w:rPr>
          <w:sz w:val="24"/>
          <w:szCs w:val="24"/>
        </w:rPr>
        <w:t xml:space="preserve"> 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 w:rsidRPr="006F6FA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3F59AB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подисувпр</w:t>
      </w:r>
      <w:r>
        <w:rPr>
          <w:sz w:val="24"/>
          <w:szCs w:val="24"/>
        </w:rPr>
        <w:t>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4B79E7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</w:t>
      </w:r>
      <w:r w:rsidRPr="004B79E7">
        <w:rPr>
          <w:rFonts w:ascii="Times New Roman" w:hAnsi="Times New Roman"/>
          <w:sz w:val="24"/>
          <w:szCs w:val="24"/>
          <w:lang w:val="en-US"/>
        </w:rPr>
        <w:t>V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лбо прподисувпр </w:t>
      </w:r>
      <w:r w:rsidRPr="004B79E7">
        <w:rPr>
          <w:rFonts w:ascii="Times New Roman" w:hAnsi="Times New Roman"/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 (изготовление) подарочной и сувенирной продукции (в том числе поздравительные открытки, почетные грамоты, благодарственные письма, дипломы, цветы, сувенирная продукция);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   </w:t>
      </w:r>
      <w:r w:rsidRPr="004B79E7">
        <w:rPr>
          <w:rFonts w:ascii="Times New Roman" w:hAnsi="Times New Roman"/>
          <w:sz w:val="24"/>
          <w:szCs w:val="24"/>
        </w:rPr>
        <w:fldChar w:fldCharType="begin"/>
      </w:r>
      <w:r w:rsidRPr="004B79E7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696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instrText xml:space="preserve"> </w:instrText>
      </w:r>
      <w:r w:rsidRPr="004B79E7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697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fldChar w:fldCharType="end"/>
      </w:r>
      <w:r w:rsidRPr="004B79E7">
        <w:rPr>
          <w:rFonts w:ascii="Times New Roman" w:hAnsi="Times New Roman"/>
          <w:sz w:val="24"/>
          <w:szCs w:val="24"/>
        </w:rPr>
        <w:t xml:space="preserve"> - коэффициент закупа не более 9.</w:t>
      </w:r>
    </w:p>
    <w:p w:rsidR="004517AF" w:rsidRPr="004B79E7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9C5231" w:rsidRDefault="004517AF" w:rsidP="006455B1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2.6.14. </w:t>
      </w:r>
      <w:r w:rsidRPr="00EA5CAC">
        <w:rPr>
          <w:sz w:val="24"/>
          <w:szCs w:val="24"/>
        </w:rPr>
        <w:t xml:space="preserve">Затраты на </w:t>
      </w:r>
      <w:r>
        <w:rPr>
          <w:sz w:val="24"/>
          <w:szCs w:val="24"/>
        </w:rPr>
        <w:t>п</w:t>
      </w:r>
      <w:r w:rsidRPr="00A35702">
        <w:rPr>
          <w:sz w:val="24"/>
          <w:szCs w:val="24"/>
        </w:rPr>
        <w:t xml:space="preserve">риобретение </w:t>
      </w:r>
      <w:r>
        <w:rPr>
          <w:sz w:val="24"/>
          <w:szCs w:val="24"/>
        </w:rPr>
        <w:t>флагов (З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 w:rsidRPr="006F6FA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3F59AB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0C1EE6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>
        <w:rPr>
          <w:sz w:val="24"/>
          <w:szCs w:val="24"/>
        </w:rPr>
        <w:t xml:space="preserve"> =</w:t>
      </w:r>
      <w:r>
        <w:rPr>
          <w:sz w:val="24"/>
          <w:szCs w:val="24"/>
          <w:lang w:val="en-US"/>
        </w:rPr>
        <w:t>V</w:t>
      </w:r>
      <w:r w:rsidRPr="003F59AB">
        <w:rPr>
          <w:sz w:val="24"/>
          <w:szCs w:val="24"/>
          <w:vertAlign w:val="subscript"/>
        </w:rPr>
        <w:t>лбо</w:t>
      </w:r>
      <w:r>
        <w:rPr>
          <w:sz w:val="24"/>
          <w:szCs w:val="24"/>
          <w:vertAlign w:val="subscript"/>
        </w:rPr>
        <w:t xml:space="preserve"> </w:t>
      </w:r>
      <w:r w:rsidRPr="003F59AB">
        <w:rPr>
          <w:sz w:val="24"/>
          <w:szCs w:val="24"/>
          <w:vertAlign w:val="subscript"/>
        </w:rPr>
        <w:t>пр</w:t>
      </w:r>
      <w:r>
        <w:rPr>
          <w:sz w:val="24"/>
          <w:szCs w:val="24"/>
          <w:vertAlign w:val="subscript"/>
        </w:rPr>
        <w:t>фл</w:t>
      </w:r>
      <w:r>
        <w:rPr>
          <w:sz w:val="24"/>
          <w:szCs w:val="24"/>
        </w:rPr>
        <w:t xml:space="preserve"> х 1,1 К</w:t>
      </w:r>
      <w:r w:rsidRPr="003F59AB">
        <w:rPr>
          <w:sz w:val="24"/>
          <w:szCs w:val="24"/>
          <w:vertAlign w:val="subscript"/>
        </w:rPr>
        <w:t>зак</w:t>
      </w:r>
      <w:r>
        <w:rPr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4B79E7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</w:t>
      </w:r>
      <w:r w:rsidRPr="004B79E7">
        <w:rPr>
          <w:rFonts w:ascii="Times New Roman" w:hAnsi="Times New Roman"/>
          <w:sz w:val="24"/>
          <w:szCs w:val="24"/>
          <w:lang w:val="en-US"/>
        </w:rPr>
        <w:t>V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лбо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3F59AB">
        <w:rPr>
          <w:rFonts w:ascii="Times New Roman" w:hAnsi="Times New Roman"/>
          <w:sz w:val="24"/>
          <w:szCs w:val="24"/>
          <w:vertAlign w:val="subscript"/>
        </w:rPr>
        <w:t>пр</w:t>
      </w:r>
      <w:r>
        <w:rPr>
          <w:rFonts w:ascii="Times New Roman" w:hAnsi="Times New Roman"/>
          <w:sz w:val="24"/>
          <w:szCs w:val="24"/>
          <w:vertAlign w:val="subscript"/>
        </w:rPr>
        <w:t>фл</w:t>
      </w:r>
      <w:r w:rsidRPr="004B79E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4B79E7">
        <w:rPr>
          <w:rFonts w:ascii="Times New Roman" w:hAnsi="Times New Roman"/>
          <w:sz w:val="24"/>
          <w:szCs w:val="24"/>
        </w:rPr>
        <w:t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приобретение</w:t>
      </w:r>
      <w:r>
        <w:rPr>
          <w:rFonts w:ascii="Times New Roman" w:hAnsi="Times New Roman"/>
          <w:sz w:val="24"/>
          <w:szCs w:val="24"/>
        </w:rPr>
        <w:t xml:space="preserve"> флагов</w:t>
      </w:r>
      <w:r w:rsidRPr="004B79E7">
        <w:rPr>
          <w:rFonts w:ascii="Times New Roman" w:hAnsi="Times New Roman"/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B79E7">
        <w:rPr>
          <w:rFonts w:ascii="Times New Roman" w:hAnsi="Times New Roman"/>
          <w:sz w:val="24"/>
          <w:szCs w:val="24"/>
        </w:rPr>
        <w:t xml:space="preserve">                 </w:t>
      </w:r>
      <w:r w:rsidRPr="004B79E7">
        <w:rPr>
          <w:rFonts w:ascii="Times New Roman" w:hAnsi="Times New Roman"/>
          <w:sz w:val="24"/>
          <w:szCs w:val="24"/>
        </w:rPr>
        <w:fldChar w:fldCharType="begin"/>
      </w:r>
      <w:r w:rsidRPr="004B79E7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698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instrText xml:space="preserve"> </w:instrText>
      </w:r>
      <w:r w:rsidRPr="004B79E7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rFonts w:ascii="Times New Roman" w:hAnsi="Times New Roman"/>
          <w:position w:val="-11"/>
          <w:sz w:val="24"/>
          <w:szCs w:val="24"/>
        </w:rPr>
        <w:pict>
          <v:shape id="_x0000_i1699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B79E7">
        <w:rPr>
          <w:rFonts w:ascii="Times New Roman" w:hAnsi="Times New Roman"/>
          <w:sz w:val="24"/>
          <w:szCs w:val="24"/>
        </w:rPr>
        <w:fldChar w:fldCharType="end"/>
      </w:r>
      <w:r w:rsidRPr="004B79E7">
        <w:rPr>
          <w:rFonts w:ascii="Times New Roman" w:hAnsi="Times New Roman"/>
          <w:sz w:val="24"/>
          <w:szCs w:val="24"/>
        </w:rPr>
        <w:t xml:space="preserve"> - коэффициент закупа не более 9.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Pr="0037245C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2.6.15</w:t>
      </w:r>
      <w:r w:rsidRPr="0037245C">
        <w:rPr>
          <w:rFonts w:ascii="Times New Roman" w:hAnsi="Times New Roman"/>
          <w:sz w:val="24"/>
          <w:szCs w:val="24"/>
        </w:rPr>
        <w:t xml:space="preserve">. Затраты на информационное освещение деятельности общественной палаты в печатных изданиях  (З </w:t>
      </w:r>
      <w:r>
        <w:rPr>
          <w:rFonts w:ascii="Times New Roman" w:hAnsi="Times New Roman"/>
          <w:sz w:val="24"/>
          <w:szCs w:val="24"/>
          <w:vertAlign w:val="subscript"/>
        </w:rPr>
        <w:t>инфосв</w:t>
      </w:r>
      <w:r w:rsidRPr="0037245C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4517AF" w:rsidRPr="00C87F21" w:rsidRDefault="004517AF" w:rsidP="006455B1">
      <w:pPr>
        <w:pStyle w:val="a"/>
        <w:spacing w:after="0" w:line="240" w:lineRule="auto"/>
        <w:ind w:left="1074"/>
        <w:jc w:val="center"/>
        <w:rPr>
          <w:iCs/>
          <w:sz w:val="24"/>
          <w:szCs w:val="24"/>
        </w:rPr>
      </w:pPr>
      <w:r>
        <w:rPr>
          <w:sz w:val="24"/>
          <w:szCs w:val="24"/>
        </w:rPr>
        <w:t>З</w:t>
      </w:r>
      <w:r w:rsidRPr="0037245C">
        <w:rPr>
          <w:sz w:val="24"/>
          <w:szCs w:val="24"/>
          <w:vertAlign w:val="subscript"/>
        </w:rPr>
        <w:t>инф</w:t>
      </w:r>
      <w:r>
        <w:rPr>
          <w:sz w:val="24"/>
          <w:szCs w:val="24"/>
          <w:vertAlign w:val="subscript"/>
        </w:rPr>
        <w:t>осв</w:t>
      </w:r>
      <w:r>
        <w:rPr>
          <w:i/>
          <w:sz w:val="24"/>
          <w:szCs w:val="24"/>
        </w:rPr>
        <w:t>=</w:t>
      </w:r>
      <w:r w:rsidRPr="00C87F21">
        <w:rPr>
          <w:iCs/>
          <w:sz w:val="24"/>
          <w:szCs w:val="24"/>
        </w:rPr>
        <w:t xml:space="preserve"> </w:t>
      </w:r>
      <w:r w:rsidRPr="00C87F21">
        <w:rPr>
          <w:iCs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инфосв</w:t>
      </w:r>
      <w:r w:rsidRPr="00775007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х1,1хК</w:t>
      </w:r>
      <w:r w:rsidRPr="00C87F21">
        <w:rPr>
          <w:sz w:val="24"/>
          <w:szCs w:val="24"/>
          <w:vertAlign w:val="subscript"/>
        </w:rPr>
        <w:t>зак</w:t>
      </w:r>
      <w:r>
        <w:rPr>
          <w:sz w:val="24"/>
          <w:szCs w:val="24"/>
          <w:vertAlign w:val="subscript"/>
        </w:rPr>
        <w:t xml:space="preserve"> </w:t>
      </w:r>
      <w:r>
        <w:rPr>
          <w:iCs/>
          <w:sz w:val="24"/>
          <w:szCs w:val="24"/>
        </w:rPr>
        <w:t>;</w:t>
      </w:r>
    </w:p>
    <w:p w:rsidR="004517AF" w:rsidRPr="004A60B3" w:rsidRDefault="004517AF" w:rsidP="006455B1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Default="004517AF" w:rsidP="006455B1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87F21">
        <w:rPr>
          <w:iCs/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>инфосв</w:t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37245C">
        <w:rPr>
          <w:sz w:val="24"/>
          <w:szCs w:val="24"/>
        </w:rPr>
        <w:t>информационное освещение деятельности общественной палаты в печатных изданиях</w:t>
      </w:r>
      <w:r>
        <w:rPr>
          <w:sz w:val="24"/>
          <w:szCs w:val="24"/>
        </w:rPr>
        <w:t>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70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70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4517AF" w:rsidRPr="00A35702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Heading1"/>
        <w:spacing w:before="0" w:after="0"/>
        <w:rPr>
          <w:rFonts w:ascii="Times New Roman" w:hAnsi="Times New Roman"/>
          <w:bCs/>
          <w:color w:val="auto"/>
        </w:rPr>
      </w:pPr>
      <w:r>
        <w:rPr>
          <w:rFonts w:ascii="Times New Roman" w:hAnsi="Times New Roman"/>
          <w:bCs/>
          <w:color w:val="auto"/>
        </w:rPr>
        <w:t xml:space="preserve">2.7. </w:t>
      </w:r>
      <w:r w:rsidRPr="00630F8C">
        <w:rPr>
          <w:rFonts w:ascii="Times New Roman" w:hAnsi="Times New Roman"/>
          <w:bCs/>
          <w:color w:val="auto"/>
        </w:rPr>
        <w:t>Затраты на капитальный ремонт муниципального имущества</w:t>
      </w:r>
    </w:p>
    <w:p w:rsidR="004517AF" w:rsidRPr="00CD3AEB" w:rsidRDefault="004517AF" w:rsidP="006455B1">
      <w:pPr>
        <w:spacing w:after="0" w:line="240" w:lineRule="auto"/>
      </w:pPr>
    </w:p>
    <w:bookmarkEnd w:id="13"/>
    <w:p w:rsidR="004517AF" w:rsidRPr="00CF2A0E" w:rsidRDefault="004517AF" w:rsidP="006455B1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2.7.1. </w:t>
      </w:r>
      <w:bookmarkStart w:id="14" w:name="sub_11103"/>
      <w:r w:rsidRPr="00CF2A0E">
        <w:rPr>
          <w:rFonts w:ascii="Times New Roman" w:hAnsi="Times New Roman"/>
          <w:sz w:val="24"/>
          <w:szCs w:val="24"/>
        </w:rPr>
        <w:t xml:space="preserve">Затраты на капитальный ремонт </w:t>
      </w:r>
      <w:r>
        <w:rPr>
          <w:rFonts w:ascii="Times New Roman" w:hAnsi="Times New Roman"/>
          <w:sz w:val="24"/>
          <w:szCs w:val="24"/>
        </w:rPr>
        <w:t>муниципального</w:t>
      </w:r>
      <w:r w:rsidRPr="00CF2A0E">
        <w:rPr>
          <w:rFonts w:ascii="Times New Roman" w:hAnsi="Times New Roman"/>
          <w:sz w:val="24"/>
          <w:szCs w:val="24"/>
        </w:rPr>
        <w:t xml:space="preserve"> имущества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702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5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703" type="#_x0000_t75" style="width:16.5pt;height:1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5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CF2A0E">
        <w:rPr>
          <w:rFonts w:ascii="Times New Roman" w:hAnsi="Times New Roman"/>
          <w:sz w:val="24"/>
          <w:szCs w:val="24"/>
        </w:rPr>
        <w:t>определяются на основании затрат, связанных со строительными работами, и затрат на разработку проектной документации.</w:t>
      </w:r>
    </w:p>
    <w:p w:rsidR="004517AF" w:rsidRPr="00CF2A0E" w:rsidRDefault="004517AF" w:rsidP="006455B1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5" w:name="sub_11104"/>
      <w:bookmarkEnd w:id="14"/>
      <w:r>
        <w:rPr>
          <w:rFonts w:ascii="Times New Roman" w:hAnsi="Times New Roman"/>
          <w:sz w:val="24"/>
          <w:szCs w:val="24"/>
        </w:rPr>
        <w:t xml:space="preserve">2.7.2. </w:t>
      </w:r>
      <w:r w:rsidRPr="00CF2A0E">
        <w:rPr>
          <w:rFonts w:ascii="Times New Roman" w:hAnsi="Times New Roman"/>
          <w:sz w:val="24"/>
          <w:szCs w:val="24"/>
        </w:rPr>
        <w:t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4517AF" w:rsidRDefault="004517AF" w:rsidP="006455B1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6" w:name="sub_11105"/>
      <w:bookmarkEnd w:id="15"/>
      <w:r>
        <w:rPr>
          <w:rFonts w:ascii="Times New Roman" w:hAnsi="Times New Roman"/>
          <w:sz w:val="24"/>
          <w:szCs w:val="24"/>
        </w:rPr>
        <w:t xml:space="preserve">2.7.3. </w:t>
      </w:r>
      <w:r w:rsidRPr="00CF2A0E">
        <w:rPr>
          <w:rFonts w:ascii="Times New Roman" w:hAnsi="Times New Roman"/>
          <w:sz w:val="24"/>
          <w:szCs w:val="24"/>
        </w:rPr>
        <w:t xml:space="preserve">Затраты на разработку проектной документации определяются в соответствии с </w:t>
      </w:r>
      <w:hyperlink r:id="rId306" w:history="1">
        <w:r w:rsidRPr="00CF2A0E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CF2A0E">
        <w:rPr>
          <w:rFonts w:ascii="Times New Roman" w:hAnsi="Times New Roman"/>
          <w:sz w:val="24"/>
          <w:szCs w:val="24"/>
        </w:rPr>
        <w:t xml:space="preserve"> Российской Федерации о градостроительной деятельности.</w:t>
      </w:r>
    </w:p>
    <w:p w:rsidR="004517AF" w:rsidRDefault="004517AF" w:rsidP="006455B1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bookmarkStart w:id="17" w:name="sub_11107"/>
      <w:bookmarkEnd w:id="16"/>
      <w:r>
        <w:rPr>
          <w:b/>
          <w:sz w:val="24"/>
          <w:szCs w:val="24"/>
        </w:rPr>
        <w:t xml:space="preserve"> </w:t>
      </w:r>
      <w:r w:rsidRPr="00ED1CCD">
        <w:rPr>
          <w:b/>
          <w:sz w:val="24"/>
          <w:szCs w:val="24"/>
        </w:rPr>
        <w:t>Затраты на дополнительное профессиональное образование работников</w:t>
      </w:r>
    </w:p>
    <w:p w:rsidR="004517AF" w:rsidRDefault="004517AF" w:rsidP="006455B1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4517AF" w:rsidRPr="00ED1CCD" w:rsidRDefault="004517AF" w:rsidP="006455B1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2.8.1.</w:t>
      </w:r>
      <w:r w:rsidRPr="00ED1CCD">
        <w:rPr>
          <w:rFonts w:ascii="Times New Roman" w:hAnsi="Times New Roman"/>
          <w:sz w:val="24"/>
          <w:szCs w:val="24"/>
        </w:rPr>
        <w:t xml:space="preserve"> Затраты на приобретение образовательных услуг по профессиональной переподготовке и повышению квалификации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4F234E">
        <w:rPr>
          <w:position w:val="-14"/>
        </w:rPr>
        <w:pict>
          <v:shape id="_x0000_i1704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4F234E">
        <w:rPr>
          <w:position w:val="-14"/>
        </w:rPr>
        <w:pict>
          <v:shape id="_x0000_i1705" type="#_x0000_t75" style="width:21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ED1CC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4517AF" w:rsidRPr="00F371B2" w:rsidRDefault="004517AF" w:rsidP="006455B1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706" type="#_x0000_t75" style="width:126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707" type="#_x0000_t75" style="width:126.7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4517AF" w:rsidRPr="004A60B3" w:rsidRDefault="004517AF" w:rsidP="006455B1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4517AF" w:rsidRPr="0095159D" w:rsidRDefault="004517AF" w:rsidP="006455B1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4F234E">
        <w:rPr>
          <w:position w:val="-12"/>
        </w:rPr>
        <w:pict>
          <v:shape id="_x0000_i1708" type="#_x0000_t75" style="width:34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4F234E">
        <w:rPr>
          <w:position w:val="-12"/>
        </w:rPr>
        <w:pict>
          <v:shape id="_x0000_i1709" type="#_x0000_t75" style="width:34.5pt;height:17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</w:t>
      </w:r>
      <w:r w:rsidRPr="0095159D">
        <w:rPr>
          <w:sz w:val="24"/>
          <w:szCs w:val="24"/>
        </w:rPr>
        <w:t>образовательных услуг по профессиональной переподготовке и повышению квалификации;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4F234E">
        <w:rPr>
          <w:position w:val="-11"/>
        </w:rPr>
        <w:pict>
          <v:shape id="_x0000_i1710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4F234E">
        <w:rPr>
          <w:position w:val="-11"/>
        </w:rPr>
        <w:pict>
          <v:shape id="_x0000_i1711" type="#_x0000_t75" style="width:21pt;height:16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End w:id="3"/>
      <w:bookmarkEnd w:id="4"/>
      <w:bookmarkEnd w:id="17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both"/>
      </w:pPr>
    </w:p>
    <w:p w:rsidR="004517AF" w:rsidRPr="00AD7A2E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казенных учреждений,                                 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бюджетных учреждений                                                   </w:t>
      </w: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простых (неисключительных) лицензий на использование программного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  <w:r w:rsidRPr="007375EF">
        <w:rPr>
          <w:b/>
          <w:bCs/>
        </w:rPr>
        <w:t>обеспечения по защите информации на обеспечение функций «Администрации города Орска» и подведомственных ей  казенных учреждений,                                  бюджетных учреждений</w:t>
      </w:r>
    </w:p>
    <w:p w:rsidR="004517AF" w:rsidRPr="007375E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4400"/>
        <w:gridCol w:w="2640"/>
        <w:gridCol w:w="1723"/>
      </w:tblGrid>
      <w:tr w:rsidR="004517AF" w:rsidRPr="00536684" w:rsidTr="006455B1">
        <w:tc>
          <w:tcPr>
            <w:tcW w:w="518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40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26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  лицензий на 1 рабочее место</w:t>
            </w:r>
          </w:p>
        </w:tc>
        <w:tc>
          <w:tcPr>
            <w:tcW w:w="1723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1 лицензию,       (не более, руб.)</w:t>
            </w:r>
          </w:p>
        </w:tc>
      </w:tr>
      <w:tr w:rsidR="004517AF" w:rsidRPr="00926833" w:rsidTr="006455B1">
        <w:trPr>
          <w:trHeight w:val="400"/>
        </w:trPr>
        <w:tc>
          <w:tcPr>
            <w:tcW w:w="518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400" w:type="dxa"/>
          </w:tcPr>
          <w:p w:rsidR="004517AF" w:rsidRPr="00926833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3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2 000,00</w:t>
            </w:r>
          </w:p>
        </w:tc>
      </w:tr>
    </w:tbl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rPr>
          <w:b/>
          <w:color w:val="000000"/>
        </w:rPr>
      </w:pP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2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казенных учреждений,                                                   </w:t>
      </w:r>
    </w:p>
    <w:p w:rsidR="004517AF" w:rsidRDefault="004517AF" w:rsidP="006455B1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Pr="00635C97">
        <w:rPr>
          <w:sz w:val="24"/>
          <w:szCs w:val="24"/>
        </w:rPr>
        <w:t>бюджетных учреждений</w:t>
      </w:r>
    </w:p>
    <w:p w:rsidR="004517AF" w:rsidRPr="00635C97" w:rsidRDefault="004517AF" w:rsidP="006455B1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4706D4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 w:rsidRPr="00D821C5">
        <w:rPr>
          <w:b/>
          <w:bCs/>
        </w:rPr>
        <w:t xml:space="preserve">основных средств </w:t>
      </w:r>
      <w:r>
        <w:rPr>
          <w:b/>
          <w:bCs/>
        </w:rPr>
        <w:t xml:space="preserve">на </w:t>
      </w:r>
      <w:r>
        <w:rPr>
          <w:b/>
        </w:rPr>
        <w:t xml:space="preserve">обеспечение функций </w:t>
      </w:r>
      <w:r w:rsidRPr="004706D4">
        <w:rPr>
          <w:b/>
        </w:rPr>
        <w:t>«Администрации города Орска»</w:t>
      </w:r>
    </w:p>
    <w:p w:rsidR="004517AF" w:rsidRPr="00D821C5" w:rsidRDefault="004517AF" w:rsidP="006455B1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D821C5">
        <w:rPr>
          <w:b/>
          <w:bCs/>
        </w:rPr>
        <w:t>и подведомственных ей казенных учреждений, бюджетных учреждений</w:t>
      </w:r>
    </w:p>
    <w:p w:rsidR="004517AF" w:rsidRPr="00926833" w:rsidRDefault="004517AF" w:rsidP="006455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012"/>
        <w:gridCol w:w="1540"/>
        <w:gridCol w:w="1320"/>
        <w:gridCol w:w="1540"/>
        <w:gridCol w:w="2640"/>
      </w:tblGrid>
      <w:tr w:rsidR="004517AF" w:rsidRPr="00536684" w:rsidTr="006455B1">
        <w:tc>
          <w:tcPr>
            <w:tcW w:w="518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4517AF" w:rsidRPr="00926833" w:rsidTr="006455B1">
        <w:trPr>
          <w:trHeight w:val="1108"/>
        </w:trPr>
        <w:tc>
          <w:tcPr>
            <w:tcW w:w="518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12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станция (компьютер в сборе с ПО)</w:t>
            </w:r>
          </w:p>
        </w:tc>
        <w:tc>
          <w:tcPr>
            <w:tcW w:w="1540" w:type="dxa"/>
          </w:tcPr>
          <w:p w:rsidR="004517AF" w:rsidRPr="00357ECD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357ECD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  <w:p w:rsidR="004517AF" w:rsidRPr="00042E38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517AF" w:rsidRPr="00042E38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517AF" w:rsidRPr="00042E38" w:rsidRDefault="004517AF" w:rsidP="006455B1">
            <w:pPr>
              <w:spacing w:after="0" w:line="240" w:lineRule="auto"/>
            </w:pPr>
          </w:p>
        </w:tc>
        <w:tc>
          <w:tcPr>
            <w:tcW w:w="26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 xml:space="preserve">Все категории и группы должностей, за исключением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младшего обсуживающего персонала </w:t>
            </w:r>
          </w:p>
          <w:p w:rsidR="004517AF" w:rsidRPr="00357ECD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(далее – 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МОП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12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94232F">
              <w:rPr>
                <w:rFonts w:ascii="Times New Roman" w:hAnsi="Times New Roman"/>
                <w:sz w:val="20"/>
                <w:szCs w:val="20"/>
              </w:rPr>
              <w:t xml:space="preserve">онитор, </w:t>
            </w:r>
            <w:r w:rsidRPr="0094232F">
              <w:rPr>
                <w:rFonts w:ascii="Times New Roman" w:hAnsi="Times New Roman"/>
                <w:bCs/>
                <w:sz w:val="20"/>
                <w:szCs w:val="20"/>
              </w:rPr>
              <w:t>подключаемый к компьютеру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4517AF" w:rsidRPr="00994F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012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Системный блок </w:t>
            </w:r>
          </w:p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ПО)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Pr="00042E38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4517AF" w:rsidRPr="00994F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012" w:type="dxa"/>
          </w:tcPr>
          <w:p w:rsidR="004517AF" w:rsidRPr="00FD42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Телефонный аппарат</w:t>
            </w:r>
          </w:p>
        </w:tc>
        <w:tc>
          <w:tcPr>
            <w:tcW w:w="1540" w:type="dxa"/>
          </w:tcPr>
          <w:p w:rsidR="004517AF" w:rsidRPr="00FD42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Не более 1единицы  на кабинет</w:t>
            </w:r>
          </w:p>
        </w:tc>
        <w:tc>
          <w:tcPr>
            <w:tcW w:w="1320" w:type="dxa"/>
          </w:tcPr>
          <w:p w:rsidR="004517AF" w:rsidRPr="00FD42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4517AF" w:rsidRPr="00FD42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3 500,00</w:t>
            </w:r>
          </w:p>
        </w:tc>
        <w:tc>
          <w:tcPr>
            <w:tcW w:w="2640" w:type="dxa"/>
          </w:tcPr>
          <w:p w:rsidR="004517AF" w:rsidRPr="00FD42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012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Сервер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учреждение</w:t>
            </w:r>
          </w:p>
        </w:tc>
        <w:tc>
          <w:tcPr>
            <w:tcW w:w="132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Pr="00042E38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900 00,00</w:t>
            </w:r>
          </w:p>
        </w:tc>
        <w:tc>
          <w:tcPr>
            <w:tcW w:w="2640" w:type="dxa"/>
          </w:tcPr>
          <w:p w:rsidR="004517AF" w:rsidRPr="00397012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C368F">
              <w:rPr>
                <w:rFonts w:ascii="Times New Roman" w:hAnsi="Times New Roman"/>
                <w:sz w:val="20"/>
                <w:szCs w:val="20"/>
              </w:rPr>
              <w:t>Специалисты из отдела по информатизации и внутренней связи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4517AF" w:rsidRPr="00D821C5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Принтер лазерный черно-белой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 xml:space="preserve"> печати формата А4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2640" w:type="dxa"/>
          </w:tcPr>
          <w:p w:rsidR="004517AF" w:rsidRPr="00994F5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012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Многофункциональ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ное устройство лазерной печати формата А4</w:t>
            </w:r>
          </w:p>
        </w:tc>
        <w:tc>
          <w:tcPr>
            <w:tcW w:w="154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84 000,00</w:t>
            </w:r>
          </w:p>
        </w:tc>
        <w:tc>
          <w:tcPr>
            <w:tcW w:w="26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012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</w:p>
        </w:tc>
        <w:tc>
          <w:tcPr>
            <w:tcW w:w="154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517AF" w:rsidRPr="00B8403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25 000,00</w:t>
            </w:r>
          </w:p>
        </w:tc>
        <w:tc>
          <w:tcPr>
            <w:tcW w:w="26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012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Копировальный аппарат</w:t>
            </w:r>
          </w:p>
        </w:tc>
        <w:tc>
          <w:tcPr>
            <w:tcW w:w="1540" w:type="dxa"/>
          </w:tcPr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16 000,00</w:t>
            </w:r>
          </w:p>
        </w:tc>
        <w:tc>
          <w:tcPr>
            <w:tcW w:w="26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012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Принтер лазерный цветной печати</w:t>
            </w:r>
          </w:p>
        </w:tc>
        <w:tc>
          <w:tcPr>
            <w:tcW w:w="1540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  <w:p w:rsidR="004517AF" w:rsidRPr="00926833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35 000,00</w:t>
            </w:r>
          </w:p>
        </w:tc>
        <w:tc>
          <w:tcPr>
            <w:tcW w:w="26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(не более, руб.)</w:t>
            </w:r>
          </w:p>
        </w:tc>
        <w:tc>
          <w:tcPr>
            <w:tcW w:w="2640" w:type="dxa"/>
          </w:tcPr>
          <w:p w:rsidR="004517AF" w:rsidRPr="00536684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</w:p>
        </w:tc>
        <w:tc>
          <w:tcPr>
            <w:tcW w:w="2012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Планшетный компьютер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3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26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4517AF" w:rsidRPr="00926833" w:rsidTr="006455B1">
        <w:tc>
          <w:tcPr>
            <w:tcW w:w="518" w:type="dxa"/>
          </w:tcPr>
          <w:p w:rsidR="004517AF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012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Ноутбук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80 000</w:t>
            </w:r>
          </w:p>
        </w:tc>
        <w:tc>
          <w:tcPr>
            <w:tcW w:w="264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</w:t>
      </w: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4517AF" w:rsidRPr="00AD7A2E" w:rsidRDefault="004517AF" w:rsidP="006455B1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4450F5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 w:rsidRPr="004450F5">
        <w:rPr>
          <w:b/>
        </w:rPr>
        <w:t>носителей информации на обеспечение функций «Администрации города Орска»</w:t>
      </w:r>
    </w:p>
    <w:p w:rsidR="004517AF" w:rsidRPr="004450F5" w:rsidRDefault="004517AF" w:rsidP="006455B1">
      <w:pPr>
        <w:pStyle w:val="NormalWeb"/>
        <w:spacing w:before="0" w:beforeAutospacing="0" w:after="0" w:afterAutospacing="0"/>
        <w:jc w:val="center"/>
        <w:rPr>
          <w:b/>
        </w:rPr>
      </w:pPr>
      <w:r w:rsidRPr="004450F5">
        <w:rPr>
          <w:b/>
        </w:rPr>
        <w:t>и подведомственных ей казенных учреждений, бюджетных учреждений</w:t>
      </w:r>
    </w:p>
    <w:p w:rsidR="004517AF" w:rsidRDefault="004517AF" w:rsidP="006455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420"/>
        <w:gridCol w:w="1760"/>
        <w:gridCol w:w="1980"/>
        <w:gridCol w:w="2530"/>
      </w:tblGrid>
      <w:tr w:rsidR="004517AF" w:rsidRPr="00381B0B" w:rsidTr="006455B1">
        <w:tc>
          <w:tcPr>
            <w:tcW w:w="518" w:type="dxa"/>
          </w:tcPr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20" w:type="dxa"/>
          </w:tcPr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980" w:type="dxa"/>
          </w:tcPr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  <w:tc>
          <w:tcPr>
            <w:tcW w:w="2530" w:type="dxa"/>
          </w:tcPr>
          <w:p w:rsidR="004517AF" w:rsidRPr="00381B0B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4517AF" w:rsidRPr="008F2A1C" w:rsidTr="006455B1">
        <w:tc>
          <w:tcPr>
            <w:tcW w:w="518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2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Флеш-накопитель</w:t>
            </w:r>
          </w:p>
        </w:tc>
        <w:tc>
          <w:tcPr>
            <w:tcW w:w="176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98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530" w:type="dxa"/>
          </w:tcPr>
          <w:p w:rsidR="004517AF" w:rsidRPr="008F2A1C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Должностные лица, наделенные правами электронной подписи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4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4517AF" w:rsidRDefault="004517AF" w:rsidP="006455B1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4517AF" w:rsidRPr="00381B0B" w:rsidRDefault="004517AF" w:rsidP="006455B1">
      <w:pPr>
        <w:pStyle w:val="a"/>
        <w:spacing w:after="0" w:line="240" w:lineRule="auto"/>
        <w:ind w:left="0"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4E4215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b/>
        </w:rPr>
        <w:t xml:space="preserve">мебели </w:t>
      </w:r>
      <w:r w:rsidRPr="004450F5">
        <w:rPr>
          <w:b/>
        </w:rPr>
        <w:t>на обеспечение функций «Администрации города Орска»</w:t>
      </w:r>
      <w:r w:rsidRPr="004E4215">
        <w:rPr>
          <w:color w:val="000000"/>
        </w:rPr>
        <w:t xml:space="preserve"> </w:t>
      </w:r>
      <w:r w:rsidRPr="004E4215">
        <w:rPr>
          <w:b/>
          <w:bCs/>
          <w:color w:val="000000"/>
        </w:rPr>
        <w:t>и подведомственных ей   казенных учреждений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 </w:t>
      </w:r>
      <w:r w:rsidRPr="004450F5">
        <w:rPr>
          <w:b/>
        </w:rPr>
        <w:t>бюджетных учреждений</w:t>
      </w:r>
    </w:p>
    <w:p w:rsidR="004517AF" w:rsidRPr="00FB40CC" w:rsidRDefault="004517AF" w:rsidP="006455B1">
      <w:pPr>
        <w:pStyle w:val="a"/>
        <w:ind w:left="0" w:firstLine="851"/>
        <w:jc w:val="center"/>
        <w:rPr>
          <w:b/>
          <w:sz w:val="20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222"/>
        <w:gridCol w:w="1867"/>
      </w:tblGrid>
      <w:tr w:rsidR="004517AF" w:rsidRPr="00FB40CC" w:rsidTr="008B221E">
        <w:trPr>
          <w:trHeight w:val="690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4517AF" w:rsidRPr="00FB40CC" w:rsidTr="008B221E">
        <w:tc>
          <w:tcPr>
            <w:tcW w:w="9027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главы города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5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8B221E">
              <w:rPr>
                <w:sz w:val="20"/>
              </w:rPr>
              <w:t>50 000,00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30 000,00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18 000,00</w:t>
            </w:r>
          </w:p>
        </w:tc>
      </w:tr>
      <w:tr w:rsidR="004517AF" w:rsidRPr="00FB40CC" w:rsidTr="008B221E">
        <w:trPr>
          <w:trHeight w:val="541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40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3 500,00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25 000,00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25 000,00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под холодильник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11 000,00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25 000,00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80 000,00</w:t>
            </w:r>
          </w:p>
        </w:tc>
      </w:tr>
      <w:tr w:rsidR="004517AF" w:rsidRPr="00FB40CC" w:rsidTr="008B221E">
        <w:tc>
          <w:tcPr>
            <w:tcW w:w="9027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15 000,00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15 000,00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12 000,00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30 000,00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25 000,00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20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8 000,00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40 000,00</w:t>
            </w:r>
          </w:p>
        </w:tc>
      </w:tr>
      <w:tr w:rsidR="004517AF" w:rsidRPr="00FB40CC" w:rsidTr="008B221E">
        <w:tc>
          <w:tcPr>
            <w:tcW w:w="9027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3единиц 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15 000,00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15 000,00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10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3 000,00</w:t>
            </w:r>
          </w:p>
        </w:tc>
      </w:tr>
      <w:tr w:rsidR="004517AF" w:rsidRPr="00FB40CC" w:rsidTr="008B221E">
        <w:trPr>
          <w:trHeight w:val="216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4517AF" w:rsidRPr="00FB40CC" w:rsidTr="008B221E">
        <w:trPr>
          <w:trHeight w:val="216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7</w:t>
            </w:r>
            <w:r w:rsidRPr="008B221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221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10 000,00</w:t>
            </w:r>
          </w:p>
        </w:tc>
      </w:tr>
      <w:tr w:rsidR="004517AF" w:rsidRPr="00FB40CC" w:rsidTr="008B221E">
        <w:trPr>
          <w:trHeight w:val="518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6 000,00</w:t>
            </w:r>
          </w:p>
        </w:tc>
      </w:tr>
      <w:tr w:rsidR="004517AF" w:rsidRPr="00FB40CC" w:rsidTr="008B221E">
        <w:trPr>
          <w:trHeight w:val="316"/>
        </w:trPr>
        <w:tc>
          <w:tcPr>
            <w:tcW w:w="9027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сотрудников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Шкаф для документов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10 000,00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2 единиц на 1 человека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10 000,00</w:t>
            </w:r>
          </w:p>
        </w:tc>
      </w:tr>
      <w:tr w:rsidR="004517AF" w:rsidRPr="00FB40CC" w:rsidTr="008B221E">
        <w:trPr>
          <w:trHeight w:val="485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6 000,00</w:t>
            </w:r>
          </w:p>
        </w:tc>
      </w:tr>
      <w:tr w:rsidR="004517AF" w:rsidRPr="00FB40CC" w:rsidTr="008B221E">
        <w:trPr>
          <w:trHeight w:val="283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2 500,00</w:t>
            </w:r>
          </w:p>
        </w:tc>
      </w:tr>
      <w:tr w:rsidR="004517AF" w:rsidRPr="00FB40CC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Кресло офисное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6 000,00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4517AF" w:rsidRPr="00AD7A2E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5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4517AF" w:rsidRPr="00235FD7" w:rsidRDefault="004517AF" w:rsidP="006455B1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7D6B9D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D6B9D">
        <w:rPr>
          <w:rFonts w:ascii="Times New Roman" w:hAnsi="Times New Roman"/>
          <w:b/>
          <w:sz w:val="24"/>
          <w:szCs w:val="24"/>
        </w:rPr>
        <w:t xml:space="preserve">мебели на обеспечение функций </w:t>
      </w:r>
    </w:p>
    <w:p w:rsidR="004517AF" w:rsidRPr="00235FD7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1210"/>
        <w:gridCol w:w="2090"/>
        <w:gridCol w:w="1772"/>
        <w:gridCol w:w="1867"/>
      </w:tblGrid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4517AF" w:rsidRPr="00FB40CC" w:rsidTr="006455B1">
        <w:tc>
          <w:tcPr>
            <w:tcW w:w="9027" w:type="dxa"/>
            <w:gridSpan w:val="5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30 000,00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8 000,00</w:t>
            </w:r>
          </w:p>
        </w:tc>
      </w:tr>
      <w:tr w:rsidR="004517AF" w:rsidRPr="00FB40CC" w:rsidTr="006455B1">
        <w:trPr>
          <w:trHeight w:val="541"/>
        </w:trPr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</w:tr>
      <w:tr w:rsidR="004517AF" w:rsidRPr="00FB40CC" w:rsidTr="006455B1">
        <w:tc>
          <w:tcPr>
            <w:tcW w:w="9027" w:type="dxa"/>
            <w:gridSpan w:val="5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Шкаф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</w:p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500,00</w:t>
            </w:r>
          </w:p>
        </w:tc>
      </w:tr>
      <w:tr w:rsidR="004517AF" w:rsidRPr="00FB40CC" w:rsidTr="006455B1">
        <w:tc>
          <w:tcPr>
            <w:tcW w:w="2088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121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4517AF" w:rsidRPr="004C373A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4517AF" w:rsidRPr="004C373A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Pr="00AD7A2E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6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4517AF" w:rsidRDefault="004517AF" w:rsidP="006455B1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635C97">
        <w:rPr>
          <w:rFonts w:ascii="Times New Roman" w:hAnsi="Times New Roman"/>
          <w:sz w:val="24"/>
          <w:szCs w:val="24"/>
        </w:rPr>
        <w:t>бюджетных учреждений</w:t>
      </w:r>
      <w:r>
        <w:rPr>
          <w:b/>
          <w:color w:val="000000"/>
        </w:rPr>
        <w:t xml:space="preserve">                </w:t>
      </w: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7D6B9D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>меняемые</w:t>
      </w:r>
      <w:r w:rsidRPr="007D6B9D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7D6B9D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D6B9D">
        <w:rPr>
          <w:rFonts w:ascii="Times New Roman" w:hAnsi="Times New Roman"/>
          <w:b/>
          <w:bCs/>
          <w:sz w:val="24"/>
          <w:szCs w:val="24"/>
        </w:rPr>
        <w:t>мебели на обеспечение функций МКУ «ЕДДС г. Орска»</w:t>
      </w:r>
    </w:p>
    <w:p w:rsidR="004517AF" w:rsidRPr="00FB40CC" w:rsidRDefault="004517AF" w:rsidP="006455B1">
      <w:pPr>
        <w:pStyle w:val="ListParagraph"/>
        <w:spacing w:after="0" w:line="240" w:lineRule="auto"/>
        <w:ind w:left="0" w:firstLine="851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883"/>
        <w:gridCol w:w="2747"/>
        <w:gridCol w:w="1478"/>
        <w:gridCol w:w="2262"/>
      </w:tblGrid>
      <w:tr w:rsidR="004517AF" w:rsidRPr="0067001D" w:rsidTr="006455B1">
        <w:trPr>
          <w:trHeight w:val="415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4517AF" w:rsidRPr="0067001D" w:rsidTr="006455B1">
        <w:trPr>
          <w:trHeight w:val="119"/>
        </w:trPr>
        <w:tc>
          <w:tcPr>
            <w:tcW w:w="9568" w:type="dxa"/>
            <w:gridSpan w:val="5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начальник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4517AF" w:rsidRPr="0067001D" w:rsidTr="006455B1">
        <w:trPr>
          <w:trHeight w:val="495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единиц на кабинет 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4517AF" w:rsidRPr="0067001D" w:rsidTr="006455B1">
        <w:trPr>
          <w:trHeight w:val="473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4517AF" w:rsidRPr="0067001D" w:rsidTr="006455B1">
        <w:trPr>
          <w:trHeight w:val="451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10 единиц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4517AF" w:rsidRPr="0067001D" w:rsidTr="006455B1">
        <w:trPr>
          <w:trHeight w:val="435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67001D" w:rsidTr="006455B1">
        <w:trPr>
          <w:trHeight w:val="455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67001D" w:rsidTr="006455B1">
        <w:trPr>
          <w:trHeight w:val="434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4517AF" w:rsidRPr="0067001D" w:rsidTr="006455B1">
        <w:trPr>
          <w:trHeight w:val="204"/>
        </w:trPr>
        <w:tc>
          <w:tcPr>
            <w:tcW w:w="9568" w:type="dxa"/>
            <w:gridSpan w:val="5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4517AF" w:rsidRPr="0067001D" w:rsidTr="006455B1">
        <w:trPr>
          <w:trHeight w:val="353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67001D" w:rsidTr="006455B1">
        <w:trPr>
          <w:trHeight w:val="457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документов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67001D" w:rsidTr="006455B1">
        <w:trPr>
          <w:trHeight w:val="450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 на 1 человека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4517AF" w:rsidRPr="0067001D" w:rsidTr="006455B1">
        <w:trPr>
          <w:trHeight w:val="535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4517AF" w:rsidRPr="0067001D" w:rsidTr="006455B1">
        <w:trPr>
          <w:trHeight w:val="449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Стулья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4517AF" w:rsidRPr="0067001D" w:rsidTr="006455B1">
        <w:trPr>
          <w:trHeight w:val="525"/>
        </w:trPr>
        <w:tc>
          <w:tcPr>
            <w:tcW w:w="219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4 000,00</w:t>
            </w:r>
          </w:p>
        </w:tc>
      </w:tr>
      <w:tr w:rsidR="004517AF" w:rsidRPr="0067001D" w:rsidTr="006455B1">
        <w:trPr>
          <w:trHeight w:val="219"/>
        </w:trPr>
        <w:tc>
          <w:tcPr>
            <w:tcW w:w="9568" w:type="dxa"/>
            <w:gridSpan w:val="5"/>
          </w:tcPr>
          <w:p w:rsidR="004517AF" w:rsidRPr="0067001D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(серверная)</w:t>
            </w:r>
          </w:p>
        </w:tc>
      </w:tr>
      <w:tr w:rsidR="004517AF" w:rsidRPr="0067001D" w:rsidTr="006455B1">
        <w:trPr>
          <w:trHeight w:val="716"/>
        </w:trPr>
        <w:tc>
          <w:tcPr>
            <w:tcW w:w="2198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автомати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ческого ввода резерва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лектропитания</w:t>
            </w:r>
          </w:p>
        </w:tc>
        <w:tc>
          <w:tcPr>
            <w:tcW w:w="883" w:type="dxa"/>
          </w:tcPr>
          <w:p w:rsidR="004517AF" w:rsidRPr="0067001D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747" w:type="dxa"/>
          </w:tcPr>
          <w:p w:rsidR="004517AF" w:rsidRPr="0067001D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4517AF" w:rsidRPr="0067001D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262" w:type="dxa"/>
          </w:tcPr>
          <w:p w:rsidR="004517AF" w:rsidRPr="0067001D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spacing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517AF" w:rsidRPr="00E3193C" w:rsidRDefault="004517AF" w:rsidP="006455B1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7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4517AF" w:rsidRPr="00B36EE6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  <w:sz w:val="24"/>
          <w:szCs w:val="24"/>
        </w:rPr>
        <w:t>систем кондиционирования на обеспечение функций «Администрации города Орска» и подведомственных ей  казенных учреждений, бюджетных учреждений</w:t>
      </w:r>
    </w:p>
    <w:p w:rsidR="004517AF" w:rsidRPr="00235FD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4517AF" w:rsidRPr="004A1DE6" w:rsidTr="008B221E">
        <w:tc>
          <w:tcPr>
            <w:tcW w:w="9235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30 000,00</w:t>
            </w:r>
          </w:p>
        </w:tc>
      </w:tr>
      <w:tr w:rsidR="004517AF" w:rsidRPr="004A1DE6" w:rsidTr="008B221E">
        <w:tc>
          <w:tcPr>
            <w:tcW w:w="9235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22 000,00</w:t>
            </w:r>
          </w:p>
        </w:tc>
      </w:tr>
      <w:tr w:rsidR="004517AF" w:rsidRPr="004A1DE6" w:rsidTr="008B221E">
        <w:tc>
          <w:tcPr>
            <w:tcW w:w="9235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сотрудников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20 000,00</w:t>
            </w:r>
          </w:p>
        </w:tc>
      </w:tr>
      <w:tr w:rsidR="004517AF" w:rsidRPr="004A1DE6" w:rsidTr="008B221E">
        <w:tc>
          <w:tcPr>
            <w:tcW w:w="9235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sz w:val="20"/>
              </w:rPr>
            </w:pPr>
            <w:r w:rsidRPr="008B221E">
              <w:rPr>
                <w:b/>
                <w:sz w:val="20"/>
              </w:rPr>
              <w:t>Кабинет (серверная)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Блок </w:t>
            </w:r>
          </w:p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наружный кондиционера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года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287 635,00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Pr="00AD7A2E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8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4517AF" w:rsidRDefault="004517AF" w:rsidP="006455B1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 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b/>
          <w:bCs/>
        </w:rPr>
      </w:pPr>
      <w:r w:rsidRPr="00B36EE6">
        <w:rPr>
          <w:b/>
          <w:bCs/>
        </w:rPr>
        <w:t>прочих основных средств на обеспечение функций «Администрации города Орска»</w:t>
      </w:r>
      <w:r>
        <w:rPr>
          <w:b/>
          <w:bCs/>
        </w:rPr>
        <w:t xml:space="preserve"> </w:t>
      </w:r>
      <w:r w:rsidRPr="004E4215">
        <w:rPr>
          <w:b/>
          <w:bCs/>
          <w:color w:val="000000"/>
        </w:rPr>
        <w:t xml:space="preserve">и подведомственных ей </w:t>
      </w:r>
      <w:r w:rsidRPr="004E4215">
        <w:rPr>
          <w:b/>
          <w:bCs/>
        </w:rPr>
        <w:t xml:space="preserve">казенных учреждений, </w:t>
      </w:r>
      <w:r w:rsidRPr="00B36EE6">
        <w:rPr>
          <w:b/>
          <w:bCs/>
        </w:rPr>
        <w:t>бюджетных учреждений</w:t>
      </w:r>
    </w:p>
    <w:p w:rsidR="004517AF" w:rsidRPr="004E4215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540"/>
        <w:gridCol w:w="1650"/>
      </w:tblGrid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Норматив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Срок эксплуатации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4517AF" w:rsidRPr="0058234B" w:rsidTr="008B221E">
        <w:tc>
          <w:tcPr>
            <w:tcW w:w="9128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главы города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2 100,00/ 1 п. м.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7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2 500,00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Телефонный аппарат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  <w:lang w:val="en-US"/>
              </w:rPr>
              <w:t xml:space="preserve">5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40 000,00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30 000,00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Пылесос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15 000,00</w:t>
            </w:r>
          </w:p>
        </w:tc>
      </w:tr>
      <w:tr w:rsidR="004517AF" w:rsidRPr="0058234B" w:rsidTr="008B221E">
        <w:tc>
          <w:tcPr>
            <w:tcW w:w="9128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4517AF" w:rsidRPr="0058234B" w:rsidTr="008B221E">
        <w:trPr>
          <w:trHeight w:val="537"/>
        </w:trPr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1 600,00/ 1 п. м.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Телефон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35 000,00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  <w:lang w:val="en-US"/>
              </w:rPr>
            </w:pPr>
            <w:r w:rsidRPr="008B221E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7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25 000,00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2 790,00</w:t>
            </w:r>
          </w:p>
        </w:tc>
      </w:tr>
      <w:tr w:rsidR="004517AF" w:rsidRPr="0058234B" w:rsidTr="008B221E">
        <w:tc>
          <w:tcPr>
            <w:tcW w:w="9128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начальников отдела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1 300,00/ 1п. м.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7</w:t>
            </w:r>
            <w:r w:rsidRPr="008B221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221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27 000,00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</w:t>
            </w:r>
            <w:r w:rsidRPr="008B221E">
              <w:rPr>
                <w:sz w:val="20"/>
                <w:lang w:val="en-US"/>
              </w:rPr>
              <w:t xml:space="preserve"> </w:t>
            </w:r>
            <w:r w:rsidRPr="008B221E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1 500,00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25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20 000,00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2 000,00</w:t>
            </w:r>
          </w:p>
        </w:tc>
      </w:tr>
      <w:tr w:rsidR="004517AF" w:rsidRPr="0058234B" w:rsidTr="008B221E">
        <w:tc>
          <w:tcPr>
            <w:tcW w:w="9128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Кабинет сотрудников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1 100,00/1 п. м.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1 500,00</w:t>
            </w:r>
          </w:p>
        </w:tc>
      </w:tr>
      <w:tr w:rsidR="004517AF" w:rsidRPr="0058234B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1 500,00</w:t>
            </w:r>
          </w:p>
        </w:tc>
      </w:tr>
    </w:tbl>
    <w:p w:rsidR="004517AF" w:rsidRPr="00AD7A2E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</w:t>
      </w: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9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4517AF" w:rsidRDefault="004517AF" w:rsidP="006455B1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235FD7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35FD7">
        <w:rPr>
          <w:rFonts w:ascii="Times New Roman" w:hAnsi="Times New Roman"/>
          <w:b/>
          <w:sz w:val="24"/>
          <w:szCs w:val="24"/>
        </w:rPr>
        <w:t xml:space="preserve">прочих основных средств на обеспечение функций МКУ «Консультационно-методический центр г.Орска»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4517AF" w:rsidRPr="00B229E8" w:rsidTr="006455B1">
        <w:tc>
          <w:tcPr>
            <w:tcW w:w="9235" w:type="dxa"/>
            <w:gridSpan w:val="5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4517AF" w:rsidRPr="00B229E8" w:rsidTr="006455B1">
        <w:tc>
          <w:tcPr>
            <w:tcW w:w="9235" w:type="dxa"/>
            <w:gridSpan w:val="5"/>
          </w:tcPr>
          <w:p w:rsidR="004517AF" w:rsidRPr="00B229E8" w:rsidRDefault="004517AF" w:rsidP="006455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4517AF" w:rsidRPr="00B229E8" w:rsidTr="006455B1">
        <w:tc>
          <w:tcPr>
            <w:tcW w:w="2528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B229E8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4517AF" w:rsidRPr="00B229E8" w:rsidRDefault="004517AF" w:rsidP="006455B1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</w:tbl>
    <w:p w:rsidR="004517AF" w:rsidRPr="00FB40CC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Pr="00AD7A2E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10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4517AF" w:rsidRDefault="004517AF" w:rsidP="006455B1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Pr="004E4215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E4215">
        <w:rPr>
          <w:rFonts w:ascii="Times New Roman" w:hAnsi="Times New Roman"/>
          <w:b/>
          <w:bCs/>
          <w:sz w:val="24"/>
          <w:szCs w:val="24"/>
        </w:rPr>
        <w:t>прочих основных средств на обеспечение функций  МКУ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2310"/>
        <w:gridCol w:w="1540"/>
        <w:gridCol w:w="1650"/>
      </w:tblGrid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4517AF" w:rsidRPr="000E1C57" w:rsidTr="006455B1">
        <w:tc>
          <w:tcPr>
            <w:tcW w:w="9238" w:type="dxa"/>
            <w:gridSpan w:val="5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начальника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Холодильник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27 000,00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4517AF" w:rsidRPr="000E1C57" w:rsidTr="006455B1">
        <w:tc>
          <w:tcPr>
            <w:tcW w:w="9238" w:type="dxa"/>
            <w:gridSpan w:val="5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4517AF" w:rsidRPr="000E1C57" w:rsidTr="006455B1">
        <w:tc>
          <w:tcPr>
            <w:tcW w:w="2528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IP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-камера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Full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HD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с термокожухом</w:t>
            </w:r>
          </w:p>
        </w:tc>
        <w:tc>
          <w:tcPr>
            <w:tcW w:w="121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310" w:type="dxa"/>
          </w:tcPr>
          <w:p w:rsidR="004517AF" w:rsidRPr="000E1C57" w:rsidRDefault="004517AF" w:rsidP="006455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650" w:type="dxa"/>
          </w:tcPr>
          <w:p w:rsidR="004517AF" w:rsidRPr="000E1C57" w:rsidRDefault="004517AF" w:rsidP="006455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230 000,00</w:t>
            </w:r>
          </w:p>
        </w:tc>
      </w:tr>
    </w:tbl>
    <w:p w:rsidR="004517AF" w:rsidRPr="00FB40CC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  <w:r>
        <w:tab/>
      </w: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tabs>
          <w:tab w:val="left" w:pos="5265"/>
        </w:tabs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11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4517AF" w:rsidRDefault="004517AF" w:rsidP="006455B1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4517AF" w:rsidRPr="00AD7A2E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4517AF" w:rsidRPr="00B36EE6" w:rsidRDefault="004517AF" w:rsidP="006455B1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4517AF" w:rsidRDefault="004517AF" w:rsidP="006455B1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4517AF" w:rsidRPr="00635C9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4517AF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электроинструментов </w:t>
      </w:r>
      <w:r w:rsidRPr="00235FD7">
        <w:rPr>
          <w:rFonts w:ascii="Times New Roman" w:hAnsi="Times New Roman"/>
          <w:b/>
          <w:bCs/>
          <w:sz w:val="24"/>
          <w:szCs w:val="24"/>
        </w:rPr>
        <w:t>на обеспечение функций «Администрации города Орска» и подведомственных ей  казенных учреждений, бюджетных учреждений</w:t>
      </w:r>
    </w:p>
    <w:p w:rsidR="004517AF" w:rsidRPr="00235FD7" w:rsidRDefault="004517AF" w:rsidP="006455B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4517AF" w:rsidRPr="004A1DE6" w:rsidTr="008B221E">
        <w:tc>
          <w:tcPr>
            <w:tcW w:w="9235" w:type="dxa"/>
            <w:gridSpan w:val="5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B221E">
              <w:rPr>
                <w:b/>
                <w:sz w:val="20"/>
              </w:rPr>
              <w:t>Учреждение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Перфоратор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5 000,00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Ручная циркулярная пила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4 000,00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Ручной фрезер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4 500,00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Дрель шуруповерт сетевая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2 700,00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 xml:space="preserve">Электролобзик 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4517AF" w:rsidRDefault="004517AF" w:rsidP="006455B1"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3 200,00</w:t>
            </w:r>
          </w:p>
        </w:tc>
      </w:tr>
      <w:tr w:rsidR="004517AF" w:rsidRPr="004A1DE6" w:rsidTr="008B221E">
        <w:tc>
          <w:tcPr>
            <w:tcW w:w="2528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Шлифмашинка угловая</w:t>
            </w:r>
          </w:p>
        </w:tc>
        <w:tc>
          <w:tcPr>
            <w:tcW w:w="1210" w:type="dxa"/>
          </w:tcPr>
          <w:p w:rsidR="004517AF" w:rsidRPr="008B221E" w:rsidRDefault="004517AF" w:rsidP="008B22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4517AF" w:rsidRPr="008B221E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Не более 1 единицы на учреждение</w:t>
            </w:r>
          </w:p>
        </w:tc>
        <w:tc>
          <w:tcPr>
            <w:tcW w:w="1772" w:type="dxa"/>
          </w:tcPr>
          <w:p w:rsidR="004517AF" w:rsidRPr="008B221E" w:rsidRDefault="004517AF" w:rsidP="006455B1">
            <w:pPr>
              <w:rPr>
                <w:rFonts w:ascii="Times New Roman" w:hAnsi="Times New Roman"/>
                <w:sz w:val="20"/>
                <w:szCs w:val="20"/>
              </w:rPr>
            </w:pPr>
            <w:r w:rsidRPr="008B221E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4517AF" w:rsidRPr="008B221E" w:rsidRDefault="004517AF" w:rsidP="008B221E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B221E">
              <w:rPr>
                <w:sz w:val="20"/>
              </w:rPr>
              <w:t>4 450,00</w:t>
            </w:r>
          </w:p>
        </w:tc>
      </w:tr>
    </w:tbl>
    <w:p w:rsidR="004517AF" w:rsidRDefault="004517AF" w:rsidP="006455B1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4517AF" w:rsidRDefault="004517AF" w:rsidP="006455B1">
      <w:pPr>
        <w:spacing w:line="240" w:lineRule="auto"/>
        <w:contextualSpacing/>
        <w:jc w:val="both"/>
      </w:pPr>
    </w:p>
    <w:p w:rsidR="004517AF" w:rsidRDefault="004517AF" w:rsidP="006455B1">
      <w:pPr>
        <w:pStyle w:val="NormalWeb"/>
        <w:spacing w:before="0" w:beforeAutospacing="0" w:after="0" w:afterAutospacing="0"/>
        <w:rPr>
          <w:sz w:val="28"/>
          <w:szCs w:val="28"/>
        </w:rPr>
      </w:pPr>
    </w:p>
    <w:sectPr w:rsidR="004517AF" w:rsidSect="0052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40B9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3690F9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6E54027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7771A4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8443F86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875276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279591A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4330C82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1">
    <w:nsid w:val="24D41C6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83D6E6B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2EE550EA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6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AB8758E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D0059FA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3D041390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F2F2A97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1">
    <w:nsid w:val="41686C2F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267278B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3">
    <w:nsid w:val="427A7BFD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4A5D0E5A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4F1058C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4F7F101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4F86006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5099558F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5763396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5883736B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5DAB29C1"/>
    <w:multiLevelType w:val="multilevel"/>
    <w:tmpl w:val="17E4F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6BB415C6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72086932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7"/>
  </w:num>
  <w:num w:numId="2">
    <w:abstractNumId w:val="14"/>
  </w:num>
  <w:num w:numId="3">
    <w:abstractNumId w:val="33"/>
  </w:num>
  <w:num w:numId="4">
    <w:abstractNumId w:val="16"/>
  </w:num>
  <w:num w:numId="5">
    <w:abstractNumId w:val="12"/>
  </w:num>
  <w:num w:numId="6">
    <w:abstractNumId w:val="10"/>
  </w:num>
  <w:num w:numId="7">
    <w:abstractNumId w:val="26"/>
  </w:num>
  <w:num w:numId="8">
    <w:abstractNumId w:val="1"/>
  </w:num>
  <w:num w:numId="9">
    <w:abstractNumId w:val="31"/>
  </w:num>
  <w:num w:numId="10">
    <w:abstractNumId w:val="9"/>
  </w:num>
  <w:num w:numId="11">
    <w:abstractNumId w:val="15"/>
  </w:num>
  <w:num w:numId="12">
    <w:abstractNumId w:val="20"/>
  </w:num>
  <w:num w:numId="13">
    <w:abstractNumId w:val="22"/>
  </w:num>
  <w:num w:numId="14">
    <w:abstractNumId w:val="23"/>
  </w:num>
  <w:num w:numId="15">
    <w:abstractNumId w:val="32"/>
  </w:num>
  <w:num w:numId="16">
    <w:abstractNumId w:val="27"/>
  </w:num>
  <w:num w:numId="17">
    <w:abstractNumId w:val="3"/>
  </w:num>
  <w:num w:numId="18">
    <w:abstractNumId w:val="30"/>
  </w:num>
  <w:num w:numId="19">
    <w:abstractNumId w:val="25"/>
  </w:num>
  <w:num w:numId="20">
    <w:abstractNumId w:val="29"/>
  </w:num>
  <w:num w:numId="21">
    <w:abstractNumId w:val="8"/>
  </w:num>
  <w:num w:numId="22">
    <w:abstractNumId w:val="24"/>
  </w:num>
  <w:num w:numId="23">
    <w:abstractNumId w:val="6"/>
  </w:num>
  <w:num w:numId="24">
    <w:abstractNumId w:val="2"/>
  </w:num>
  <w:num w:numId="25">
    <w:abstractNumId w:val="28"/>
  </w:num>
  <w:num w:numId="26">
    <w:abstractNumId w:val="4"/>
  </w:num>
  <w:num w:numId="27">
    <w:abstractNumId w:val="34"/>
  </w:num>
  <w:num w:numId="28">
    <w:abstractNumId w:val="17"/>
  </w:num>
  <w:num w:numId="29">
    <w:abstractNumId w:val="35"/>
  </w:num>
  <w:num w:numId="30">
    <w:abstractNumId w:val="5"/>
  </w:num>
  <w:num w:numId="31">
    <w:abstractNumId w:val="21"/>
  </w:num>
  <w:num w:numId="32">
    <w:abstractNumId w:val="18"/>
  </w:num>
  <w:num w:numId="33">
    <w:abstractNumId w:val="19"/>
  </w:num>
  <w:num w:numId="34">
    <w:abstractNumId w:val="0"/>
  </w:num>
  <w:num w:numId="35">
    <w:abstractNumId w:val="13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28A"/>
    <w:rsid w:val="00006799"/>
    <w:rsid w:val="00016918"/>
    <w:rsid w:val="00026E36"/>
    <w:rsid w:val="00035FD4"/>
    <w:rsid w:val="00042E38"/>
    <w:rsid w:val="000A50F9"/>
    <w:rsid w:val="000B6145"/>
    <w:rsid w:val="000C1EE6"/>
    <w:rsid w:val="000C49EB"/>
    <w:rsid w:val="000E1C57"/>
    <w:rsid w:val="000E7BF9"/>
    <w:rsid w:val="00101DCC"/>
    <w:rsid w:val="00103B6C"/>
    <w:rsid w:val="00106DDA"/>
    <w:rsid w:val="00107ED9"/>
    <w:rsid w:val="001141CB"/>
    <w:rsid w:val="00127885"/>
    <w:rsid w:val="00146537"/>
    <w:rsid w:val="001669E2"/>
    <w:rsid w:val="00194158"/>
    <w:rsid w:val="00194DAA"/>
    <w:rsid w:val="00194E55"/>
    <w:rsid w:val="001C11B2"/>
    <w:rsid w:val="001D0395"/>
    <w:rsid w:val="001D521B"/>
    <w:rsid w:val="00224E92"/>
    <w:rsid w:val="00235FD7"/>
    <w:rsid w:val="00244ED3"/>
    <w:rsid w:val="002535C3"/>
    <w:rsid w:val="00256B7E"/>
    <w:rsid w:val="00265D9A"/>
    <w:rsid w:val="00284226"/>
    <w:rsid w:val="0029284D"/>
    <w:rsid w:val="002A2F90"/>
    <w:rsid w:val="002E272E"/>
    <w:rsid w:val="002E2ECC"/>
    <w:rsid w:val="003151E0"/>
    <w:rsid w:val="00352A4A"/>
    <w:rsid w:val="00357ECD"/>
    <w:rsid w:val="0037245C"/>
    <w:rsid w:val="00372BB9"/>
    <w:rsid w:val="00381B0B"/>
    <w:rsid w:val="00397012"/>
    <w:rsid w:val="003A15AD"/>
    <w:rsid w:val="003B4BDB"/>
    <w:rsid w:val="003C164F"/>
    <w:rsid w:val="003D1FF4"/>
    <w:rsid w:val="003F2772"/>
    <w:rsid w:val="003F59AB"/>
    <w:rsid w:val="003F7992"/>
    <w:rsid w:val="004276AF"/>
    <w:rsid w:val="00431AD8"/>
    <w:rsid w:val="00433195"/>
    <w:rsid w:val="00433295"/>
    <w:rsid w:val="00443E98"/>
    <w:rsid w:val="004450F5"/>
    <w:rsid w:val="004454D2"/>
    <w:rsid w:val="00447193"/>
    <w:rsid w:val="004517AF"/>
    <w:rsid w:val="004643AC"/>
    <w:rsid w:val="004706D4"/>
    <w:rsid w:val="00494951"/>
    <w:rsid w:val="004A1DE6"/>
    <w:rsid w:val="004A60B3"/>
    <w:rsid w:val="004A74D4"/>
    <w:rsid w:val="004B03D8"/>
    <w:rsid w:val="004B79E7"/>
    <w:rsid w:val="004C373A"/>
    <w:rsid w:val="004E0601"/>
    <w:rsid w:val="004E4215"/>
    <w:rsid w:val="004F234E"/>
    <w:rsid w:val="005011A5"/>
    <w:rsid w:val="0050258F"/>
    <w:rsid w:val="00504803"/>
    <w:rsid w:val="0052019B"/>
    <w:rsid w:val="005207BC"/>
    <w:rsid w:val="00524A3F"/>
    <w:rsid w:val="005253A1"/>
    <w:rsid w:val="0053442D"/>
    <w:rsid w:val="00536684"/>
    <w:rsid w:val="005431DB"/>
    <w:rsid w:val="00560621"/>
    <w:rsid w:val="0058234B"/>
    <w:rsid w:val="00590A9D"/>
    <w:rsid w:val="00590DA7"/>
    <w:rsid w:val="00592022"/>
    <w:rsid w:val="00594EC4"/>
    <w:rsid w:val="005A028A"/>
    <w:rsid w:val="005A430C"/>
    <w:rsid w:val="005B318C"/>
    <w:rsid w:val="005C29CA"/>
    <w:rsid w:val="005F1BB4"/>
    <w:rsid w:val="00604B1D"/>
    <w:rsid w:val="00624D7E"/>
    <w:rsid w:val="00630F8C"/>
    <w:rsid w:val="00635A80"/>
    <w:rsid w:val="00635C97"/>
    <w:rsid w:val="006455B1"/>
    <w:rsid w:val="0067001D"/>
    <w:rsid w:val="00675609"/>
    <w:rsid w:val="00687B21"/>
    <w:rsid w:val="006B1D9E"/>
    <w:rsid w:val="006C368F"/>
    <w:rsid w:val="006C3B6C"/>
    <w:rsid w:val="006E3A7E"/>
    <w:rsid w:val="006E5FA0"/>
    <w:rsid w:val="006F3FFD"/>
    <w:rsid w:val="006F6FAE"/>
    <w:rsid w:val="00726509"/>
    <w:rsid w:val="007375EF"/>
    <w:rsid w:val="007467B4"/>
    <w:rsid w:val="00775007"/>
    <w:rsid w:val="007A6590"/>
    <w:rsid w:val="007C3CD3"/>
    <w:rsid w:val="007C5871"/>
    <w:rsid w:val="007D6B9D"/>
    <w:rsid w:val="007D6C98"/>
    <w:rsid w:val="007E58B8"/>
    <w:rsid w:val="00820C1D"/>
    <w:rsid w:val="00833BCC"/>
    <w:rsid w:val="00850AF8"/>
    <w:rsid w:val="008541A1"/>
    <w:rsid w:val="00854CAB"/>
    <w:rsid w:val="00863E29"/>
    <w:rsid w:val="00876298"/>
    <w:rsid w:val="00884CDE"/>
    <w:rsid w:val="00894E21"/>
    <w:rsid w:val="0089533B"/>
    <w:rsid w:val="0089693F"/>
    <w:rsid w:val="008A7780"/>
    <w:rsid w:val="008B221E"/>
    <w:rsid w:val="008B276A"/>
    <w:rsid w:val="008B6BFC"/>
    <w:rsid w:val="008C2AEB"/>
    <w:rsid w:val="008C73A3"/>
    <w:rsid w:val="008D31E3"/>
    <w:rsid w:val="008E6398"/>
    <w:rsid w:val="008F2A1C"/>
    <w:rsid w:val="00903625"/>
    <w:rsid w:val="00914238"/>
    <w:rsid w:val="009241AE"/>
    <w:rsid w:val="00926833"/>
    <w:rsid w:val="00937FB2"/>
    <w:rsid w:val="0094232F"/>
    <w:rsid w:val="00946948"/>
    <w:rsid w:val="0095159D"/>
    <w:rsid w:val="00954D3D"/>
    <w:rsid w:val="00966C65"/>
    <w:rsid w:val="00993A36"/>
    <w:rsid w:val="00994F5F"/>
    <w:rsid w:val="009B03E9"/>
    <w:rsid w:val="009B6407"/>
    <w:rsid w:val="009C46F8"/>
    <w:rsid w:val="009C5231"/>
    <w:rsid w:val="00A1073C"/>
    <w:rsid w:val="00A27A41"/>
    <w:rsid w:val="00A35702"/>
    <w:rsid w:val="00A4473C"/>
    <w:rsid w:val="00A50D01"/>
    <w:rsid w:val="00A537A0"/>
    <w:rsid w:val="00A803E0"/>
    <w:rsid w:val="00AA1CF5"/>
    <w:rsid w:val="00AC223B"/>
    <w:rsid w:val="00AC4ACA"/>
    <w:rsid w:val="00AC6341"/>
    <w:rsid w:val="00AD7A2E"/>
    <w:rsid w:val="00AF6A07"/>
    <w:rsid w:val="00B06F26"/>
    <w:rsid w:val="00B121FE"/>
    <w:rsid w:val="00B229E8"/>
    <w:rsid w:val="00B36EE6"/>
    <w:rsid w:val="00B7219B"/>
    <w:rsid w:val="00B8403B"/>
    <w:rsid w:val="00B92A30"/>
    <w:rsid w:val="00BB3F89"/>
    <w:rsid w:val="00BC0719"/>
    <w:rsid w:val="00BC7F57"/>
    <w:rsid w:val="00C02EFA"/>
    <w:rsid w:val="00C07668"/>
    <w:rsid w:val="00C13574"/>
    <w:rsid w:val="00C1554A"/>
    <w:rsid w:val="00C3133D"/>
    <w:rsid w:val="00C564F9"/>
    <w:rsid w:val="00C62E97"/>
    <w:rsid w:val="00C65B18"/>
    <w:rsid w:val="00C72108"/>
    <w:rsid w:val="00C741A7"/>
    <w:rsid w:val="00C83073"/>
    <w:rsid w:val="00C87F21"/>
    <w:rsid w:val="00CA6A58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AC9"/>
    <w:rsid w:val="00DA66F3"/>
    <w:rsid w:val="00DB59A2"/>
    <w:rsid w:val="00DC4A9B"/>
    <w:rsid w:val="00DC61F0"/>
    <w:rsid w:val="00DE229A"/>
    <w:rsid w:val="00E00C9B"/>
    <w:rsid w:val="00E22ED0"/>
    <w:rsid w:val="00E3193C"/>
    <w:rsid w:val="00E50EC5"/>
    <w:rsid w:val="00E62911"/>
    <w:rsid w:val="00E82ACE"/>
    <w:rsid w:val="00E90CC7"/>
    <w:rsid w:val="00EA5CAC"/>
    <w:rsid w:val="00ED1CCD"/>
    <w:rsid w:val="00ED473E"/>
    <w:rsid w:val="00EE5F3D"/>
    <w:rsid w:val="00F01C99"/>
    <w:rsid w:val="00F13A58"/>
    <w:rsid w:val="00F371B2"/>
    <w:rsid w:val="00F85590"/>
    <w:rsid w:val="00FB40CC"/>
    <w:rsid w:val="00FC022A"/>
    <w:rsid w:val="00FD018C"/>
    <w:rsid w:val="00FD425F"/>
    <w:rsid w:val="00FE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7BC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A028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Абзац списка"/>
    <w:basedOn w:val="Normal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0">
    <w:name w:val="Цветовое выделение"/>
    <w:uiPriority w:val="99"/>
    <w:rsid w:val="00D60FF3"/>
    <w:rPr>
      <w:b/>
      <w:color w:val="26282F"/>
    </w:rPr>
  </w:style>
  <w:style w:type="character" w:customStyle="1" w:styleId="a1">
    <w:name w:val="Гипертекстовая ссылка"/>
    <w:uiPriority w:val="99"/>
    <w:rsid w:val="00D60FF3"/>
    <w:rPr>
      <w:b/>
      <w:color w:val="106BBE"/>
    </w:rPr>
  </w:style>
  <w:style w:type="character" w:customStyle="1" w:styleId="a2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NormalWeb">
    <w:name w:val="Normal (Web)"/>
    <w:basedOn w:val="Normal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Знак Знак1"/>
    <w:basedOn w:val="DefaultParagraphFont"/>
    <w:uiPriority w:val="99"/>
    <w:rsid w:val="00D60FF3"/>
    <w:rPr>
      <w:rFonts w:cs="Times New Roman"/>
    </w:rPr>
  </w:style>
  <w:style w:type="paragraph" w:styleId="Footer">
    <w:name w:val="footer"/>
    <w:basedOn w:val="Normal"/>
    <w:link w:val="FooterChar1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3CD3"/>
    <w:rPr>
      <w:rFonts w:cs="Times New Roman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Без интервала1"/>
    <w:uiPriority w:val="99"/>
    <w:rsid w:val="00D60FF3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60FF3"/>
    <w:pPr>
      <w:spacing w:after="200" w:line="276" w:lineRule="auto"/>
    </w:pPr>
    <w:rPr>
      <w:sz w:val="20"/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PageNumber">
    <w:name w:val="page number"/>
    <w:basedOn w:val="DefaultParagraphFont"/>
    <w:uiPriority w:val="99"/>
    <w:rsid w:val="00D60FF3"/>
    <w:rPr>
      <w:rFonts w:cs="Times New Roman"/>
    </w:rPr>
  </w:style>
  <w:style w:type="character" w:customStyle="1" w:styleId="3">
    <w:name w:val="Знак Знак3"/>
    <w:uiPriority w:val="99"/>
    <w:rsid w:val="006455B1"/>
    <w:rPr>
      <w:rFonts w:ascii="Arial" w:hAnsi="Arial"/>
      <w:b/>
      <w:color w:val="26282F"/>
      <w:sz w:val="24"/>
    </w:rPr>
  </w:style>
  <w:style w:type="character" w:customStyle="1" w:styleId="11">
    <w:name w:val="Знак Знак11"/>
    <w:basedOn w:val="DefaultParagraphFont"/>
    <w:uiPriority w:val="99"/>
    <w:rsid w:val="006455B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7.bin"/><Relationship Id="rId299" Type="http://schemas.openxmlformats.org/officeDocument/2006/relationships/image" Target="media/image247.png"/><Relationship Id="rId303" Type="http://schemas.openxmlformats.org/officeDocument/2006/relationships/image" Target="media/image25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oleObject" Target="embeddings/oleObject5.bin"/><Relationship Id="rId138" Type="http://schemas.openxmlformats.org/officeDocument/2006/relationships/image" Target="media/image103.png"/><Relationship Id="rId159" Type="http://schemas.openxmlformats.org/officeDocument/2006/relationships/oleObject" Target="embeddings/oleObject36.bin"/><Relationship Id="rId170" Type="http://schemas.openxmlformats.org/officeDocument/2006/relationships/image" Target="media/image128.png"/><Relationship Id="rId191" Type="http://schemas.openxmlformats.org/officeDocument/2006/relationships/image" Target="media/image149.png"/><Relationship Id="rId205" Type="http://schemas.openxmlformats.org/officeDocument/2006/relationships/image" Target="media/image163.png"/><Relationship Id="rId226" Type="http://schemas.openxmlformats.org/officeDocument/2006/relationships/image" Target="media/image182.wmf"/><Relationship Id="rId247" Type="http://schemas.openxmlformats.org/officeDocument/2006/relationships/image" Target="media/image199.png"/><Relationship Id="rId107" Type="http://schemas.openxmlformats.org/officeDocument/2006/relationships/oleObject" Target="embeddings/oleObject19.bin"/><Relationship Id="rId268" Type="http://schemas.openxmlformats.org/officeDocument/2006/relationships/image" Target="media/image219.png"/><Relationship Id="rId289" Type="http://schemas.openxmlformats.org/officeDocument/2006/relationships/image" Target="media/image23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93.png"/><Relationship Id="rId149" Type="http://schemas.openxmlformats.org/officeDocument/2006/relationships/image" Target="media/image114.png"/><Relationship Id="rId5" Type="http://schemas.openxmlformats.org/officeDocument/2006/relationships/hyperlink" Target="http://www.kmc-orsk.ru" TargetMode="External"/><Relationship Id="rId95" Type="http://schemas.openxmlformats.org/officeDocument/2006/relationships/image" Target="media/image82.wmf"/><Relationship Id="rId160" Type="http://schemas.openxmlformats.org/officeDocument/2006/relationships/oleObject" Target="embeddings/oleObject37.bin"/><Relationship Id="rId181" Type="http://schemas.openxmlformats.org/officeDocument/2006/relationships/image" Target="media/image139.png"/><Relationship Id="rId216" Type="http://schemas.openxmlformats.org/officeDocument/2006/relationships/image" Target="media/image174.png"/><Relationship Id="rId237" Type="http://schemas.openxmlformats.org/officeDocument/2006/relationships/image" Target="media/image191.png"/><Relationship Id="rId258" Type="http://schemas.openxmlformats.org/officeDocument/2006/relationships/image" Target="media/image209.png"/><Relationship Id="rId279" Type="http://schemas.openxmlformats.org/officeDocument/2006/relationships/image" Target="media/image23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oleObject" Target="embeddings/oleObject28.bin"/><Relationship Id="rId139" Type="http://schemas.openxmlformats.org/officeDocument/2006/relationships/image" Target="media/image104.png"/><Relationship Id="rId290" Type="http://schemas.openxmlformats.org/officeDocument/2006/relationships/image" Target="media/image240.png"/><Relationship Id="rId304" Type="http://schemas.openxmlformats.org/officeDocument/2006/relationships/image" Target="media/image252.png"/><Relationship Id="rId85" Type="http://schemas.openxmlformats.org/officeDocument/2006/relationships/image" Target="media/image75.png"/><Relationship Id="rId150" Type="http://schemas.openxmlformats.org/officeDocument/2006/relationships/image" Target="media/image115.png"/><Relationship Id="rId171" Type="http://schemas.openxmlformats.org/officeDocument/2006/relationships/image" Target="media/image129.png"/><Relationship Id="rId192" Type="http://schemas.openxmlformats.org/officeDocument/2006/relationships/image" Target="media/image150.png"/><Relationship Id="rId206" Type="http://schemas.openxmlformats.org/officeDocument/2006/relationships/image" Target="media/image164.png"/><Relationship Id="rId227" Type="http://schemas.openxmlformats.org/officeDocument/2006/relationships/oleObject" Target="embeddings/oleObject38.bin"/><Relationship Id="rId248" Type="http://schemas.openxmlformats.org/officeDocument/2006/relationships/image" Target="media/image200.png"/><Relationship Id="rId269" Type="http://schemas.openxmlformats.org/officeDocument/2006/relationships/image" Target="media/image22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oleObject" Target="embeddings/oleObject20.bin"/><Relationship Id="rId129" Type="http://schemas.openxmlformats.org/officeDocument/2006/relationships/image" Target="media/image94.png"/><Relationship Id="rId280" Type="http://schemas.openxmlformats.org/officeDocument/2006/relationships/image" Target="media/image23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oleObject" Target="embeddings/oleObject9.bin"/><Relationship Id="rId140" Type="http://schemas.openxmlformats.org/officeDocument/2006/relationships/image" Target="media/image105.png"/><Relationship Id="rId161" Type="http://schemas.openxmlformats.org/officeDocument/2006/relationships/image" Target="media/image119.png"/><Relationship Id="rId182" Type="http://schemas.openxmlformats.org/officeDocument/2006/relationships/image" Target="media/image140.png"/><Relationship Id="rId217" Type="http://schemas.openxmlformats.org/officeDocument/2006/relationships/image" Target="media/image175.png"/><Relationship Id="rId6" Type="http://schemas.openxmlformats.org/officeDocument/2006/relationships/image" Target="media/image1.wmf"/><Relationship Id="rId238" Type="http://schemas.openxmlformats.org/officeDocument/2006/relationships/image" Target="media/image192.png"/><Relationship Id="rId259" Type="http://schemas.openxmlformats.org/officeDocument/2006/relationships/image" Target="media/image210.png"/><Relationship Id="rId23" Type="http://schemas.openxmlformats.org/officeDocument/2006/relationships/image" Target="media/image17.png"/><Relationship Id="rId119" Type="http://schemas.openxmlformats.org/officeDocument/2006/relationships/oleObject" Target="embeddings/oleObject29.bin"/><Relationship Id="rId270" Type="http://schemas.openxmlformats.org/officeDocument/2006/relationships/image" Target="media/image221.png"/><Relationship Id="rId291" Type="http://schemas.openxmlformats.org/officeDocument/2006/relationships/image" Target="media/image241.png"/><Relationship Id="rId305" Type="http://schemas.openxmlformats.org/officeDocument/2006/relationships/image" Target="media/image25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6.wmf"/><Relationship Id="rId130" Type="http://schemas.openxmlformats.org/officeDocument/2006/relationships/image" Target="media/image95.png"/><Relationship Id="rId151" Type="http://schemas.openxmlformats.org/officeDocument/2006/relationships/image" Target="media/image116.png"/><Relationship Id="rId172" Type="http://schemas.openxmlformats.org/officeDocument/2006/relationships/image" Target="media/image130.png"/><Relationship Id="rId193" Type="http://schemas.openxmlformats.org/officeDocument/2006/relationships/image" Target="media/image151.png"/><Relationship Id="rId207" Type="http://schemas.openxmlformats.org/officeDocument/2006/relationships/image" Target="media/image165.png"/><Relationship Id="rId228" Type="http://schemas.openxmlformats.org/officeDocument/2006/relationships/image" Target="media/image183.wmf"/><Relationship Id="rId249" Type="http://schemas.openxmlformats.org/officeDocument/2006/relationships/image" Target="media/image201.png"/><Relationship Id="rId13" Type="http://schemas.openxmlformats.org/officeDocument/2006/relationships/image" Target="media/image7.png"/><Relationship Id="rId109" Type="http://schemas.openxmlformats.org/officeDocument/2006/relationships/oleObject" Target="embeddings/oleObject21.bin"/><Relationship Id="rId260" Type="http://schemas.openxmlformats.org/officeDocument/2006/relationships/image" Target="media/image211.png"/><Relationship Id="rId281" Type="http://schemas.openxmlformats.org/officeDocument/2006/relationships/image" Target="media/image232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oleObject" Target="embeddings/oleObject10.bin"/><Relationship Id="rId120" Type="http://schemas.openxmlformats.org/officeDocument/2006/relationships/oleObject" Target="embeddings/oleObject30.bin"/><Relationship Id="rId141" Type="http://schemas.openxmlformats.org/officeDocument/2006/relationships/image" Target="media/image106.png"/><Relationship Id="rId7" Type="http://schemas.openxmlformats.org/officeDocument/2006/relationships/oleObject" Target="embeddings/oleObject1.bin"/><Relationship Id="rId162" Type="http://schemas.openxmlformats.org/officeDocument/2006/relationships/image" Target="media/image120.png"/><Relationship Id="rId183" Type="http://schemas.openxmlformats.org/officeDocument/2006/relationships/image" Target="media/image141.png"/><Relationship Id="rId218" Type="http://schemas.openxmlformats.org/officeDocument/2006/relationships/hyperlink" Target="garantF1://2206626.0" TargetMode="External"/><Relationship Id="rId239" Type="http://schemas.openxmlformats.org/officeDocument/2006/relationships/image" Target="media/image193.wmf"/><Relationship Id="rId250" Type="http://schemas.openxmlformats.org/officeDocument/2006/relationships/image" Target="media/image202.png"/><Relationship Id="rId271" Type="http://schemas.openxmlformats.org/officeDocument/2006/relationships/image" Target="media/image222.png"/><Relationship Id="rId292" Type="http://schemas.openxmlformats.org/officeDocument/2006/relationships/image" Target="media/image242.wmf"/><Relationship Id="rId306" Type="http://schemas.openxmlformats.org/officeDocument/2006/relationships/hyperlink" Target="garantF1://12038258.3" TargetMode="Externa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oleObject" Target="embeddings/oleObject6.bin"/><Relationship Id="rId110" Type="http://schemas.openxmlformats.org/officeDocument/2006/relationships/oleObject" Target="embeddings/oleObject22.bin"/><Relationship Id="rId115" Type="http://schemas.openxmlformats.org/officeDocument/2006/relationships/oleObject" Target="embeddings/oleObject25.bin"/><Relationship Id="rId131" Type="http://schemas.openxmlformats.org/officeDocument/2006/relationships/image" Target="media/image96.png"/><Relationship Id="rId136" Type="http://schemas.openxmlformats.org/officeDocument/2006/relationships/image" Target="media/image101.png"/><Relationship Id="rId157" Type="http://schemas.openxmlformats.org/officeDocument/2006/relationships/oleObject" Target="embeddings/oleObject34.bin"/><Relationship Id="rId178" Type="http://schemas.openxmlformats.org/officeDocument/2006/relationships/image" Target="media/image136.png"/><Relationship Id="rId301" Type="http://schemas.openxmlformats.org/officeDocument/2006/relationships/image" Target="media/image249.png"/><Relationship Id="rId61" Type="http://schemas.openxmlformats.org/officeDocument/2006/relationships/image" Target="media/image55.png"/><Relationship Id="rId82" Type="http://schemas.openxmlformats.org/officeDocument/2006/relationships/oleObject" Target="embeddings/oleObject4.bin"/><Relationship Id="rId152" Type="http://schemas.openxmlformats.org/officeDocument/2006/relationships/image" Target="media/image117.png"/><Relationship Id="rId173" Type="http://schemas.openxmlformats.org/officeDocument/2006/relationships/image" Target="media/image131.png"/><Relationship Id="rId194" Type="http://schemas.openxmlformats.org/officeDocument/2006/relationships/image" Target="media/image152.png"/><Relationship Id="rId199" Type="http://schemas.openxmlformats.org/officeDocument/2006/relationships/image" Target="media/image157.png"/><Relationship Id="rId203" Type="http://schemas.openxmlformats.org/officeDocument/2006/relationships/image" Target="media/image161.png"/><Relationship Id="rId208" Type="http://schemas.openxmlformats.org/officeDocument/2006/relationships/image" Target="media/image166.png"/><Relationship Id="rId229" Type="http://schemas.openxmlformats.org/officeDocument/2006/relationships/oleObject" Target="embeddings/oleObject39.bin"/><Relationship Id="rId19" Type="http://schemas.openxmlformats.org/officeDocument/2006/relationships/image" Target="media/image13.png"/><Relationship Id="rId224" Type="http://schemas.openxmlformats.org/officeDocument/2006/relationships/image" Target="media/image180.png"/><Relationship Id="rId240" Type="http://schemas.openxmlformats.org/officeDocument/2006/relationships/oleObject" Target="embeddings/oleObject40.bin"/><Relationship Id="rId245" Type="http://schemas.openxmlformats.org/officeDocument/2006/relationships/oleObject" Target="embeddings/oleObject41.bin"/><Relationship Id="rId261" Type="http://schemas.openxmlformats.org/officeDocument/2006/relationships/image" Target="media/image212.png"/><Relationship Id="rId266" Type="http://schemas.openxmlformats.org/officeDocument/2006/relationships/image" Target="media/image217.png"/><Relationship Id="rId287" Type="http://schemas.openxmlformats.org/officeDocument/2006/relationships/image" Target="media/image237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wmf"/><Relationship Id="rId100" Type="http://schemas.openxmlformats.org/officeDocument/2006/relationships/oleObject" Target="embeddings/oleObject13.bin"/><Relationship Id="rId105" Type="http://schemas.openxmlformats.org/officeDocument/2006/relationships/oleObject" Target="embeddings/oleObject17.bin"/><Relationship Id="rId126" Type="http://schemas.openxmlformats.org/officeDocument/2006/relationships/image" Target="media/image91.png"/><Relationship Id="rId147" Type="http://schemas.openxmlformats.org/officeDocument/2006/relationships/image" Target="media/image112.png"/><Relationship Id="rId168" Type="http://schemas.openxmlformats.org/officeDocument/2006/relationships/image" Target="media/image126.png"/><Relationship Id="rId282" Type="http://schemas.openxmlformats.org/officeDocument/2006/relationships/oleObject" Target="embeddings/oleObject43.bin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oleObject" Target="embeddings/oleObject8.bin"/><Relationship Id="rId98" Type="http://schemas.openxmlformats.org/officeDocument/2006/relationships/oleObject" Target="embeddings/oleObject11.bin"/><Relationship Id="rId121" Type="http://schemas.openxmlformats.org/officeDocument/2006/relationships/image" Target="media/image86.png"/><Relationship Id="rId142" Type="http://schemas.openxmlformats.org/officeDocument/2006/relationships/image" Target="media/image107.png"/><Relationship Id="rId163" Type="http://schemas.openxmlformats.org/officeDocument/2006/relationships/image" Target="media/image121.png"/><Relationship Id="rId184" Type="http://schemas.openxmlformats.org/officeDocument/2006/relationships/image" Target="media/image142.png"/><Relationship Id="rId189" Type="http://schemas.openxmlformats.org/officeDocument/2006/relationships/image" Target="media/image147.png"/><Relationship Id="rId219" Type="http://schemas.openxmlformats.org/officeDocument/2006/relationships/hyperlink" Target="garantF1://12060687.0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72.png"/><Relationship Id="rId230" Type="http://schemas.openxmlformats.org/officeDocument/2006/relationships/image" Target="media/image184.png"/><Relationship Id="rId235" Type="http://schemas.openxmlformats.org/officeDocument/2006/relationships/image" Target="media/image189.png"/><Relationship Id="rId251" Type="http://schemas.openxmlformats.org/officeDocument/2006/relationships/image" Target="media/image203.png"/><Relationship Id="rId256" Type="http://schemas.openxmlformats.org/officeDocument/2006/relationships/oleObject" Target="embeddings/oleObject42.bin"/><Relationship Id="rId277" Type="http://schemas.openxmlformats.org/officeDocument/2006/relationships/image" Target="media/image228.png"/><Relationship Id="rId298" Type="http://schemas.openxmlformats.org/officeDocument/2006/relationships/image" Target="media/image246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oleObject" Target="embeddings/oleObject26.bin"/><Relationship Id="rId137" Type="http://schemas.openxmlformats.org/officeDocument/2006/relationships/image" Target="media/image102.png"/><Relationship Id="rId158" Type="http://schemas.openxmlformats.org/officeDocument/2006/relationships/oleObject" Target="embeddings/oleObject35.bin"/><Relationship Id="rId272" Type="http://schemas.openxmlformats.org/officeDocument/2006/relationships/image" Target="media/image223.png"/><Relationship Id="rId293" Type="http://schemas.openxmlformats.org/officeDocument/2006/relationships/oleObject" Target="embeddings/oleObject44.bin"/><Relationship Id="rId302" Type="http://schemas.openxmlformats.org/officeDocument/2006/relationships/image" Target="media/image250.png"/><Relationship Id="rId307" Type="http://schemas.openxmlformats.org/officeDocument/2006/relationships/image" Target="media/image25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4.wmf"/><Relationship Id="rId88" Type="http://schemas.openxmlformats.org/officeDocument/2006/relationships/image" Target="media/image77.png"/><Relationship Id="rId111" Type="http://schemas.openxmlformats.org/officeDocument/2006/relationships/image" Target="media/image84.wmf"/><Relationship Id="rId132" Type="http://schemas.openxmlformats.org/officeDocument/2006/relationships/image" Target="media/image97.png"/><Relationship Id="rId153" Type="http://schemas.openxmlformats.org/officeDocument/2006/relationships/image" Target="media/image118.wmf"/><Relationship Id="rId174" Type="http://schemas.openxmlformats.org/officeDocument/2006/relationships/image" Target="media/image132.png"/><Relationship Id="rId179" Type="http://schemas.openxmlformats.org/officeDocument/2006/relationships/image" Target="media/image137.png"/><Relationship Id="rId195" Type="http://schemas.openxmlformats.org/officeDocument/2006/relationships/image" Target="media/image153.png"/><Relationship Id="rId209" Type="http://schemas.openxmlformats.org/officeDocument/2006/relationships/image" Target="media/image167.png"/><Relationship Id="rId190" Type="http://schemas.openxmlformats.org/officeDocument/2006/relationships/image" Target="media/image148.png"/><Relationship Id="rId204" Type="http://schemas.openxmlformats.org/officeDocument/2006/relationships/image" Target="media/image162.png"/><Relationship Id="rId220" Type="http://schemas.openxmlformats.org/officeDocument/2006/relationships/image" Target="media/image176.png"/><Relationship Id="rId225" Type="http://schemas.openxmlformats.org/officeDocument/2006/relationships/image" Target="media/image181.png"/><Relationship Id="rId241" Type="http://schemas.openxmlformats.org/officeDocument/2006/relationships/image" Target="media/image194.png"/><Relationship Id="rId246" Type="http://schemas.openxmlformats.org/officeDocument/2006/relationships/image" Target="media/image198.png"/><Relationship Id="rId267" Type="http://schemas.openxmlformats.org/officeDocument/2006/relationships/image" Target="media/image218.png"/><Relationship Id="rId288" Type="http://schemas.openxmlformats.org/officeDocument/2006/relationships/image" Target="media/image23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oleObject" Target="embeddings/oleObject18.bin"/><Relationship Id="rId127" Type="http://schemas.openxmlformats.org/officeDocument/2006/relationships/image" Target="media/image92.png"/><Relationship Id="rId262" Type="http://schemas.openxmlformats.org/officeDocument/2006/relationships/image" Target="media/image213.png"/><Relationship Id="rId283" Type="http://schemas.openxmlformats.org/officeDocument/2006/relationships/image" Target="media/image23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oleObject" Target="embeddings/oleObject2.bin"/><Relationship Id="rId94" Type="http://schemas.openxmlformats.org/officeDocument/2006/relationships/image" Target="media/image81.png"/><Relationship Id="rId99" Type="http://schemas.openxmlformats.org/officeDocument/2006/relationships/oleObject" Target="embeddings/oleObject12.bin"/><Relationship Id="rId101" Type="http://schemas.openxmlformats.org/officeDocument/2006/relationships/oleObject" Target="embeddings/oleObject14.bin"/><Relationship Id="rId122" Type="http://schemas.openxmlformats.org/officeDocument/2006/relationships/image" Target="media/image87.png"/><Relationship Id="rId143" Type="http://schemas.openxmlformats.org/officeDocument/2006/relationships/image" Target="media/image108.png"/><Relationship Id="rId148" Type="http://schemas.openxmlformats.org/officeDocument/2006/relationships/image" Target="media/image113.png"/><Relationship Id="rId164" Type="http://schemas.openxmlformats.org/officeDocument/2006/relationships/image" Target="media/image122.png"/><Relationship Id="rId169" Type="http://schemas.openxmlformats.org/officeDocument/2006/relationships/image" Target="media/image127.png"/><Relationship Id="rId185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38.png"/><Relationship Id="rId210" Type="http://schemas.openxmlformats.org/officeDocument/2006/relationships/image" Target="media/image168.png"/><Relationship Id="rId215" Type="http://schemas.openxmlformats.org/officeDocument/2006/relationships/image" Target="media/image173.png"/><Relationship Id="rId236" Type="http://schemas.openxmlformats.org/officeDocument/2006/relationships/image" Target="media/image190.png"/><Relationship Id="rId257" Type="http://schemas.openxmlformats.org/officeDocument/2006/relationships/image" Target="media/image208.png"/><Relationship Id="rId278" Type="http://schemas.openxmlformats.org/officeDocument/2006/relationships/image" Target="media/image229.png"/><Relationship Id="rId26" Type="http://schemas.openxmlformats.org/officeDocument/2006/relationships/image" Target="media/image20.png"/><Relationship Id="rId231" Type="http://schemas.openxmlformats.org/officeDocument/2006/relationships/image" Target="media/image185.png"/><Relationship Id="rId252" Type="http://schemas.openxmlformats.org/officeDocument/2006/relationships/image" Target="media/image204.png"/><Relationship Id="rId273" Type="http://schemas.openxmlformats.org/officeDocument/2006/relationships/image" Target="media/image224.png"/><Relationship Id="rId294" Type="http://schemas.openxmlformats.org/officeDocument/2006/relationships/image" Target="media/image243.wmf"/><Relationship Id="rId308" Type="http://schemas.openxmlformats.org/officeDocument/2006/relationships/image" Target="media/image25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78.wmf"/><Relationship Id="rId112" Type="http://schemas.openxmlformats.org/officeDocument/2006/relationships/oleObject" Target="embeddings/oleObject23.bin"/><Relationship Id="rId133" Type="http://schemas.openxmlformats.org/officeDocument/2006/relationships/image" Target="media/image98.png"/><Relationship Id="rId154" Type="http://schemas.openxmlformats.org/officeDocument/2006/relationships/oleObject" Target="embeddings/oleObject31.bin"/><Relationship Id="rId175" Type="http://schemas.openxmlformats.org/officeDocument/2006/relationships/image" Target="media/image133.png"/><Relationship Id="rId196" Type="http://schemas.openxmlformats.org/officeDocument/2006/relationships/image" Target="media/image154.png"/><Relationship Id="rId200" Type="http://schemas.openxmlformats.org/officeDocument/2006/relationships/image" Target="media/image158.png"/><Relationship Id="rId16" Type="http://schemas.openxmlformats.org/officeDocument/2006/relationships/image" Target="media/image10.png"/><Relationship Id="rId221" Type="http://schemas.openxmlformats.org/officeDocument/2006/relationships/image" Target="media/image177.png"/><Relationship Id="rId242" Type="http://schemas.openxmlformats.org/officeDocument/2006/relationships/image" Target="media/image195.png"/><Relationship Id="rId263" Type="http://schemas.openxmlformats.org/officeDocument/2006/relationships/image" Target="media/image214.png"/><Relationship Id="rId284" Type="http://schemas.openxmlformats.org/officeDocument/2006/relationships/image" Target="media/image23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wmf"/><Relationship Id="rId102" Type="http://schemas.openxmlformats.org/officeDocument/2006/relationships/oleObject" Target="embeddings/oleObject15.bin"/><Relationship Id="rId123" Type="http://schemas.openxmlformats.org/officeDocument/2006/relationships/image" Target="media/image88.png"/><Relationship Id="rId144" Type="http://schemas.openxmlformats.org/officeDocument/2006/relationships/image" Target="media/image109.png"/><Relationship Id="rId90" Type="http://schemas.openxmlformats.org/officeDocument/2006/relationships/oleObject" Target="embeddings/oleObject7.bin"/><Relationship Id="rId165" Type="http://schemas.openxmlformats.org/officeDocument/2006/relationships/image" Target="media/image123.png"/><Relationship Id="rId186" Type="http://schemas.openxmlformats.org/officeDocument/2006/relationships/image" Target="media/image144.png"/><Relationship Id="rId211" Type="http://schemas.openxmlformats.org/officeDocument/2006/relationships/image" Target="media/image169.png"/><Relationship Id="rId232" Type="http://schemas.openxmlformats.org/officeDocument/2006/relationships/image" Target="media/image186.png"/><Relationship Id="rId253" Type="http://schemas.openxmlformats.org/officeDocument/2006/relationships/image" Target="media/image205.png"/><Relationship Id="rId274" Type="http://schemas.openxmlformats.org/officeDocument/2006/relationships/image" Target="media/image225.png"/><Relationship Id="rId295" Type="http://schemas.openxmlformats.org/officeDocument/2006/relationships/oleObject" Target="embeddings/oleObject45.bin"/><Relationship Id="rId309" Type="http://schemas.openxmlformats.org/officeDocument/2006/relationships/image" Target="media/image25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85.wmf"/><Relationship Id="rId134" Type="http://schemas.openxmlformats.org/officeDocument/2006/relationships/image" Target="media/image99.png"/><Relationship Id="rId80" Type="http://schemas.openxmlformats.org/officeDocument/2006/relationships/oleObject" Target="embeddings/oleObject3.bin"/><Relationship Id="rId155" Type="http://schemas.openxmlformats.org/officeDocument/2006/relationships/oleObject" Target="embeddings/oleObject32.bin"/><Relationship Id="rId176" Type="http://schemas.openxmlformats.org/officeDocument/2006/relationships/image" Target="media/image134.png"/><Relationship Id="rId197" Type="http://schemas.openxmlformats.org/officeDocument/2006/relationships/image" Target="media/image155.png"/><Relationship Id="rId201" Type="http://schemas.openxmlformats.org/officeDocument/2006/relationships/image" Target="media/image159.png"/><Relationship Id="rId222" Type="http://schemas.openxmlformats.org/officeDocument/2006/relationships/image" Target="media/image178.png"/><Relationship Id="rId243" Type="http://schemas.openxmlformats.org/officeDocument/2006/relationships/image" Target="media/image196.png"/><Relationship Id="rId264" Type="http://schemas.openxmlformats.org/officeDocument/2006/relationships/image" Target="media/image215.png"/><Relationship Id="rId285" Type="http://schemas.openxmlformats.org/officeDocument/2006/relationships/image" Target="media/image23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3.wmf"/><Relationship Id="rId124" Type="http://schemas.openxmlformats.org/officeDocument/2006/relationships/image" Target="media/image89.png"/><Relationship Id="rId310" Type="http://schemas.openxmlformats.org/officeDocument/2006/relationships/fontTable" Target="fontTable.xml"/><Relationship Id="rId70" Type="http://schemas.openxmlformats.org/officeDocument/2006/relationships/image" Target="media/image64.png"/><Relationship Id="rId91" Type="http://schemas.openxmlformats.org/officeDocument/2006/relationships/image" Target="media/image79.png"/><Relationship Id="rId145" Type="http://schemas.openxmlformats.org/officeDocument/2006/relationships/image" Target="media/image110.png"/><Relationship Id="rId166" Type="http://schemas.openxmlformats.org/officeDocument/2006/relationships/image" Target="media/image124.png"/><Relationship Id="rId187" Type="http://schemas.openxmlformats.org/officeDocument/2006/relationships/image" Target="media/image145.png"/><Relationship Id="rId1" Type="http://schemas.openxmlformats.org/officeDocument/2006/relationships/numbering" Target="numbering.xml"/><Relationship Id="rId212" Type="http://schemas.openxmlformats.org/officeDocument/2006/relationships/image" Target="media/image170.png"/><Relationship Id="rId233" Type="http://schemas.openxmlformats.org/officeDocument/2006/relationships/image" Target="media/image187.png"/><Relationship Id="rId254" Type="http://schemas.openxmlformats.org/officeDocument/2006/relationships/image" Target="media/image206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oleObject" Target="embeddings/oleObject24.bin"/><Relationship Id="rId275" Type="http://schemas.openxmlformats.org/officeDocument/2006/relationships/image" Target="media/image226.png"/><Relationship Id="rId296" Type="http://schemas.openxmlformats.org/officeDocument/2006/relationships/image" Target="media/image244.png"/><Relationship Id="rId300" Type="http://schemas.openxmlformats.org/officeDocument/2006/relationships/image" Target="media/image248.png"/><Relationship Id="rId60" Type="http://schemas.openxmlformats.org/officeDocument/2006/relationships/image" Target="media/image54.png"/><Relationship Id="rId81" Type="http://schemas.openxmlformats.org/officeDocument/2006/relationships/image" Target="media/image73.wmf"/><Relationship Id="rId135" Type="http://schemas.openxmlformats.org/officeDocument/2006/relationships/image" Target="media/image100.png"/><Relationship Id="rId156" Type="http://schemas.openxmlformats.org/officeDocument/2006/relationships/oleObject" Target="embeddings/oleObject33.bin"/><Relationship Id="rId177" Type="http://schemas.openxmlformats.org/officeDocument/2006/relationships/image" Target="media/image135.png"/><Relationship Id="rId198" Type="http://schemas.openxmlformats.org/officeDocument/2006/relationships/image" Target="media/image156.png"/><Relationship Id="rId202" Type="http://schemas.openxmlformats.org/officeDocument/2006/relationships/image" Target="media/image160.png"/><Relationship Id="rId223" Type="http://schemas.openxmlformats.org/officeDocument/2006/relationships/image" Target="media/image179.png"/><Relationship Id="rId244" Type="http://schemas.openxmlformats.org/officeDocument/2006/relationships/image" Target="media/image197.wmf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16.png"/><Relationship Id="rId286" Type="http://schemas.openxmlformats.org/officeDocument/2006/relationships/image" Target="media/image236.png"/><Relationship Id="rId50" Type="http://schemas.openxmlformats.org/officeDocument/2006/relationships/image" Target="media/image44.png"/><Relationship Id="rId104" Type="http://schemas.openxmlformats.org/officeDocument/2006/relationships/oleObject" Target="embeddings/oleObject16.bin"/><Relationship Id="rId125" Type="http://schemas.openxmlformats.org/officeDocument/2006/relationships/image" Target="media/image90.png"/><Relationship Id="rId146" Type="http://schemas.openxmlformats.org/officeDocument/2006/relationships/image" Target="media/image111.png"/><Relationship Id="rId167" Type="http://schemas.openxmlformats.org/officeDocument/2006/relationships/image" Target="media/image125.png"/><Relationship Id="rId188" Type="http://schemas.openxmlformats.org/officeDocument/2006/relationships/image" Target="media/image146.png"/><Relationship Id="rId311" Type="http://schemas.openxmlformats.org/officeDocument/2006/relationships/theme" Target="theme/theme1.xml"/><Relationship Id="rId71" Type="http://schemas.openxmlformats.org/officeDocument/2006/relationships/image" Target="media/image65.png"/><Relationship Id="rId92" Type="http://schemas.openxmlformats.org/officeDocument/2006/relationships/image" Target="media/image80.wmf"/><Relationship Id="rId213" Type="http://schemas.openxmlformats.org/officeDocument/2006/relationships/image" Target="media/image171.png"/><Relationship Id="rId234" Type="http://schemas.openxmlformats.org/officeDocument/2006/relationships/image" Target="media/image18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07.wmf"/><Relationship Id="rId276" Type="http://schemas.openxmlformats.org/officeDocument/2006/relationships/image" Target="media/image227.png"/><Relationship Id="rId297" Type="http://schemas.openxmlformats.org/officeDocument/2006/relationships/image" Target="media/image2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</TotalTime>
  <Pages>37</Pages>
  <Words>10605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local</cp:lastModifiedBy>
  <cp:revision>14</cp:revision>
  <dcterms:created xsi:type="dcterms:W3CDTF">2016-12-21T05:50:00Z</dcterms:created>
  <dcterms:modified xsi:type="dcterms:W3CDTF">2020-12-01T07:25:00Z</dcterms:modified>
</cp:coreProperties>
</file>