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491" w:rsidRDefault="00292491" w:rsidP="005A028A">
      <w:pPr>
        <w:pStyle w:val="Default"/>
      </w:pPr>
    </w:p>
    <w:p w:rsidR="00292491" w:rsidRDefault="00292491" w:rsidP="00594EC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ОБЩЕСТВЕННОЕ ОБСУЖДЕНИЕ ВЫНОСИТСЯ:</w:t>
      </w:r>
    </w:p>
    <w:p w:rsidR="00292491" w:rsidRDefault="00292491" w:rsidP="00594EC4">
      <w:pPr>
        <w:pStyle w:val="Default"/>
        <w:jc w:val="center"/>
        <w:rPr>
          <w:sz w:val="28"/>
          <w:szCs w:val="28"/>
        </w:rPr>
      </w:pPr>
    </w:p>
    <w:p w:rsidR="00292491" w:rsidRDefault="00292491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распоряжения администрации города Орска Оренбургской области «О внесении изменений в распоряжение администрации города Орска от 30 июня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 № 365-р»</w:t>
      </w:r>
    </w:p>
    <w:p w:rsidR="00292491" w:rsidRDefault="00292491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проведения обсуждения в целях общественного контроля составляет </w:t>
      </w:r>
      <w:r>
        <w:rPr>
          <w:sz w:val="28"/>
          <w:szCs w:val="28"/>
        </w:rPr>
        <w:tab/>
        <w:t>не менее 5 рабочих дней со дня размещения проекта правового акта – по 28.05.2021 г. включительно.</w:t>
      </w:r>
    </w:p>
    <w:p w:rsidR="00292491" w:rsidRDefault="00292491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объединения, юридические и физические лица вправе направить свои предложения к указанному проекту в письменной форме в отдел по закупкам администрации города Орска (</w:t>
      </w:r>
      <w:smartTag w:uri="urn:schemas-microsoft-com:office:smarttags" w:element="metricconverter">
        <w:smartTagPr>
          <w:attr w:name="ProductID" w:val="462419, г"/>
        </w:smartTagPr>
        <w:r>
          <w:rPr>
            <w:sz w:val="28"/>
            <w:szCs w:val="28"/>
          </w:rPr>
          <w:t>462419, г</w:t>
        </w:r>
      </w:smartTag>
      <w:r>
        <w:rPr>
          <w:sz w:val="28"/>
          <w:szCs w:val="28"/>
        </w:rPr>
        <w:t xml:space="preserve">. Орск, пр. Ленина 29, каб. 313) или в электронной форме на электронный адрес </w:t>
      </w:r>
      <w:r>
        <w:rPr>
          <w:sz w:val="28"/>
          <w:szCs w:val="28"/>
          <w:lang w:val="en-US"/>
        </w:rPr>
        <w:t>mo</w:t>
      </w:r>
      <w:r w:rsidRPr="00594EC4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zakupki</w:t>
      </w:r>
      <w:r>
        <w:rPr>
          <w:sz w:val="28"/>
          <w:szCs w:val="28"/>
        </w:rPr>
        <w:t>@orsk-adm.ru (с пометкой: «ОБЩЕСТВЕННОЕ ОБСУЖДЕНИЕ»).</w:t>
      </w:r>
    </w:p>
    <w:p w:rsidR="00292491" w:rsidRDefault="00292491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вопросам, возникающим в процессе общественного обсуждения обращаться по телефону: 8(3537)</w:t>
      </w:r>
      <w:r w:rsidRPr="00594EC4">
        <w:rPr>
          <w:sz w:val="28"/>
          <w:szCs w:val="28"/>
        </w:rPr>
        <w:t>250484</w:t>
      </w:r>
      <w:r>
        <w:rPr>
          <w:sz w:val="28"/>
          <w:szCs w:val="28"/>
        </w:rPr>
        <w:t>.</w:t>
      </w:r>
    </w:p>
    <w:p w:rsidR="00292491" w:rsidRDefault="00292491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общественных объединений, юридических и физических лиц, поступившие в электронной или письменной форме, рассматриваются в 30 дневный срок в соответствии с законодательством Российской Федерации о порядке рассмотрения обращений граждан.</w:t>
      </w:r>
    </w:p>
    <w:p w:rsidR="00292491" w:rsidRPr="00594EC4" w:rsidRDefault="00292491" w:rsidP="00BC7F5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4EC4">
        <w:rPr>
          <w:rFonts w:ascii="Times New Roman" w:hAnsi="Times New Roman"/>
          <w:sz w:val="28"/>
          <w:szCs w:val="28"/>
        </w:rPr>
        <w:t>По результатам рассмотрения указанных предло</w:t>
      </w:r>
      <w:bookmarkStart w:id="0" w:name="_GoBack"/>
      <w:bookmarkEnd w:id="0"/>
      <w:r w:rsidRPr="00594EC4">
        <w:rPr>
          <w:rFonts w:ascii="Times New Roman" w:hAnsi="Times New Roman"/>
          <w:sz w:val="28"/>
          <w:szCs w:val="28"/>
        </w:rPr>
        <w:t>жений, ответы на них будут размещены на официальном сайте МКУ «Консультационно-методические центр г. Орска» (</w:t>
      </w:r>
      <w:hyperlink r:id="rId5" w:history="1">
        <w:r w:rsidRPr="00594EC4">
          <w:rPr>
            <w:rStyle w:val="Hyperlink"/>
            <w:rFonts w:ascii="Times New Roman" w:hAnsi="Times New Roman"/>
            <w:sz w:val="28"/>
            <w:szCs w:val="28"/>
          </w:rPr>
          <w:t>www.kmc-orsk.ru</w:t>
        </w:r>
      </w:hyperlink>
      <w:r w:rsidRPr="00594EC4">
        <w:rPr>
          <w:rFonts w:ascii="Times New Roman" w:hAnsi="Times New Roman"/>
          <w:sz w:val="28"/>
          <w:szCs w:val="28"/>
        </w:rPr>
        <w:t>).</w:t>
      </w:r>
    </w:p>
    <w:p w:rsidR="00292491" w:rsidRDefault="00292491" w:rsidP="00BC7F57">
      <w:pPr>
        <w:jc w:val="both"/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p w:rsidR="00292491" w:rsidRDefault="00292491" w:rsidP="005A028A">
      <w:pPr>
        <w:rPr>
          <w:sz w:val="28"/>
          <w:szCs w:val="28"/>
        </w:rPr>
      </w:pPr>
    </w:p>
    <w:tbl>
      <w:tblPr>
        <w:tblpPr w:leftFromText="180" w:rightFromText="180" w:vertAnchor="page" w:horzAnchor="margin" w:tblpX="96" w:tblpY="721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48"/>
        <w:gridCol w:w="858"/>
        <w:gridCol w:w="4042"/>
      </w:tblGrid>
      <w:tr w:rsidR="00292491" w:rsidRPr="00974B3E" w:rsidTr="00AB6037">
        <w:trPr>
          <w:trHeight w:hRule="exact" w:val="1418"/>
        </w:trPr>
        <w:tc>
          <w:tcPr>
            <w:tcW w:w="9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92491" w:rsidRPr="00974B3E" w:rsidRDefault="00292491" w:rsidP="00AB6037">
            <w:pPr>
              <w:ind w:left="120" w:hanging="120"/>
              <w:jc w:val="center"/>
              <w:rPr>
                <w:rFonts w:ascii="Times New Roman" w:hAnsi="Times New Roman"/>
              </w:rPr>
            </w:pPr>
            <w:r w:rsidRPr="00974B3E">
              <w:rPr>
                <w:rFonts w:ascii="Times New Roman" w:hAnsi="Times New Roman"/>
              </w:rPr>
              <w:object w:dxaOrig="1066" w:dyaOrig="1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9pt" o:ole="" fillcolor="window">
                  <v:imagedata r:id="rId6" o:title=""/>
                </v:shape>
                <o:OLEObject Type="Embed" ProgID="Word.Picture.8" ShapeID="_x0000_i1025" DrawAspect="Content" ObjectID="_1684236050" r:id="rId7"/>
              </w:object>
            </w:r>
          </w:p>
        </w:tc>
      </w:tr>
      <w:tr w:rsidR="00292491" w:rsidRPr="00974B3E" w:rsidTr="00AB6037">
        <w:trPr>
          <w:trHeight w:hRule="exact" w:val="1097"/>
        </w:trPr>
        <w:tc>
          <w:tcPr>
            <w:tcW w:w="9348" w:type="dxa"/>
            <w:gridSpan w:val="3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292491" w:rsidRPr="00974B3E" w:rsidRDefault="00292491" w:rsidP="00AB603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74B3E">
              <w:rPr>
                <w:rFonts w:ascii="Times New Roman" w:hAnsi="Times New Roman"/>
                <w:b/>
                <w:sz w:val="32"/>
                <w:szCs w:val="32"/>
              </w:rPr>
              <w:t>Р А С П О Р Я Ж Е Н И Е</w:t>
            </w:r>
          </w:p>
          <w:p w:rsidR="00292491" w:rsidRPr="00974B3E" w:rsidRDefault="00292491" w:rsidP="00AB60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B3E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администрации города Орска </w:t>
            </w:r>
          </w:p>
          <w:p w:rsidR="00292491" w:rsidRPr="00974B3E" w:rsidRDefault="00292491" w:rsidP="00AB60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B3E">
              <w:rPr>
                <w:rFonts w:ascii="Times New Roman" w:hAnsi="Times New Roman"/>
                <w:b/>
                <w:sz w:val="28"/>
                <w:szCs w:val="28"/>
              </w:rPr>
              <w:t>Оренбургской области</w:t>
            </w:r>
          </w:p>
        </w:tc>
      </w:tr>
      <w:tr w:rsidR="00292491" w:rsidRPr="00974B3E" w:rsidTr="00AB6037">
        <w:trPr>
          <w:trHeight w:hRule="exact" w:val="567"/>
        </w:trPr>
        <w:tc>
          <w:tcPr>
            <w:tcW w:w="9348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292491" w:rsidRPr="00974B3E" w:rsidRDefault="00292491" w:rsidP="00AB6037">
            <w:pPr>
              <w:pStyle w:val="Header"/>
              <w:tabs>
                <w:tab w:val="clear" w:pos="4677"/>
                <w:tab w:val="clear" w:pos="9355"/>
              </w:tabs>
              <w:spacing w:before="120"/>
            </w:pPr>
            <w:r w:rsidRPr="00974B3E">
              <w:t xml:space="preserve"> ________________                                      </w:t>
            </w:r>
            <w:r w:rsidRPr="00974B3E">
              <w:rPr>
                <w:sz w:val="28"/>
                <w:szCs w:val="28"/>
              </w:rPr>
              <w:t>г. Орск</w:t>
            </w:r>
            <w:r w:rsidRPr="00974B3E">
              <w:t xml:space="preserve">                                   № _____________ __________</w:t>
            </w:r>
            <w:r w:rsidRPr="00974B3E">
              <w:rPr>
                <w:lang w:val="en-US"/>
              </w:rPr>
              <w:t>___________________________________________________________________</w:t>
            </w:r>
            <w:r w:rsidRPr="00974B3E">
              <w:t xml:space="preserve">______________                                                         </w:t>
            </w:r>
          </w:p>
        </w:tc>
      </w:tr>
      <w:tr w:rsidR="00292491" w:rsidRPr="00974B3E" w:rsidTr="00AB6037">
        <w:trPr>
          <w:cantSplit/>
          <w:trHeight w:hRule="exact" w:val="445"/>
        </w:trPr>
        <w:tc>
          <w:tcPr>
            <w:tcW w:w="5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2491" w:rsidRPr="00974B3E" w:rsidRDefault="00292491" w:rsidP="00AB6037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pict>
                <v:line id="_x0000_s1026" style="position:absolute;flip:x;z-index:251659776;mso-position-horizontal-relative:text;mso-position-vertical-relative:text" from="198.95pt,21.6pt" to="208.3pt,21.6pt" o:allowincell="f"/>
              </w:pict>
            </w:r>
            <w:r>
              <w:rPr>
                <w:noProof/>
                <w:lang w:eastAsia="ru-RU"/>
              </w:rPr>
              <w:pict>
                <v:line id="_x0000_s1027" style="position:absolute;z-index:251658752;mso-position-horizontal-relative:text;mso-position-vertical-relative:text" from="213.15pt,21.6pt" to="213.15pt,34.3pt" o:allowincell="f"/>
              </w:pict>
            </w:r>
            <w:r>
              <w:rPr>
                <w:noProof/>
                <w:lang w:eastAsia="ru-RU"/>
              </w:rPr>
              <w:pict>
                <v:line id="_x0000_s1028" style="position:absolute;z-index:251657728;mso-position-horizontal-relative:text;mso-position-vertical-relative:text" from="-6.95pt,21.6pt" to="2.4pt,21.6pt" o:allowincell="f"/>
              </w:pict>
            </w:r>
            <w:r>
              <w:rPr>
                <w:noProof/>
                <w:lang w:eastAsia="ru-RU"/>
              </w:rPr>
              <w:pict>
                <v:line id="_x0000_s1029" style="position:absolute;flip:y;z-index:251656704;mso-position-horizontal-relative:text;mso-position-vertical-relative:text" from="-6.95pt,21.6pt" to="-6.95pt,34.3pt" o:allowincell="f"/>
              </w:pict>
            </w:r>
          </w:p>
        </w:tc>
        <w:tc>
          <w:tcPr>
            <w:tcW w:w="4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92491" w:rsidRPr="00974B3E" w:rsidRDefault="00292491" w:rsidP="00AB6037">
            <w:pPr>
              <w:rPr>
                <w:rFonts w:ascii="Times New Roman" w:hAnsi="Times New Roman"/>
              </w:rPr>
            </w:pPr>
          </w:p>
        </w:tc>
      </w:tr>
      <w:tr w:rsidR="00292491" w:rsidRPr="00974B3E" w:rsidTr="00AB6037">
        <w:trPr>
          <w:cantSplit/>
          <w:trHeight w:val="579"/>
        </w:trPr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</w:tcPr>
          <w:p w:rsidR="00292491" w:rsidRPr="00974B3E" w:rsidRDefault="00292491" w:rsidP="00974B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74B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Pr="00974B3E">
              <w:rPr>
                <w:rFonts w:ascii="Times New Roman" w:hAnsi="Times New Roman"/>
                <w:b/>
                <w:sz w:val="28"/>
                <w:szCs w:val="28"/>
              </w:rPr>
              <w:t xml:space="preserve">распоряжение администрации города Орска от 30 июня               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74B3E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974B3E">
              <w:rPr>
                <w:rFonts w:ascii="Times New Roman" w:hAnsi="Times New Roman"/>
                <w:b/>
                <w:sz w:val="28"/>
                <w:szCs w:val="28"/>
              </w:rPr>
              <w:t>. № 365-р</w:t>
            </w:r>
          </w:p>
          <w:p w:rsidR="00292491" w:rsidRPr="00974B3E" w:rsidRDefault="00292491" w:rsidP="00974B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292491" w:rsidRPr="00974B3E" w:rsidRDefault="00292491" w:rsidP="00974B3E">
            <w:pPr>
              <w:pStyle w:val="Header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</w:p>
        </w:tc>
        <w:tc>
          <w:tcPr>
            <w:tcW w:w="40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92491" w:rsidRPr="00974B3E" w:rsidRDefault="00292491" w:rsidP="00974B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2491" w:rsidRPr="00974B3E" w:rsidRDefault="00292491" w:rsidP="00974B3E">
      <w:pPr>
        <w:tabs>
          <w:tab w:val="left" w:pos="225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06pt;margin-top:2.4pt;width:149pt;height:38.1pt;z-index:251655680;mso-position-horizontal-relative:text;mso-position-vertical-relative:text" strokecolor="white">
            <v:textbox style="mso-next-textbox:#_x0000_s1030">
              <w:txbxContent>
                <w:p w:rsidR="00292491" w:rsidRPr="00E45FBB" w:rsidRDefault="00292491" w:rsidP="00974B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92491" w:rsidRPr="00974B3E" w:rsidRDefault="00292491" w:rsidP="00974B3E">
      <w:pPr>
        <w:pStyle w:val="Default"/>
        <w:jc w:val="both"/>
        <w:rPr>
          <w:sz w:val="28"/>
          <w:szCs w:val="28"/>
        </w:rPr>
      </w:pPr>
      <w:r w:rsidRPr="00974B3E">
        <w:rPr>
          <w:sz w:val="28"/>
          <w:szCs w:val="28"/>
        </w:rPr>
        <w:t xml:space="preserve">            В соответствии с частью 5 статьи 19 Федерального закона                              от 05.04.2013 г. № 44-ФЗ «О контрактной системе в сфере закупок товаров, работ, услуг для обеспечения государственных и муниципальных нужд», постановлением администрации города Орска от 30.12.2015 г. № 7766-п «Об утверждении требований к порядку разработки и принятия правовых актов о нормировании в сфере закупок для обеспечения муниципальных нужд                 г. Орска, содержанию указанных актов и обеспечению их исполнения», руководствуясь </w:t>
      </w:r>
      <w:r w:rsidRPr="00974B3E">
        <w:rPr>
          <w:bCs/>
          <w:sz w:val="28"/>
          <w:szCs w:val="28"/>
          <w:bdr w:val="none" w:sz="0" w:space="0" w:color="auto" w:frame="1"/>
        </w:rPr>
        <w:t>статьей 25 Устава города Орска:</w:t>
      </w:r>
    </w:p>
    <w:p w:rsidR="00292491" w:rsidRPr="00974B3E" w:rsidRDefault="00292491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B3E">
        <w:rPr>
          <w:rFonts w:ascii="Times New Roman" w:hAnsi="Times New Roman"/>
          <w:sz w:val="28"/>
          <w:szCs w:val="28"/>
        </w:rPr>
        <w:t xml:space="preserve">            1. Внести изменения в распоряжение администрации  города  Орска                       от 30 июня </w:t>
      </w:r>
      <w:smartTag w:uri="urn:schemas-microsoft-com:office:smarttags" w:element="metricconverter">
        <w:smartTagPr>
          <w:attr w:name="ProductID" w:val="2016 г"/>
        </w:smartTagPr>
        <w:r w:rsidRPr="00974B3E">
          <w:rPr>
            <w:rFonts w:ascii="Times New Roman" w:hAnsi="Times New Roman"/>
            <w:sz w:val="28"/>
            <w:szCs w:val="28"/>
          </w:rPr>
          <w:t>2016 г</w:t>
        </w:r>
      </w:smartTag>
      <w:r w:rsidRPr="00974B3E">
        <w:rPr>
          <w:rFonts w:ascii="Times New Roman" w:hAnsi="Times New Roman"/>
          <w:sz w:val="28"/>
          <w:szCs w:val="28"/>
        </w:rPr>
        <w:t>. № 365-р «</w:t>
      </w:r>
      <w:r w:rsidRPr="00974B3E">
        <w:rPr>
          <w:rFonts w:ascii="Times New Roman" w:hAnsi="Times New Roman"/>
          <w:noProof/>
          <w:sz w:val="28"/>
          <w:szCs w:val="28"/>
        </w:rPr>
        <w:t xml:space="preserve">Об утверждении </w:t>
      </w:r>
      <w:r w:rsidRPr="00974B3E">
        <w:rPr>
          <w:rFonts w:ascii="Times New Roman" w:hAnsi="Times New Roman"/>
          <w:sz w:val="28"/>
          <w:szCs w:val="28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</w:t>
      </w:r>
      <w:r w:rsidRPr="00974B3E">
        <w:rPr>
          <w:rFonts w:ascii="Times New Roman" w:hAnsi="Times New Roman"/>
          <w:noProof/>
          <w:sz w:val="28"/>
          <w:szCs w:val="28"/>
        </w:rPr>
        <w:t>«Администрации города Орска» и подведомственных ей казенных учреждений,</w:t>
      </w:r>
      <w:r w:rsidRPr="00974B3E">
        <w:rPr>
          <w:rFonts w:ascii="Times New Roman" w:hAnsi="Times New Roman"/>
          <w:b/>
          <w:sz w:val="28"/>
          <w:szCs w:val="28"/>
        </w:rPr>
        <w:t xml:space="preserve"> </w:t>
      </w:r>
      <w:r w:rsidRPr="00974B3E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974B3E">
        <w:rPr>
          <w:rFonts w:ascii="Times New Roman" w:hAnsi="Times New Roman"/>
          <w:noProof/>
          <w:sz w:val="28"/>
          <w:szCs w:val="28"/>
        </w:rPr>
        <w:t>»</w:t>
      </w:r>
      <w:r w:rsidRPr="00974B3E">
        <w:rPr>
          <w:rFonts w:ascii="Times New Roman" w:hAnsi="Times New Roman"/>
          <w:sz w:val="28"/>
          <w:szCs w:val="28"/>
        </w:rPr>
        <w:t xml:space="preserve"> </w:t>
      </w:r>
      <w:r w:rsidRPr="00974B3E">
        <w:rPr>
          <w:rFonts w:ascii="Times New Roman" w:hAnsi="Times New Roman"/>
          <w:noProof/>
          <w:sz w:val="28"/>
          <w:szCs w:val="28"/>
        </w:rPr>
        <w:t>и нормативных затрат на обеспечение функций «Администрации города Орска» и подведомственных ей казенных учреждений,</w:t>
      </w:r>
      <w:r w:rsidRPr="00974B3E">
        <w:rPr>
          <w:rFonts w:ascii="Times New Roman" w:hAnsi="Times New Roman"/>
          <w:b/>
          <w:sz w:val="28"/>
          <w:szCs w:val="28"/>
        </w:rPr>
        <w:t xml:space="preserve"> </w:t>
      </w:r>
      <w:r w:rsidRPr="00974B3E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974B3E">
        <w:rPr>
          <w:rFonts w:ascii="Times New Roman" w:hAnsi="Times New Roman"/>
          <w:bCs/>
          <w:noProof/>
          <w:sz w:val="28"/>
          <w:szCs w:val="28"/>
        </w:rPr>
        <w:t>»</w:t>
      </w:r>
      <w:r w:rsidRPr="00974B3E">
        <w:rPr>
          <w:rFonts w:ascii="Times New Roman" w:hAnsi="Times New Roman"/>
          <w:sz w:val="28"/>
          <w:szCs w:val="28"/>
        </w:rPr>
        <w:t xml:space="preserve"> с учетом ранее внесенных изменений и дополнений:</w:t>
      </w:r>
    </w:p>
    <w:p w:rsidR="00292491" w:rsidRPr="00974B3E" w:rsidRDefault="00292491" w:rsidP="00974B3E">
      <w:pPr>
        <w:pStyle w:val="a"/>
        <w:spacing w:after="0" w:line="240" w:lineRule="auto"/>
        <w:ind w:left="0"/>
        <w:jc w:val="both"/>
        <w:rPr>
          <w:szCs w:val="28"/>
        </w:rPr>
      </w:pPr>
      <w:r w:rsidRPr="00974B3E">
        <w:rPr>
          <w:szCs w:val="28"/>
        </w:rPr>
        <w:t xml:space="preserve">           1.1. Приложение № 2 «Нормативные затраты на обеспечение функций «Администрации города Орска» и подведомственных ей казенных учреждений, бюджетных учреждений» изложить в новой редакции согласно приложению. </w:t>
      </w:r>
    </w:p>
    <w:p w:rsidR="00292491" w:rsidRPr="00974B3E" w:rsidRDefault="00292491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B3E">
        <w:rPr>
          <w:rFonts w:ascii="Times New Roman" w:hAnsi="Times New Roman"/>
          <w:sz w:val="28"/>
          <w:szCs w:val="28"/>
        </w:rPr>
        <w:t xml:space="preserve">           2. Распоряжение вступает в силу со дня его подписания.</w:t>
      </w:r>
    </w:p>
    <w:p w:rsidR="00292491" w:rsidRPr="00974B3E" w:rsidRDefault="00292491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B3E">
        <w:rPr>
          <w:rFonts w:ascii="Times New Roman" w:hAnsi="Times New Roman"/>
          <w:sz w:val="28"/>
          <w:szCs w:val="28"/>
        </w:rPr>
        <w:t xml:space="preserve">           3. Контроль за исполнением настоящего распоряжения возложить </w:t>
      </w:r>
      <w:r w:rsidRPr="00974B3E">
        <w:rPr>
          <w:rFonts w:ascii="Times New Roman" w:hAnsi="Times New Roman"/>
          <w:color w:val="000000"/>
          <w:sz w:val="28"/>
          <w:szCs w:val="28"/>
        </w:rPr>
        <w:t>на заместителя главы города – руководителя аппарата</w:t>
      </w:r>
      <w:r w:rsidRPr="00974B3E">
        <w:rPr>
          <w:rFonts w:ascii="Times New Roman" w:hAnsi="Times New Roman"/>
          <w:sz w:val="28"/>
          <w:szCs w:val="28"/>
        </w:rPr>
        <w:t xml:space="preserve"> администрации города. </w:t>
      </w:r>
    </w:p>
    <w:p w:rsidR="00292491" w:rsidRPr="00974B3E" w:rsidRDefault="00292491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B3E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292491" w:rsidRPr="00974B3E" w:rsidRDefault="00292491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2491" w:rsidRPr="00974B3E" w:rsidRDefault="00292491" w:rsidP="00974B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4B3E">
        <w:rPr>
          <w:rFonts w:ascii="Times New Roman" w:hAnsi="Times New Roman"/>
          <w:b/>
          <w:sz w:val="28"/>
          <w:szCs w:val="28"/>
        </w:rPr>
        <w:t>Глава города Орска</w:t>
      </w:r>
      <w:r w:rsidRPr="00974B3E">
        <w:rPr>
          <w:rFonts w:ascii="Times New Roman" w:hAnsi="Times New Roman"/>
          <w:b/>
          <w:sz w:val="28"/>
          <w:szCs w:val="28"/>
        </w:rPr>
        <w:tab/>
      </w:r>
      <w:r w:rsidRPr="00974B3E">
        <w:rPr>
          <w:rFonts w:ascii="Times New Roman" w:hAnsi="Times New Roman"/>
          <w:b/>
          <w:sz w:val="28"/>
          <w:szCs w:val="28"/>
        </w:rPr>
        <w:tab/>
      </w:r>
      <w:r w:rsidRPr="00974B3E"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В.Н. Козупица</w:t>
      </w:r>
    </w:p>
    <w:p w:rsidR="00292491" w:rsidRPr="00974B3E" w:rsidRDefault="00292491" w:rsidP="00974B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2491" w:rsidRDefault="00292491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p w:rsidR="00292491" w:rsidRDefault="00292491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p w:rsidR="00292491" w:rsidRDefault="00292491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p w:rsidR="00292491" w:rsidRPr="00AD7A2E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Приложение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к распоряжению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 xml:space="preserve">администрации города Орска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>от __________  № _________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292491" w:rsidRPr="00726509" w:rsidRDefault="00292491" w:rsidP="00BC6236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292491" w:rsidRPr="004706D4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bookmarkStart w:id="1" w:name="sub_110100"/>
      <w:r w:rsidRPr="004706D4">
        <w:rPr>
          <w:b/>
        </w:rPr>
        <w:t>НОРМАТИВНЫЕ ЗАТРАТЫ</w:t>
      </w:r>
    </w:p>
    <w:p w:rsidR="00292491" w:rsidRPr="004706D4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r w:rsidRPr="004706D4">
        <w:rPr>
          <w:b/>
        </w:rPr>
        <w:t>на обеспечение функций «Администрации города Орска»</w:t>
      </w:r>
    </w:p>
    <w:p w:rsidR="00292491" w:rsidRPr="004706D4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r w:rsidRPr="004706D4">
        <w:rPr>
          <w:b/>
        </w:rPr>
        <w:t>и подведомственных ей казенных учреждений</w:t>
      </w:r>
      <w:r>
        <w:rPr>
          <w:b/>
        </w:rPr>
        <w:t>, бюджетных учреждений</w:t>
      </w:r>
    </w:p>
    <w:p w:rsidR="00292491" w:rsidRDefault="00292491" w:rsidP="00BC6236">
      <w:pPr>
        <w:pStyle w:val="Heading1"/>
        <w:spacing w:before="0" w:after="0"/>
        <w:contextualSpacing/>
        <w:rPr>
          <w:rFonts w:ascii="Times New Roman" w:hAnsi="Times New Roman"/>
          <w:b w:val="0"/>
        </w:rPr>
      </w:pPr>
    </w:p>
    <w:p w:rsidR="00292491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1</w:t>
      </w:r>
      <w:r w:rsidRPr="004276AF">
        <w:rPr>
          <w:b/>
        </w:rPr>
        <w:t>. Затраты на информационно-коммуникационные технологии</w:t>
      </w:r>
    </w:p>
    <w:p w:rsidR="00292491" w:rsidRPr="004276AF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</w:p>
    <w:bookmarkEnd w:id="1"/>
    <w:p w:rsidR="00292491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r w:rsidRPr="004276AF">
        <w:rPr>
          <w:b/>
        </w:rPr>
        <w:t xml:space="preserve">1.1. </w:t>
      </w:r>
      <w:bookmarkStart w:id="2" w:name="sub_110101"/>
      <w:r w:rsidRPr="004276AF">
        <w:rPr>
          <w:b/>
        </w:rPr>
        <w:t>Затраты на услуги связи</w:t>
      </w:r>
      <w:bookmarkEnd w:id="2"/>
    </w:p>
    <w:p w:rsidR="00292491" w:rsidRPr="004276AF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</w:p>
    <w:p w:rsidR="00292491" w:rsidRPr="00443E98" w:rsidRDefault="00292491" w:rsidP="00BC6236">
      <w:pPr>
        <w:pStyle w:val="Heading1"/>
        <w:numPr>
          <w:ilvl w:val="2"/>
          <w:numId w:val="1"/>
        </w:numPr>
        <w:spacing w:before="0" w:after="0"/>
        <w:ind w:left="0" w:firstLine="709"/>
        <w:contextualSpacing/>
        <w:jc w:val="both"/>
        <w:rPr>
          <w:rFonts w:ascii="Times New Roman" w:hAnsi="Times New Roman"/>
          <w:b w:val="0"/>
        </w:rPr>
      </w:pPr>
      <w:r w:rsidRPr="00443E98">
        <w:rPr>
          <w:rFonts w:ascii="Times New Roman" w:hAnsi="Times New Roman"/>
          <w:b w:val="0"/>
        </w:rPr>
        <w:t xml:space="preserve"> Затраты на абонентскую плату за услуги местной, внутризоновой,</w:t>
      </w:r>
      <w:r>
        <w:rPr>
          <w:rFonts w:ascii="Times New Roman" w:hAnsi="Times New Roman"/>
          <w:b w:val="0"/>
        </w:rPr>
        <w:t xml:space="preserve">                                               </w:t>
      </w:r>
      <w:r w:rsidRPr="00443E98">
        <w:rPr>
          <w:rFonts w:ascii="Times New Roman" w:hAnsi="Times New Roman"/>
          <w:b w:val="0"/>
        </w:rPr>
        <w:t>междугородней, международной телефонной связи (</w:t>
      </w:r>
      <w:r w:rsidRPr="00443E98">
        <w:rPr>
          <w:rFonts w:ascii="Times New Roman" w:hAnsi="Times New Roman"/>
          <w:b w:val="0"/>
        </w:rPr>
        <w:fldChar w:fldCharType="begin"/>
      </w:r>
      <w:r w:rsidRPr="00443E98">
        <w:rPr>
          <w:rFonts w:ascii="Times New Roman" w:hAnsi="Times New Roman"/>
          <w:b w:val="0"/>
        </w:rPr>
        <w:instrText xml:space="preserve"> QUOTE </w:instrText>
      </w:r>
      <w:r w:rsidRPr="000358B4">
        <w:rPr>
          <w:rFonts w:ascii="Times New Roman" w:hAnsi="Times New Roman"/>
          <w:position w:val="-6"/>
        </w:rPr>
        <w:pict>
          <v:shape id="_x0000_i1026" type="#_x0000_t75" style="width:15.75pt;height:19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443E98">
        <w:rPr>
          <w:rFonts w:ascii="Times New Roman" w:hAnsi="Times New Roman"/>
          <w:b w:val="0"/>
        </w:rPr>
        <w:instrText xml:space="preserve"> </w:instrText>
      </w:r>
      <w:r w:rsidRPr="00443E98">
        <w:rPr>
          <w:rFonts w:ascii="Times New Roman" w:hAnsi="Times New Roman"/>
          <w:b w:val="0"/>
        </w:rPr>
        <w:fldChar w:fldCharType="separate"/>
      </w:r>
      <w:r w:rsidRPr="000358B4">
        <w:rPr>
          <w:rFonts w:ascii="Times New Roman" w:hAnsi="Times New Roman"/>
          <w:position w:val="-6"/>
        </w:rPr>
        <w:pict>
          <v:shape id="_x0000_i1027" type="#_x0000_t75" style="width:15.75pt;height:19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443E98">
        <w:rPr>
          <w:rFonts w:ascii="Times New Roman" w:hAnsi="Times New Roman"/>
          <w:b w:val="0"/>
        </w:rPr>
        <w:fldChar w:fldCharType="end"/>
      </w:r>
      <w:r w:rsidRPr="00443E98">
        <w:rPr>
          <w:rFonts w:ascii="Times New Roman" w:hAnsi="Times New Roman"/>
          <w:b w:val="0"/>
        </w:rPr>
        <w:t>)</w:t>
      </w:r>
      <w:r>
        <w:rPr>
          <w:rFonts w:ascii="Times New Roman" w:hAnsi="Times New Roman"/>
          <w:b w:val="0"/>
        </w:rPr>
        <w:t xml:space="preserve"> </w:t>
      </w:r>
      <w:r w:rsidRPr="00443E98">
        <w:rPr>
          <w:rFonts w:ascii="Times New Roman" w:hAnsi="Times New Roman"/>
          <w:b w:val="0"/>
        </w:rPr>
        <w:t>определяются по формуле:</w:t>
      </w:r>
    </w:p>
    <w:p w:rsidR="00292491" w:rsidRDefault="00292491" w:rsidP="00BC6236">
      <w:pPr>
        <w:tabs>
          <w:tab w:val="center" w:pos="4677"/>
          <w:tab w:val="left" w:pos="64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3E98">
        <w:rPr>
          <w:rFonts w:ascii="Times New Roman" w:hAnsi="Times New Roman"/>
          <w:sz w:val="24"/>
          <w:szCs w:val="24"/>
        </w:rPr>
        <w:tab/>
      </w:r>
    </w:p>
    <w:p w:rsidR="00292491" w:rsidRPr="00443E98" w:rsidRDefault="00292491" w:rsidP="00BC6236">
      <w:pPr>
        <w:tabs>
          <w:tab w:val="center" w:pos="4677"/>
          <w:tab w:val="left" w:pos="6465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43E98">
        <w:rPr>
          <w:rFonts w:ascii="Times New Roman" w:hAnsi="Times New Roman"/>
          <w:sz w:val="24"/>
          <w:szCs w:val="24"/>
        </w:rPr>
        <w:fldChar w:fldCharType="begin"/>
      </w:r>
      <w:r w:rsidRPr="00443E98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028" type="#_x0000_t75" style="width:118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43E98">
        <w:rPr>
          <w:rFonts w:ascii="Times New Roman" w:hAnsi="Times New Roman"/>
          <w:sz w:val="24"/>
          <w:szCs w:val="24"/>
        </w:rPr>
        <w:instrText xml:space="preserve"> </w:instrText>
      </w:r>
      <w:r w:rsidRPr="00443E98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029" type="#_x0000_t75" style="width:118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43E98">
        <w:rPr>
          <w:rFonts w:ascii="Times New Roman" w:hAnsi="Times New Roman"/>
          <w:sz w:val="24"/>
          <w:szCs w:val="24"/>
        </w:rPr>
        <w:fldChar w:fldCharType="end"/>
      </w:r>
      <w:r w:rsidRPr="00443E98">
        <w:rPr>
          <w:rFonts w:ascii="Times New Roman" w:hAnsi="Times New Roman"/>
          <w:i/>
          <w:sz w:val="24"/>
          <w:szCs w:val="24"/>
        </w:rPr>
        <w:t xml:space="preserve"> ;</w:t>
      </w:r>
    </w:p>
    <w:p w:rsidR="00292491" w:rsidRPr="004A60B3" w:rsidRDefault="00292491" w:rsidP="00BC6236">
      <w:pPr>
        <w:spacing w:after="0" w:line="240" w:lineRule="auto"/>
        <w:ind w:left="1077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4A60B3">
        <w:rPr>
          <w:rFonts w:ascii="Times New Roman" w:hAnsi="Times New Roman"/>
          <w:sz w:val="24"/>
          <w:szCs w:val="24"/>
        </w:rPr>
        <w:t xml:space="preserve">где: </w:t>
      </w:r>
    </w:p>
    <w:p w:rsidR="00292491" w:rsidRPr="004A60B3" w:rsidRDefault="00292491" w:rsidP="00BC6236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30" type="#_x0000_t75" style="width:3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31" type="#_x0000_t75" style="width:3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абонентская плата за услуги местной, внутризоновой, междугородней, международной телефонной связи;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32" type="#_x0000_t75" style="width:57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33" type="#_x0000_t75" style="width:57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292491" w:rsidRPr="004A60B3" w:rsidRDefault="00292491" w:rsidP="00BC62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26282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3D1FF4">
        <w:rPr>
          <w:rFonts w:ascii="Times New Roman" w:hAnsi="Times New Roman"/>
          <w:sz w:val="24"/>
          <w:szCs w:val="24"/>
        </w:rPr>
        <w:t xml:space="preserve"> Затраты на повременную оплату местных, внутризоновых, междугородних и международных телефонных соединений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34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35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3D1FF4">
        <w:rPr>
          <w:rFonts w:ascii="Times New Roman" w:hAnsi="Times New Roman"/>
          <w:sz w:val="24"/>
          <w:szCs w:val="24"/>
        </w:rPr>
        <w:t>) определяются по формуле</w:t>
      </w:r>
      <w:r w:rsidRPr="003D1FF4">
        <w:rPr>
          <w:rFonts w:ascii="Times New Roman" w:hAnsi="Times New Roman"/>
          <w:bCs/>
          <w:color w:val="26282F"/>
          <w:sz w:val="24"/>
          <w:szCs w:val="24"/>
        </w:rPr>
        <w:t>:</w:t>
      </w:r>
    </w:p>
    <w:p w:rsidR="00292491" w:rsidRPr="003D1FF4" w:rsidRDefault="00292491" w:rsidP="00BC623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26282F"/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</w:pPr>
      <w:r>
        <w:pict>
          <v:shape id="_x0000_i1036" type="#_x0000_t75" style="width:414pt;height:1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5F7EBF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Pr=&quot;005F7EBF&quot; wsp:rsidRDefault=&quot;005F7EBF&quot; wsp:rsidP=&quot;005F7EBF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Рѕ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=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ІР·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;&lt;/m:t&gt;&lt;/m:r&gt;&lt;/m:oMath&gt;&lt;/m:oMathPara&gt;&lt;/w:p&gt;&lt;w:sectPr wsp:rsidR=&quot;00000000&quot; wsp:rsidRPr=&quot;005F7EB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A60B3">
        <w:rPr>
          <w:sz w:val="24"/>
          <w:szCs w:val="24"/>
        </w:rPr>
        <w:t xml:space="preserve">где: 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37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38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–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местной связи;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39" type="#_x0000_t75" style="width:28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40" type="#_x0000_t75" style="width:28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внутризоновой телефонной связи;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41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42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междугородней телефонной связи;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43" type="#_x0000_t75" style="width:3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44" type="#_x0000_t75" style="width:3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</w:t>
      </w:r>
      <w:r>
        <w:rPr>
          <w:sz w:val="24"/>
          <w:szCs w:val="24"/>
        </w:rPr>
        <w:t xml:space="preserve"> международной телефонной связи;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04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04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292491" w:rsidRPr="00CD6E04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3D1FF4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1.1.3. </w:t>
      </w:r>
      <w:r w:rsidRPr="003D1FF4">
        <w:rPr>
          <w:sz w:val="24"/>
          <w:szCs w:val="24"/>
        </w:rPr>
        <w:t xml:space="preserve"> Затраты на оплату услуг подвижной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47" type="#_x0000_t75" style="width:18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48" type="#_x0000_t75" style="width:18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49" type="#_x0000_t75" style="width:122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50" type="#_x0000_t75" style="width:122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292491" w:rsidRDefault="00292491" w:rsidP="00BC623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A50F9">
        <w:rPr>
          <w:rFonts w:ascii="Times New Roman" w:hAnsi="Times New Roman"/>
          <w:sz w:val="24"/>
          <w:szCs w:val="24"/>
        </w:rPr>
        <w:t>где:</w:t>
      </w:r>
    </w:p>
    <w:p w:rsidR="00292491" w:rsidRDefault="00292491" w:rsidP="00BC62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51" type="#_x0000_t75" style="width:33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52" type="#_x0000_t75" style="width:33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</w:t>
      </w:r>
      <w:r>
        <w:rPr>
          <w:rFonts w:ascii="Times New Roman" w:hAnsi="Times New Roman"/>
          <w:sz w:val="24"/>
          <w:szCs w:val="24"/>
        </w:rPr>
        <w:t>слуг подвижной телефонной связи;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5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5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A60B3">
        <w:t xml:space="preserve">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292491" w:rsidRPr="004A60B3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3D1FF4" w:rsidRDefault="00292491" w:rsidP="00BC6236">
      <w:pPr>
        <w:pStyle w:val="a"/>
        <w:numPr>
          <w:ilvl w:val="2"/>
          <w:numId w:val="2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3D1FF4">
        <w:rPr>
          <w:sz w:val="24"/>
          <w:szCs w:val="24"/>
        </w:rPr>
        <w:t>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55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56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57" type="#_x0000_t75" style="width:117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58" type="#_x0000_t75" style="width:117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142" w:firstLine="567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59" type="#_x0000_t75" style="width:30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60" type="#_x0000_t75" style="width:30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 для планшетных компьютеров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06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06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1.1.5.</w:t>
      </w:r>
      <w:r w:rsidRPr="003D1FF4">
        <w:rPr>
          <w:sz w:val="24"/>
          <w:szCs w:val="24"/>
        </w:rPr>
        <w:t xml:space="preserve"> Затраты на сеть Интернет и услуги интернет-провайдеров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63" type="#_x0000_t75" style="width:11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64" type="#_x0000_t75" style="width:11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65" type="#_x0000_t75" style="width:108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66" type="#_x0000_t75" style="width:108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67" type="#_x0000_t75" style="width:2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68" type="#_x0000_t75" style="width:2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</w:t>
      </w:r>
      <w:r>
        <w:rPr>
          <w:sz w:val="24"/>
          <w:szCs w:val="24"/>
        </w:rPr>
        <w:t>ение услуг интернет-провайдеров;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6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7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3D1FF4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1.1.6.</w:t>
      </w:r>
      <w:r w:rsidRPr="003D1FF4">
        <w:rPr>
          <w:sz w:val="24"/>
          <w:szCs w:val="24"/>
        </w:rPr>
        <w:t xml:space="preserve"> Затраты на оплату услуг по предоставлению цифровых потоков для коммутируемых телефонных соединений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071" type="#_x0000_t75" style="width:15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072" type="#_x0000_t75" style="width:15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073" type="#_x0000_t75" style="width:117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074" type="#_x0000_t75" style="width:117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075" type="#_x0000_t75" style="width:30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076" type="#_x0000_t75" style="width:30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предоставлению цифровых потоков для комм</w:t>
      </w:r>
      <w:r>
        <w:rPr>
          <w:sz w:val="24"/>
          <w:szCs w:val="24"/>
        </w:rPr>
        <w:t>утируемых телефонных соединений;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07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07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3D1FF4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1.1.7.</w:t>
      </w:r>
      <w:r w:rsidRPr="003D1FF4">
        <w:rPr>
          <w:sz w:val="24"/>
          <w:szCs w:val="24"/>
        </w:rPr>
        <w:t xml:space="preserve"> Затраты на оплату иных услуг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079" type="#_x0000_t75" style="width:1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080" type="#_x0000_t75" style="width:1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3D1FF4">
        <w:rPr>
          <w:sz w:val="24"/>
          <w:szCs w:val="24"/>
        </w:rPr>
        <w:t>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081" type="#_x0000_t75" style="width:116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082" type="#_x0000_t75" style="width:116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083" type="#_x0000_t75" style="width:30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084" type="#_x0000_t75" style="width:30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иных услуг связи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08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08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3" w:name="sub_110102"/>
      <w:r w:rsidRPr="004A60B3">
        <w:rPr>
          <w:rFonts w:ascii="Times New Roman" w:hAnsi="Times New Roman"/>
        </w:rPr>
        <w:t>Затраты на содержание имущества</w:t>
      </w:r>
    </w:p>
    <w:p w:rsidR="00292491" w:rsidRPr="00775007" w:rsidRDefault="00292491" w:rsidP="00BC6236">
      <w:pPr>
        <w:spacing w:after="0" w:line="240" w:lineRule="auto"/>
      </w:pPr>
    </w:p>
    <w:p w:rsidR="00292491" w:rsidRDefault="00292491" w:rsidP="00BC62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E6398">
        <w:rPr>
          <w:rFonts w:ascii="Times New Roman" w:hAnsi="Times New Roman"/>
          <w:sz w:val="24"/>
          <w:szCs w:val="24"/>
        </w:rPr>
        <w:t>При определении затрат на</w:t>
      </w:r>
      <w:r>
        <w:rPr>
          <w:rFonts w:ascii="Times New Roman" w:hAnsi="Times New Roman"/>
          <w:sz w:val="24"/>
          <w:szCs w:val="24"/>
        </w:rPr>
        <w:t xml:space="preserve"> содержание имущества </w:t>
      </w:r>
      <w:r w:rsidRPr="008E6398">
        <w:rPr>
          <w:rFonts w:ascii="Times New Roman" w:hAnsi="Times New Roman"/>
          <w:sz w:val="24"/>
          <w:szCs w:val="24"/>
        </w:rPr>
        <w:t xml:space="preserve"> применяется перечень работ по техническому обслуживанию</w:t>
      </w:r>
      <w:r>
        <w:rPr>
          <w:rFonts w:ascii="Times New Roman" w:hAnsi="Times New Roman"/>
          <w:sz w:val="24"/>
          <w:szCs w:val="24"/>
        </w:rPr>
        <w:t>, ремонту</w:t>
      </w:r>
      <w:r w:rsidRPr="008E6398">
        <w:rPr>
          <w:rFonts w:ascii="Times New Roman" w:hAnsi="Times New Roman"/>
          <w:sz w:val="24"/>
          <w:szCs w:val="24"/>
        </w:rPr>
        <w:t xml:space="preserve"> и регламентно-профилактическому ремонту</w:t>
      </w:r>
      <w:r>
        <w:rPr>
          <w:rFonts w:ascii="Times New Roman" w:hAnsi="Times New Roman"/>
          <w:sz w:val="24"/>
          <w:szCs w:val="24"/>
        </w:rPr>
        <w:t>,</w:t>
      </w:r>
      <w:r w:rsidRPr="008E6398">
        <w:rPr>
          <w:rFonts w:ascii="Times New Roman" w:hAnsi="Times New Roman"/>
          <w:sz w:val="24"/>
          <w:szCs w:val="24"/>
        </w:rPr>
        <w:t xml:space="preserve"> норматив</w:t>
      </w:r>
      <w:r>
        <w:rPr>
          <w:rFonts w:ascii="Times New Roman" w:hAnsi="Times New Roman"/>
          <w:sz w:val="24"/>
          <w:szCs w:val="24"/>
        </w:rPr>
        <w:t>ам</w:t>
      </w:r>
      <w:r w:rsidRPr="008E6398">
        <w:rPr>
          <w:rFonts w:ascii="Times New Roman" w:hAnsi="Times New Roman"/>
          <w:sz w:val="24"/>
          <w:szCs w:val="24"/>
        </w:rPr>
        <w:t xml:space="preserve"> трудозатрат на их выполнение, установленный в эксплуатационной документац</w:t>
      </w:r>
      <w:r>
        <w:rPr>
          <w:rFonts w:ascii="Times New Roman" w:hAnsi="Times New Roman"/>
          <w:sz w:val="24"/>
          <w:szCs w:val="24"/>
        </w:rPr>
        <w:t>ии или утвержденном техническом задании на</w:t>
      </w:r>
      <w:r w:rsidRPr="008E63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оказание таких услуг</w:t>
      </w:r>
      <w:r w:rsidRPr="008E6398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</w:t>
      </w:r>
      <w:r w:rsidRPr="003A15AD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3A15AD">
        <w:rPr>
          <w:rFonts w:ascii="Times New Roman" w:hAnsi="Times New Roman"/>
          <w:sz w:val="24"/>
          <w:szCs w:val="24"/>
        </w:rPr>
        <w:t xml:space="preserve"> и регламентно-профилактический ремонт вычислительной техники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087" type="#_x0000_t75" style="width:20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088" type="#_x0000_t75" style="width:20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3A15AD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089" type="#_x0000_t75" style="width:123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090" type="#_x0000_t75" style="width:123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A15AD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091" type="#_x0000_t75" style="width:33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092" type="#_x0000_t75" style="width:33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C3133D">
        <w:rPr>
          <w:sz w:val="24"/>
          <w:szCs w:val="24"/>
        </w:rPr>
        <w:t>на техническое обслуживание</w:t>
      </w:r>
      <w:r>
        <w:rPr>
          <w:sz w:val="24"/>
          <w:szCs w:val="24"/>
        </w:rPr>
        <w:t>, ремонт</w:t>
      </w:r>
      <w:r w:rsidRPr="00C3133D">
        <w:rPr>
          <w:sz w:val="24"/>
          <w:szCs w:val="24"/>
        </w:rPr>
        <w:t xml:space="preserve"> и регламентно-профилактический ремонт вычислительной техники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9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9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единицу техники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90E">
              <w:rPr>
                <w:rFonts w:ascii="Times New Roman" w:hAnsi="Times New Roman"/>
                <w:sz w:val="24"/>
                <w:szCs w:val="24"/>
              </w:rPr>
              <w:t>Вычислительная техника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 более 150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30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1.2.2.</w:t>
      </w:r>
      <w:r w:rsidRPr="003A15AD">
        <w:rPr>
          <w:sz w:val="24"/>
          <w:szCs w:val="24"/>
        </w:rPr>
        <w:t xml:space="preserve"> Затраты на техническое обслуживание</w:t>
      </w:r>
      <w:r>
        <w:rPr>
          <w:sz w:val="24"/>
          <w:szCs w:val="24"/>
        </w:rPr>
        <w:t>, ремонт</w:t>
      </w:r>
      <w:r w:rsidRPr="003A15AD">
        <w:rPr>
          <w:sz w:val="24"/>
          <w:szCs w:val="24"/>
        </w:rPr>
        <w:t xml:space="preserve"> и регламентно-профилактический ремонт оборудования по обеспечению безопасности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95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96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A15AD">
        <w:rPr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97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098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099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00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C83073">
        <w:rPr>
          <w:sz w:val="24"/>
          <w:szCs w:val="24"/>
        </w:rPr>
        <w:t>оборудования по обесп</w:t>
      </w:r>
      <w:r>
        <w:rPr>
          <w:sz w:val="24"/>
          <w:szCs w:val="24"/>
        </w:rPr>
        <w:t>ечению безопасности информации;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4643AC">
        <w:rPr>
          <w:sz w:val="24"/>
          <w:szCs w:val="24"/>
        </w:rPr>
        <w:fldChar w:fldCharType="begin"/>
      </w:r>
      <w:r w:rsidRPr="004643AC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10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643AC">
        <w:rPr>
          <w:sz w:val="24"/>
          <w:szCs w:val="24"/>
        </w:rPr>
        <w:instrText xml:space="preserve"> </w:instrText>
      </w:r>
      <w:r w:rsidRPr="004643AC">
        <w:rPr>
          <w:sz w:val="24"/>
          <w:szCs w:val="24"/>
        </w:rPr>
        <w:fldChar w:fldCharType="separate"/>
      </w:r>
      <w:r w:rsidRPr="000358B4">
        <w:rPr>
          <w:position w:val="-11"/>
          <w:sz w:val="24"/>
          <w:szCs w:val="24"/>
        </w:rPr>
        <w:pict>
          <v:shape id="_x0000_i110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643AC">
        <w:rPr>
          <w:sz w:val="24"/>
          <w:szCs w:val="24"/>
        </w:rPr>
        <w:fldChar w:fldCharType="end"/>
      </w:r>
      <w:r w:rsidRPr="004643AC">
        <w:rPr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на 1 учреждение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5AD">
              <w:rPr>
                <w:rFonts w:ascii="Times New Roman" w:hAnsi="Times New Roman"/>
                <w:sz w:val="24"/>
                <w:szCs w:val="24"/>
              </w:rPr>
              <w:t>Затраты на техническое 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, ремонт</w:t>
            </w:r>
            <w:r w:rsidRPr="003A15AD">
              <w:rPr>
                <w:rFonts w:ascii="Times New Roman" w:hAnsi="Times New Roman"/>
                <w:sz w:val="24"/>
                <w:szCs w:val="24"/>
              </w:rPr>
              <w:t xml:space="preserve"> и регламентно-профилактический ремонт оборудования по обеспечению безопасности информации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1 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 99 89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 руб.</w:t>
            </w:r>
          </w:p>
        </w:tc>
      </w:tr>
    </w:tbl>
    <w:p w:rsidR="00292491" w:rsidRPr="004643AC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643AC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643AC">
        <w:rPr>
          <w:sz w:val="24"/>
          <w:szCs w:val="24"/>
        </w:rPr>
        <w:t>1.2.3. Затраты на техническое обслуживание</w:t>
      </w:r>
      <w:r>
        <w:rPr>
          <w:sz w:val="24"/>
          <w:szCs w:val="24"/>
        </w:rPr>
        <w:t>, ремонт</w:t>
      </w:r>
      <w:r w:rsidRPr="004643AC">
        <w:rPr>
          <w:sz w:val="24"/>
          <w:szCs w:val="24"/>
        </w:rPr>
        <w:t xml:space="preserve"> и регламентно-профилактический ремонт системы телефонной связи (автоматиз</w:t>
      </w:r>
      <w:r>
        <w:rPr>
          <w:sz w:val="24"/>
          <w:szCs w:val="24"/>
        </w:rPr>
        <w:t xml:space="preserve">ированных телефонных станций) </w:t>
      </w:r>
      <w:r w:rsidRPr="004643AC">
        <w:rPr>
          <w:sz w:val="24"/>
          <w:szCs w:val="24"/>
        </w:rPr>
        <w:t>(</w:t>
      </w:r>
      <w:r w:rsidRPr="004643AC">
        <w:rPr>
          <w:sz w:val="24"/>
          <w:szCs w:val="24"/>
        </w:rPr>
        <w:fldChar w:fldCharType="begin"/>
      </w:r>
      <w:r w:rsidRPr="004643AC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103" type="#_x0000_t75" style="width:18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643AC">
        <w:rPr>
          <w:sz w:val="24"/>
          <w:szCs w:val="24"/>
        </w:rPr>
        <w:instrText xml:space="preserve"> </w:instrText>
      </w:r>
      <w:r w:rsidRPr="004643AC">
        <w:rPr>
          <w:sz w:val="24"/>
          <w:szCs w:val="24"/>
        </w:rPr>
        <w:fldChar w:fldCharType="separate"/>
      </w:r>
      <w:r w:rsidRPr="000358B4">
        <w:rPr>
          <w:position w:val="-11"/>
          <w:sz w:val="24"/>
          <w:szCs w:val="24"/>
        </w:rPr>
        <w:pict>
          <v:shape id="_x0000_i1104" type="#_x0000_t75" style="width:18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643AC">
        <w:rPr>
          <w:sz w:val="24"/>
          <w:szCs w:val="24"/>
        </w:rPr>
        <w:fldChar w:fldCharType="end"/>
      </w:r>
      <w:r w:rsidRPr="004643AC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4643AC">
        <w:rPr>
          <w:sz w:val="24"/>
          <w:szCs w:val="24"/>
        </w:rPr>
        <w:t>определяются по формуле:</w:t>
      </w:r>
    </w:p>
    <w:p w:rsidR="00292491" w:rsidRPr="00954D3D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54D3D">
        <w:rPr>
          <w:sz w:val="24"/>
          <w:szCs w:val="24"/>
        </w:rPr>
        <w:fldChar w:fldCharType="begin"/>
      </w:r>
      <w:r w:rsidRPr="00954D3D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05" type="#_x0000_t75" style="width:12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54D3D">
        <w:rPr>
          <w:sz w:val="24"/>
          <w:szCs w:val="24"/>
        </w:rPr>
        <w:instrText xml:space="preserve"> </w:instrText>
      </w:r>
      <w:r w:rsidRPr="00954D3D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06" type="#_x0000_t75" style="width:12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54D3D">
        <w:rPr>
          <w:sz w:val="24"/>
          <w:szCs w:val="24"/>
        </w:rPr>
        <w:fldChar w:fldCharType="end"/>
      </w:r>
      <w:r w:rsidRPr="00954D3D">
        <w:rPr>
          <w:i/>
          <w:sz w:val="24"/>
          <w:szCs w:val="24"/>
        </w:rPr>
        <w:t xml:space="preserve"> </w:t>
      </w:r>
      <w:r w:rsidRPr="00954D3D">
        <w:rPr>
          <w:sz w:val="24"/>
          <w:szCs w:val="24"/>
        </w:rPr>
        <w:t>;</w:t>
      </w:r>
    </w:p>
    <w:p w:rsidR="00292491" w:rsidRPr="00954D3D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954D3D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54D3D">
        <w:rPr>
          <w:sz w:val="24"/>
          <w:szCs w:val="24"/>
        </w:rPr>
        <w:t>где:</w:t>
      </w:r>
    </w:p>
    <w:p w:rsidR="00292491" w:rsidRPr="00954D3D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54D3D">
        <w:rPr>
          <w:sz w:val="24"/>
          <w:szCs w:val="24"/>
        </w:rPr>
        <w:fldChar w:fldCharType="begin"/>
      </w:r>
      <w:r w:rsidRPr="00954D3D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07" type="#_x0000_t75" style="width:33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54D3D">
        <w:rPr>
          <w:sz w:val="24"/>
          <w:szCs w:val="24"/>
        </w:rPr>
        <w:instrText xml:space="preserve"> </w:instrText>
      </w:r>
      <w:r w:rsidRPr="00954D3D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08" type="#_x0000_t75" style="width:33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54D3D">
        <w:rPr>
          <w:sz w:val="24"/>
          <w:szCs w:val="24"/>
        </w:rPr>
        <w:fldChar w:fldCharType="end"/>
      </w:r>
      <w:r w:rsidRPr="00954D3D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</w:t>
      </w:r>
      <w:r>
        <w:rPr>
          <w:sz w:val="24"/>
          <w:szCs w:val="24"/>
        </w:rPr>
        <w:t>, ремонту</w:t>
      </w:r>
      <w:r w:rsidRPr="00954D3D">
        <w:rPr>
          <w:sz w:val="24"/>
          <w:szCs w:val="24"/>
        </w:rPr>
        <w:t xml:space="preserve"> и регламентно-профилактическому ремонту системы телефонной связи;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0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1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на 1 учреждение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43AC">
              <w:rPr>
                <w:rFonts w:ascii="Times New Roman" w:hAnsi="Times New Roman"/>
                <w:sz w:val="24"/>
                <w:szCs w:val="24"/>
              </w:rPr>
              <w:t>Затраты на техническое 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, ремонт</w:t>
            </w:r>
            <w:r w:rsidRPr="004643AC">
              <w:rPr>
                <w:rFonts w:ascii="Times New Roman" w:hAnsi="Times New Roman"/>
                <w:sz w:val="24"/>
                <w:szCs w:val="24"/>
              </w:rPr>
              <w:t xml:space="preserve"> и регламентно-профилактический ремонт системы телефонной связи (автоматиз</w:t>
            </w:r>
            <w:r>
              <w:rPr>
                <w:rFonts w:ascii="Times New Roman" w:hAnsi="Times New Roman"/>
                <w:sz w:val="24"/>
                <w:szCs w:val="24"/>
              </w:rPr>
              <w:t>ированных телефонных станций)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 100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103B6C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1.2.4. </w:t>
      </w:r>
      <w:r w:rsidRPr="00103B6C">
        <w:rPr>
          <w:sz w:val="24"/>
          <w:szCs w:val="24"/>
        </w:rPr>
        <w:t>Затраты на техническое обслуживание</w:t>
      </w:r>
      <w:r>
        <w:rPr>
          <w:sz w:val="24"/>
          <w:szCs w:val="24"/>
        </w:rPr>
        <w:t>, ремонт</w:t>
      </w:r>
      <w:r w:rsidRPr="00103B6C">
        <w:rPr>
          <w:sz w:val="24"/>
          <w:szCs w:val="24"/>
        </w:rPr>
        <w:t xml:space="preserve"> и регламентно-профилактический ремонт локальных вычислительных сетей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11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12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03B6C">
        <w:rPr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13" type="#_x0000_t75" style="width:123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14" type="#_x0000_t75" style="width:123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8541A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541A1">
        <w:rPr>
          <w:sz w:val="24"/>
          <w:szCs w:val="24"/>
        </w:rPr>
        <w:fldChar w:fldCharType="begin"/>
      </w:r>
      <w:r w:rsidRPr="008541A1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15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541A1">
        <w:rPr>
          <w:sz w:val="24"/>
          <w:szCs w:val="24"/>
        </w:rPr>
        <w:instrText xml:space="preserve"> </w:instrText>
      </w:r>
      <w:r w:rsidRPr="008541A1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16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541A1">
        <w:rPr>
          <w:sz w:val="24"/>
          <w:szCs w:val="24"/>
        </w:rPr>
        <w:fldChar w:fldCharType="end"/>
      </w:r>
      <w:r w:rsidRPr="008541A1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</w:t>
      </w:r>
      <w:r>
        <w:rPr>
          <w:sz w:val="24"/>
          <w:szCs w:val="24"/>
        </w:rPr>
        <w:t>, ремонту</w:t>
      </w:r>
      <w:r w:rsidRPr="008541A1">
        <w:rPr>
          <w:sz w:val="24"/>
          <w:szCs w:val="24"/>
        </w:rPr>
        <w:t xml:space="preserve"> и регламентно-профилактическому ремонту локальных вычислительных сетей;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</w:t>
      </w:r>
      <w:r w:rsidRPr="008541A1">
        <w:rPr>
          <w:rFonts w:ascii="Times New Roman" w:hAnsi="Times New Roman"/>
        </w:rPr>
        <w:fldChar w:fldCharType="begin"/>
      </w:r>
      <w:r w:rsidRPr="008541A1">
        <w:rPr>
          <w:rFonts w:ascii="Times New Roman" w:hAnsi="Times New Roman"/>
        </w:rPr>
        <w:instrText xml:space="preserve"> QUOTE </w:instrText>
      </w:r>
      <w:r w:rsidRPr="000358B4">
        <w:rPr>
          <w:rFonts w:ascii="Times New Roman" w:hAnsi="Times New Roman"/>
          <w:position w:val="-11"/>
        </w:rPr>
        <w:pict>
          <v:shape id="_x0000_i111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541A1">
        <w:rPr>
          <w:rFonts w:ascii="Times New Roman" w:hAnsi="Times New Roman"/>
        </w:rPr>
        <w:instrText xml:space="preserve"> </w:instrText>
      </w:r>
      <w:r w:rsidRPr="008541A1">
        <w:rPr>
          <w:rFonts w:ascii="Times New Roman" w:hAnsi="Times New Roman"/>
        </w:rPr>
        <w:fldChar w:fldCharType="separate"/>
      </w:r>
      <w:r w:rsidRPr="000358B4">
        <w:rPr>
          <w:rFonts w:ascii="Times New Roman" w:hAnsi="Times New Roman"/>
          <w:position w:val="-11"/>
        </w:rPr>
        <w:pict>
          <v:shape id="_x0000_i111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541A1">
        <w:rPr>
          <w:rFonts w:ascii="Times New Roman" w:hAnsi="Times New Roman"/>
        </w:rPr>
        <w:fldChar w:fldCharType="end"/>
      </w:r>
      <w:r w:rsidRPr="008541A1">
        <w:rPr>
          <w:rFonts w:ascii="Times New Roman" w:hAnsi="Times New Roman"/>
        </w:rPr>
        <w:t xml:space="preserve"> - </w:t>
      </w:r>
      <w:r w:rsidRPr="008541A1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на 1 учреждение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B6C">
              <w:rPr>
                <w:rFonts w:ascii="Times New Roman" w:hAnsi="Times New Roman"/>
                <w:sz w:val="24"/>
                <w:szCs w:val="24"/>
              </w:rPr>
              <w:t>Затраты на техническое 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, ремонт</w:t>
            </w:r>
            <w:r w:rsidRPr="00103B6C">
              <w:rPr>
                <w:rFonts w:ascii="Times New Roman" w:hAnsi="Times New Roman"/>
                <w:sz w:val="24"/>
                <w:szCs w:val="24"/>
              </w:rPr>
              <w:t xml:space="preserve"> и регламентно-профилактический ремонт локальных вычислительных сетей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 100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292491" w:rsidRPr="00103B6C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1.2.5. </w:t>
      </w:r>
      <w:r w:rsidRPr="00103B6C">
        <w:rPr>
          <w:sz w:val="24"/>
          <w:szCs w:val="24"/>
        </w:rPr>
        <w:t>Затраты на техническое обслуживание</w:t>
      </w:r>
      <w:r>
        <w:rPr>
          <w:sz w:val="24"/>
          <w:szCs w:val="24"/>
        </w:rPr>
        <w:t>, ремонт</w:t>
      </w:r>
      <w:r w:rsidRPr="00103B6C">
        <w:rPr>
          <w:sz w:val="24"/>
          <w:szCs w:val="24"/>
        </w:rPr>
        <w:t xml:space="preserve"> и регламентно-профилактический ремонт систем бесперебойного питания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19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20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03B6C">
        <w:rPr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21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22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23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24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A803E0">
        <w:rPr>
          <w:sz w:val="24"/>
          <w:szCs w:val="24"/>
        </w:rPr>
        <w:t>систем бесперебойного питания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2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2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Default="00292491" w:rsidP="00BC6236">
      <w:pPr>
        <w:tabs>
          <w:tab w:val="left" w:pos="8655"/>
        </w:tabs>
        <w:ind w:firstLine="851"/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292491" w:rsidRPr="00AE290E" w:rsidTr="00141BFF">
        <w:tc>
          <w:tcPr>
            <w:tcW w:w="3227" w:type="dxa"/>
          </w:tcPr>
          <w:p w:rsidR="00292491" w:rsidRPr="00C07D58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D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292491" w:rsidRPr="00C07D58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7D58">
              <w:rPr>
                <w:rFonts w:ascii="Times New Roman" w:hAnsi="Times New Roman"/>
                <w:b/>
                <w:sz w:val="24"/>
                <w:szCs w:val="24"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292491" w:rsidRPr="00C07D58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  <w:r w:rsidRPr="00C07D58">
              <w:rPr>
                <w:rFonts w:ascii="Times New Roman" w:hAnsi="Times New Roman"/>
                <w:b/>
                <w:sz w:val="24"/>
                <w:szCs w:val="24"/>
              </w:rPr>
              <w:t xml:space="preserve"> на единицу техники</w:t>
            </w:r>
          </w:p>
        </w:tc>
      </w:tr>
      <w:tr w:rsidR="00292491" w:rsidRPr="00AE290E" w:rsidTr="00141BFF">
        <w:tc>
          <w:tcPr>
            <w:tcW w:w="3227" w:type="dxa"/>
          </w:tcPr>
          <w:p w:rsidR="00292491" w:rsidRPr="00C07D58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D58">
              <w:rPr>
                <w:rFonts w:ascii="Times New Roman" w:hAnsi="Times New Roman"/>
                <w:sz w:val="24"/>
                <w:szCs w:val="24"/>
              </w:rPr>
              <w:t>Система бесперебойного питания</w:t>
            </w:r>
          </w:p>
        </w:tc>
        <w:tc>
          <w:tcPr>
            <w:tcW w:w="2410" w:type="dxa"/>
          </w:tcPr>
          <w:p w:rsidR="00292491" w:rsidRPr="00C07D58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D5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292491" w:rsidRPr="00C07D58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D58">
              <w:rPr>
                <w:rFonts w:ascii="Times New Roman" w:hAnsi="Times New Roman"/>
                <w:sz w:val="24"/>
                <w:szCs w:val="24"/>
              </w:rPr>
              <w:t>Не более 20 000 руб.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504803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1.2.6.</w:t>
      </w:r>
      <w:r w:rsidRPr="00504803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504803">
        <w:rPr>
          <w:rFonts w:ascii="Times New Roman" w:hAnsi="Times New Roman"/>
          <w:sz w:val="24"/>
          <w:szCs w:val="24"/>
        </w:rPr>
        <w:t xml:space="preserve"> и регламентно-профилактический ремонт принтеров, многофункциональных устройств, копировальных аппаратов и иной оргтехники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127" type="#_x0000_t75" style="width:22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128" type="#_x0000_t75" style="width:22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504803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129" type="#_x0000_t75" style="width:127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130" type="#_x0000_t75" style="width:127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131" type="#_x0000_t75" style="width:35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132" type="#_x0000_t75" style="width:35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0C49EB">
        <w:rPr>
          <w:sz w:val="24"/>
          <w:szCs w:val="24"/>
        </w:rPr>
        <w:t>принтеров, многофункциональных устройств, копировальных аппаратов и иной оргтехники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13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13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единицу техники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20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Многофункциональное</w:t>
            </w:r>
            <w:r w:rsidRPr="000C49EB">
              <w:rPr>
                <w:rFonts w:ascii="Times New Roman" w:hAnsi="Times New Roman"/>
                <w:sz w:val="24"/>
                <w:szCs w:val="24"/>
              </w:rPr>
              <w:t xml:space="preserve"> устройств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292491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20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Копировальные аппараты и иная</w:t>
            </w:r>
            <w:r w:rsidRPr="000C49EB">
              <w:rPr>
                <w:rFonts w:ascii="Times New Roman" w:hAnsi="Times New Roman"/>
                <w:sz w:val="24"/>
                <w:szCs w:val="24"/>
              </w:rPr>
              <w:t xml:space="preserve"> оргтехник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292491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20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504803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1.2.7.</w:t>
      </w:r>
      <w:r w:rsidRPr="00504803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504803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заправку картриджей для лазерных принтеров  </w:t>
      </w:r>
      <w:r w:rsidRPr="0050480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торзк</w:t>
      </w:r>
      <w:r w:rsidRPr="00504803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Pr="00080634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торзк=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торзк </w:t>
      </w:r>
      <w:r>
        <w:rPr>
          <w:sz w:val="24"/>
          <w:szCs w:val="24"/>
        </w:rPr>
        <w:t>х1,1х К</w:t>
      </w:r>
      <w:r>
        <w:rPr>
          <w:sz w:val="24"/>
          <w:szCs w:val="24"/>
          <w:vertAlign w:val="subscript"/>
        </w:rPr>
        <w:t xml:space="preserve">зак  </w:t>
      </w:r>
      <w:r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лбо торзк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</w:t>
      </w:r>
      <w:r>
        <w:rPr>
          <w:sz w:val="24"/>
          <w:szCs w:val="24"/>
        </w:rPr>
        <w:t>заправке картриджей для лазерных принтеров;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13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13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Кол-во единиц в соответствии с нормативами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единицу техники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04803">
              <w:rPr>
                <w:rFonts w:ascii="Times New Roman" w:hAnsi="Times New Roman"/>
                <w:sz w:val="24"/>
                <w:szCs w:val="24"/>
              </w:rPr>
              <w:t>ехническое 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, ремонт</w:t>
            </w:r>
            <w:r w:rsidRPr="0050480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заправка картриджей для лазерных принтеров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10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292491" w:rsidRPr="008541A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4" w:name="sub_110103"/>
      <w:r w:rsidRPr="007375EF">
        <w:rPr>
          <w:rFonts w:ascii="Times New Roman" w:hAnsi="Times New Roman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292491" w:rsidRPr="00E90CC7" w:rsidRDefault="00292491" w:rsidP="00BC6236"/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нормативные затраты </w:t>
      </w:r>
      <w:r w:rsidRPr="00937FB2">
        <w:rPr>
          <w:sz w:val="24"/>
          <w:szCs w:val="24"/>
        </w:rPr>
        <w:t>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292491" w:rsidRPr="00B121FE" w:rsidRDefault="00292491" w:rsidP="00BC6236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B121FE">
        <w:rPr>
          <w:sz w:val="24"/>
          <w:szCs w:val="24"/>
        </w:rPr>
        <w:t>Затраты на оплату услуг по сопровождению справочно-правовых систем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37" type="#_x0000_t75" style="width:23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38" type="#_x0000_t75" style="width:23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B121FE">
        <w:rPr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39" type="#_x0000_t75" style="width:130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40" type="#_x0000_t75" style="width:130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CD6E04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CD6E04">
        <w:rPr>
          <w:sz w:val="24"/>
          <w:szCs w:val="24"/>
        </w:rPr>
        <w:fldChar w:fldCharType="begin"/>
      </w:r>
      <w:r w:rsidRPr="00CD6E04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41" type="#_x0000_t75" style="width:37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D6E04">
        <w:rPr>
          <w:sz w:val="24"/>
          <w:szCs w:val="24"/>
        </w:rPr>
        <w:instrText xml:space="preserve"> </w:instrText>
      </w:r>
      <w:r w:rsidRPr="00CD6E04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42" type="#_x0000_t75" style="width:37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D6E04">
        <w:rPr>
          <w:sz w:val="24"/>
          <w:szCs w:val="24"/>
        </w:rPr>
        <w:fldChar w:fldCharType="end"/>
      </w:r>
      <w:r w:rsidRPr="00CD6E04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справочно-правовых систем;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6E04">
        <w:rPr>
          <w:rFonts w:ascii="Times New Roman" w:hAnsi="Times New Roman"/>
        </w:rPr>
        <w:t xml:space="preserve">                 </w:t>
      </w:r>
      <w:r w:rsidRPr="00CD6E04">
        <w:rPr>
          <w:rFonts w:ascii="Times New Roman" w:hAnsi="Times New Roman"/>
        </w:rPr>
        <w:fldChar w:fldCharType="begin"/>
      </w:r>
      <w:r w:rsidRPr="00CD6E04">
        <w:rPr>
          <w:rFonts w:ascii="Times New Roman" w:hAnsi="Times New Roman"/>
        </w:rPr>
        <w:instrText xml:space="preserve"> QUOTE </w:instrText>
      </w:r>
      <w:r w:rsidRPr="000358B4">
        <w:rPr>
          <w:rFonts w:ascii="Times New Roman" w:hAnsi="Times New Roman"/>
          <w:position w:val="-11"/>
        </w:rPr>
        <w:pict>
          <v:shape id="_x0000_i114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</w:rPr>
        <w:instrText xml:space="preserve"> </w:instrText>
      </w:r>
      <w:r w:rsidRPr="00CD6E04">
        <w:rPr>
          <w:rFonts w:ascii="Times New Roman" w:hAnsi="Times New Roman"/>
        </w:rPr>
        <w:fldChar w:fldCharType="separate"/>
      </w:r>
      <w:r w:rsidRPr="000358B4">
        <w:rPr>
          <w:rFonts w:ascii="Times New Roman" w:hAnsi="Times New Roman"/>
          <w:position w:val="-11"/>
        </w:rPr>
        <w:pict>
          <v:shape id="_x0000_i114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</w:rPr>
        <w:fldChar w:fldCharType="end"/>
      </w:r>
      <w:r w:rsidRPr="00CD6E04">
        <w:rPr>
          <w:rFonts w:ascii="Times New Roman" w:hAnsi="Times New Roman"/>
        </w:rPr>
        <w:t xml:space="preserve"> - </w:t>
      </w:r>
      <w:r w:rsidRPr="00CD6E04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2410"/>
        <w:gridCol w:w="3827"/>
      </w:tblGrid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на 1 учреждение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Нормативные расходы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</w:tr>
      <w:tr w:rsidR="00292491" w:rsidRPr="004C4370" w:rsidTr="00141BFF">
        <w:tc>
          <w:tcPr>
            <w:tcW w:w="32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 на у</w:t>
            </w:r>
            <w:r w:rsidRPr="00B121FE">
              <w:rPr>
                <w:rFonts w:ascii="Times New Roman" w:hAnsi="Times New Roman"/>
                <w:sz w:val="24"/>
                <w:szCs w:val="24"/>
              </w:rPr>
              <w:t>слуг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121FE">
              <w:rPr>
                <w:rFonts w:ascii="Times New Roman" w:hAnsi="Times New Roman"/>
                <w:sz w:val="24"/>
                <w:szCs w:val="24"/>
              </w:rPr>
              <w:t xml:space="preserve"> по сопровождению справочно-правовых систем</w:t>
            </w:r>
          </w:p>
        </w:tc>
        <w:tc>
          <w:tcPr>
            <w:tcW w:w="241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 1 </w:t>
            </w:r>
          </w:p>
        </w:tc>
        <w:tc>
          <w:tcPr>
            <w:tcW w:w="3827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 80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CD6E04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590DA7">
        <w:rPr>
          <w:sz w:val="24"/>
          <w:szCs w:val="24"/>
        </w:rPr>
        <w:t>Затраты на оплату услуг по сопровождению и приобретению иного программного обеспечения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45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46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90DA7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47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48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49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50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>по сопровождению и приобретению иного программного обеспечения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15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15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5" w:name="_Hlk48727829"/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4004"/>
        <w:gridCol w:w="3191"/>
      </w:tblGrid>
      <w:tr w:rsidR="00292491" w:rsidRPr="004C4370" w:rsidTr="00141BFF">
        <w:tc>
          <w:tcPr>
            <w:tcW w:w="2376" w:type="dxa"/>
          </w:tcPr>
          <w:bookmarkEnd w:id="5"/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004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Норматив потребления (на 1 ед. вычислительной техники)</w:t>
            </w:r>
          </w:p>
        </w:tc>
        <w:tc>
          <w:tcPr>
            <w:tcW w:w="3191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Нормативный расход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 1 ед. вычислительной техники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</w:tr>
      <w:tr w:rsidR="00292491" w:rsidRPr="004C4370" w:rsidTr="00141BFF">
        <w:tc>
          <w:tcPr>
            <w:tcW w:w="2376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Сопровождение и приобретение</w:t>
            </w:r>
            <w:r w:rsidRPr="00590DA7">
              <w:rPr>
                <w:rFonts w:ascii="Times New Roman" w:hAnsi="Times New Roman"/>
                <w:sz w:val="24"/>
                <w:szCs w:val="24"/>
              </w:rPr>
              <w:t xml:space="preserve"> иного программного обеспечения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ицензия на использование программного обеспечения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04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</w:t>
            </w:r>
          </w:p>
        </w:tc>
        <w:tc>
          <w:tcPr>
            <w:tcW w:w="3191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Не более  65 000,00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CA6A58" w:rsidRDefault="00292491" w:rsidP="00BC6236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CA6A58">
        <w:rPr>
          <w:sz w:val="24"/>
          <w:szCs w:val="24"/>
        </w:rPr>
        <w:t>Затраты на оплату услуг, связанных с обеспечением безопасности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5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5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>),</w:t>
      </w:r>
      <w:r w:rsidRPr="00CA6A58">
        <w:rPr>
          <w:sz w:val="24"/>
          <w:szCs w:val="24"/>
        </w:rPr>
        <w:t xml:space="preserve">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55" type="#_x0000_t75" style="width:81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56" type="#_x0000_t75" style="width:81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292491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г</w:t>
      </w:r>
      <w:r w:rsidRPr="004A60B3">
        <w:rPr>
          <w:sz w:val="24"/>
          <w:szCs w:val="24"/>
        </w:rPr>
        <w:t>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57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58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A537A0">
        <w:rPr>
          <w:sz w:val="24"/>
          <w:szCs w:val="24"/>
        </w:rPr>
        <w:t>затраты на проведение аттестационных, проверочных и контрольных мероприятий;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59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60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 w:rsidRPr="00A537A0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8"/>
        <w:gridCol w:w="4840"/>
      </w:tblGrid>
      <w:tr w:rsidR="00292491" w:rsidRPr="004C4370" w:rsidTr="00141BFF">
        <w:tc>
          <w:tcPr>
            <w:tcW w:w="4618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4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292491" w:rsidRPr="004C4370" w:rsidTr="00141BFF">
        <w:tc>
          <w:tcPr>
            <w:tcW w:w="4618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Затраты, связанные</w:t>
            </w:r>
            <w:r w:rsidRPr="00CA6A58">
              <w:rPr>
                <w:rFonts w:ascii="Times New Roman" w:hAnsi="Times New Roman"/>
                <w:sz w:val="24"/>
                <w:szCs w:val="24"/>
              </w:rPr>
              <w:t xml:space="preserve"> с обеспечением безопасности информации</w:t>
            </w:r>
          </w:p>
        </w:tc>
        <w:tc>
          <w:tcPr>
            <w:tcW w:w="484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46 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</w:tbl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292491" w:rsidRDefault="00292491" w:rsidP="00BC6236">
      <w:pPr>
        <w:pStyle w:val="a"/>
        <w:spacing w:after="0" w:line="240" w:lineRule="auto"/>
        <w:ind w:left="0" w:firstLine="1074"/>
        <w:jc w:val="both"/>
        <w:rPr>
          <w:sz w:val="24"/>
          <w:szCs w:val="24"/>
        </w:rPr>
      </w:pPr>
    </w:p>
    <w:p w:rsidR="00292491" w:rsidRPr="00FD018C" w:rsidRDefault="00292491" w:rsidP="00BC6236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FD018C">
        <w:rPr>
          <w:sz w:val="24"/>
          <w:szCs w:val="24"/>
        </w:rPr>
        <w:t>Затраты на проведение аттестационных, проверочных и контрольных мероприятий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61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62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D018C">
        <w:rPr>
          <w:sz w:val="24"/>
          <w:szCs w:val="24"/>
        </w:rPr>
        <w:t>) определяются по формуле:</w:t>
      </w:r>
    </w:p>
    <w:p w:rsidR="00292491" w:rsidRPr="001141CB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63" type="#_x0000_t75" style="width:114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64" type="#_x0000_t75" style="width:114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65" type="#_x0000_t75" style="width:28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66" type="#_x0000_t75" style="width:28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 xml:space="preserve">по </w:t>
      </w:r>
      <w:r w:rsidRPr="00604B1D">
        <w:rPr>
          <w:sz w:val="24"/>
          <w:szCs w:val="24"/>
        </w:rPr>
        <w:t>проведени</w:t>
      </w:r>
      <w:r>
        <w:rPr>
          <w:sz w:val="24"/>
          <w:szCs w:val="24"/>
        </w:rPr>
        <w:t>ю</w:t>
      </w:r>
      <w:r w:rsidRPr="00604B1D">
        <w:rPr>
          <w:sz w:val="24"/>
          <w:szCs w:val="24"/>
        </w:rPr>
        <w:t xml:space="preserve"> аттестационных, проверочных и контрольных мероприятий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16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16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8"/>
        <w:gridCol w:w="4840"/>
      </w:tblGrid>
      <w:tr w:rsidR="00292491" w:rsidRPr="004C4370" w:rsidTr="00141BFF">
        <w:tc>
          <w:tcPr>
            <w:tcW w:w="4618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4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292491" w:rsidRPr="004C4370" w:rsidTr="00141BFF">
        <w:tc>
          <w:tcPr>
            <w:tcW w:w="4618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18C">
              <w:rPr>
                <w:rFonts w:ascii="Times New Roman" w:hAnsi="Times New Roman"/>
                <w:sz w:val="24"/>
                <w:szCs w:val="24"/>
              </w:rPr>
              <w:t>Затраты на проведение аттестационных, проверочных и контрольных мероприятий</w:t>
            </w:r>
          </w:p>
        </w:tc>
        <w:tc>
          <w:tcPr>
            <w:tcW w:w="484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100 000,00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50258F" w:rsidRDefault="00292491" w:rsidP="00BC6236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50258F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69" type="#_x0000_t75" style="width:16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70" type="#_x0000_t75" style="width:16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0258F">
        <w:rPr>
          <w:sz w:val="24"/>
          <w:szCs w:val="24"/>
        </w:rPr>
        <w:t>) определяются по формуле:</w:t>
      </w:r>
    </w:p>
    <w:p w:rsidR="00292491" w:rsidRPr="008A7780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71" type="#_x0000_t75" style="width:10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72" type="#_x0000_t75" style="width:10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8A7780">
        <w:rPr>
          <w:sz w:val="24"/>
          <w:szCs w:val="24"/>
        </w:rPr>
        <w:t xml:space="preserve"> ;</w:t>
      </w:r>
    </w:p>
    <w:p w:rsidR="00292491" w:rsidRPr="008A7780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8A7780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A7780">
        <w:rPr>
          <w:sz w:val="24"/>
          <w:szCs w:val="24"/>
        </w:rPr>
        <w:t>где:</w:t>
      </w:r>
    </w:p>
    <w:p w:rsidR="00292491" w:rsidRPr="00244ED3" w:rsidRDefault="00292491" w:rsidP="00BC62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73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74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8A7780">
        <w:rPr>
          <w:rFonts w:ascii="Times New Roman" w:hAnsi="Times New Roman"/>
          <w:sz w:val="24"/>
          <w:szCs w:val="24"/>
        </w:rPr>
        <w:t xml:space="preserve"> - количество приобретаемых простых (неисключительных) лицензий на использование программного обеспечения по защите </w:t>
      </w:r>
      <w:r w:rsidRPr="00244ED3">
        <w:rPr>
          <w:rFonts w:ascii="Times New Roman" w:hAnsi="Times New Roman"/>
          <w:sz w:val="24"/>
          <w:szCs w:val="24"/>
        </w:rPr>
        <w:t>информации согласно приложени</w:t>
      </w:r>
      <w:r>
        <w:rPr>
          <w:rFonts w:ascii="Times New Roman" w:hAnsi="Times New Roman"/>
          <w:sz w:val="24"/>
          <w:szCs w:val="24"/>
        </w:rPr>
        <w:t>ю</w:t>
      </w:r>
      <w:r w:rsidRPr="00244ED3">
        <w:rPr>
          <w:rFonts w:ascii="Times New Roman" w:hAnsi="Times New Roman"/>
          <w:sz w:val="24"/>
          <w:szCs w:val="24"/>
        </w:rPr>
        <w:t xml:space="preserve"> № 1;</w:t>
      </w:r>
    </w:p>
    <w:p w:rsidR="00292491" w:rsidRPr="00244ED3" w:rsidRDefault="00292491" w:rsidP="00BC62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4ED3">
        <w:rPr>
          <w:rFonts w:ascii="Times New Roman" w:hAnsi="Times New Roman"/>
          <w:sz w:val="24"/>
          <w:szCs w:val="24"/>
        </w:rPr>
        <w:fldChar w:fldCharType="begin"/>
      </w:r>
      <w:r w:rsidRPr="00244ED3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75" type="#_x0000_t75" style="width:3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244ED3">
        <w:rPr>
          <w:rFonts w:ascii="Times New Roman" w:hAnsi="Times New Roman"/>
          <w:sz w:val="24"/>
          <w:szCs w:val="24"/>
        </w:rPr>
        <w:instrText xml:space="preserve"> </w:instrText>
      </w:r>
      <w:r w:rsidRPr="00244ED3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76" type="#_x0000_t75" style="width:3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244ED3">
        <w:rPr>
          <w:rFonts w:ascii="Times New Roman" w:hAnsi="Times New Roman"/>
          <w:sz w:val="24"/>
          <w:szCs w:val="24"/>
        </w:rPr>
        <w:fldChar w:fldCharType="end"/>
      </w:r>
      <w:r w:rsidRPr="00244ED3">
        <w:rPr>
          <w:rFonts w:ascii="Times New Roman" w:hAnsi="Times New Roman"/>
          <w:sz w:val="24"/>
          <w:szCs w:val="24"/>
        </w:rPr>
        <w:t xml:space="preserve"> цена единицы простой (неисключительной) лицензии на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ED3">
        <w:rPr>
          <w:rFonts w:ascii="Times New Roman" w:hAnsi="Times New Roman"/>
          <w:sz w:val="24"/>
          <w:szCs w:val="24"/>
        </w:rPr>
        <w:t>программного обеспечения по защит</w:t>
      </w:r>
      <w:r>
        <w:rPr>
          <w:rFonts w:ascii="Times New Roman" w:hAnsi="Times New Roman"/>
          <w:sz w:val="24"/>
          <w:szCs w:val="24"/>
        </w:rPr>
        <w:t>е информации согласно приложению № 1.</w:t>
      </w:r>
    </w:p>
    <w:p w:rsidR="00292491" w:rsidRPr="00954D3D" w:rsidRDefault="00292491" w:rsidP="00BC6236">
      <w:pPr>
        <w:pStyle w:val="a"/>
        <w:spacing w:after="0" w:line="240" w:lineRule="auto"/>
        <w:ind w:left="0" w:firstLine="709"/>
        <w:jc w:val="both"/>
      </w:pPr>
    </w:p>
    <w:p w:rsidR="00292491" w:rsidRDefault="00292491" w:rsidP="00BC6236">
      <w:pPr>
        <w:pStyle w:val="Heading1"/>
        <w:numPr>
          <w:ilvl w:val="1"/>
          <w:numId w:val="3"/>
        </w:numPr>
        <w:spacing w:before="0" w:after="0"/>
        <w:rPr>
          <w:rFonts w:ascii="Times New Roman" w:hAnsi="Times New Roman"/>
        </w:rPr>
      </w:pPr>
      <w:bookmarkStart w:id="6" w:name="sub_110104"/>
      <w:r w:rsidRPr="007375EF">
        <w:rPr>
          <w:rFonts w:ascii="Times New Roman" w:hAnsi="Times New Roman"/>
        </w:rPr>
        <w:t>Затраты на приобретение основных средств</w:t>
      </w:r>
    </w:p>
    <w:bookmarkEnd w:id="6"/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42092F" w:rsidRDefault="00292491" w:rsidP="00BC6236">
      <w:pPr>
        <w:pStyle w:val="a"/>
        <w:spacing w:after="0" w:line="240" w:lineRule="auto"/>
        <w:ind w:left="780"/>
        <w:jc w:val="both"/>
        <w:rPr>
          <w:sz w:val="24"/>
          <w:szCs w:val="24"/>
        </w:rPr>
      </w:pPr>
      <w:r w:rsidRPr="0042092F">
        <w:rPr>
          <w:sz w:val="24"/>
          <w:szCs w:val="24"/>
        </w:rPr>
        <w:t>Затраты на приобретение основных средств (З</w:t>
      </w:r>
      <w:r w:rsidRPr="0042092F">
        <w:rPr>
          <w:sz w:val="24"/>
          <w:szCs w:val="24"/>
          <w:vertAlign w:val="subscript"/>
        </w:rPr>
        <w:t>осн.ср</w:t>
      </w:r>
      <w:r w:rsidRPr="0042092F">
        <w:rPr>
          <w:sz w:val="24"/>
          <w:szCs w:val="24"/>
        </w:rPr>
        <w:t>)</w:t>
      </w:r>
      <w:r w:rsidRPr="0042092F">
        <w:rPr>
          <w:sz w:val="24"/>
          <w:szCs w:val="24"/>
          <w:vertAlign w:val="subscript"/>
        </w:rPr>
        <w:t xml:space="preserve"> </w:t>
      </w:r>
      <w:r w:rsidRPr="0042092F">
        <w:rPr>
          <w:sz w:val="24"/>
          <w:szCs w:val="24"/>
        </w:rPr>
        <w:t>определяются по формуле:</w:t>
      </w:r>
    </w:p>
    <w:p w:rsidR="00292491" w:rsidRPr="0042092F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2092F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42092F">
        <w:rPr>
          <w:position w:val="-32"/>
        </w:rPr>
        <w:object w:dxaOrig="3760" w:dyaOrig="760">
          <v:shape id="_x0000_i1177" type="#_x0000_t75" style="width:188.25pt;height:38.25pt" o:ole="">
            <v:imagedata r:id="rId69" o:title=""/>
          </v:shape>
          <o:OLEObject Type="Embed" ProgID="Equation.3" ShapeID="_x0000_i1177" DrawAspect="Content" ObjectID="_1684236051" r:id="rId70"/>
        </w:object>
      </w:r>
      <w:r w:rsidRPr="0042092F">
        <w:t xml:space="preserve"> ;</w:t>
      </w:r>
    </w:p>
    <w:p w:rsidR="00292491" w:rsidRPr="0042092F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42092F">
        <w:rPr>
          <w:sz w:val="24"/>
          <w:szCs w:val="24"/>
        </w:rPr>
        <w:fldChar w:fldCharType="begin"/>
      </w:r>
      <w:r w:rsidRPr="0042092F">
        <w:rPr>
          <w:sz w:val="24"/>
          <w:szCs w:val="24"/>
        </w:rPr>
        <w:instrText xml:space="preserve"> QUOTE </w:instrText>
      </w:r>
      <w:r w:rsidRPr="000358B4">
        <w:rPr>
          <w:position w:val="-24"/>
        </w:rPr>
        <w:pict>
          <v:shape id="_x0000_i1178" type="#_x0000_t75" style="width:235.5pt;height:27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42092F">
        <w:rPr>
          <w:sz w:val="24"/>
          <w:szCs w:val="24"/>
        </w:rPr>
        <w:instrText xml:space="preserve"> </w:instrText>
      </w:r>
      <w:r w:rsidRPr="0042092F">
        <w:rPr>
          <w:sz w:val="24"/>
          <w:szCs w:val="24"/>
        </w:rPr>
        <w:fldChar w:fldCharType="end"/>
      </w:r>
    </w:p>
    <w:p w:rsidR="00292491" w:rsidRPr="0042092F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2092F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2092F">
        <w:rPr>
          <w:sz w:val="24"/>
          <w:szCs w:val="24"/>
        </w:rPr>
        <w:t>где:</w:t>
      </w:r>
    </w:p>
    <w:p w:rsidR="00292491" w:rsidRPr="0042092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  <w:lang w:val="en-US"/>
        </w:rPr>
        <w:t>Q</w:t>
      </w:r>
      <w:r w:rsidRPr="0042092F">
        <w:rPr>
          <w:sz w:val="24"/>
          <w:szCs w:val="24"/>
          <w:vertAlign w:val="subscript"/>
          <w:lang w:val="en-US"/>
        </w:rPr>
        <w:t>i</w:t>
      </w:r>
      <w:r w:rsidRPr="0042092F">
        <w:rPr>
          <w:sz w:val="24"/>
          <w:szCs w:val="24"/>
          <w:vertAlign w:val="subscript"/>
        </w:rPr>
        <w:t xml:space="preserve"> </w:t>
      </w:r>
      <w:r w:rsidRPr="0042092F">
        <w:rPr>
          <w:sz w:val="24"/>
          <w:szCs w:val="24"/>
          <w:vertAlign w:val="subscript"/>
          <w:lang w:val="en-US"/>
        </w:rPr>
        <w:t>oc</w:t>
      </w:r>
      <w:r w:rsidRPr="0042092F">
        <w:rPr>
          <w:sz w:val="24"/>
          <w:szCs w:val="24"/>
        </w:rPr>
        <w:t xml:space="preserve"> - планируемое к приобретению количество основных средств согласно приложению № 2;</w:t>
      </w:r>
    </w:p>
    <w:p w:rsidR="00292491" w:rsidRPr="0042092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  <w:lang w:val="en-US"/>
        </w:rPr>
        <w:t>Q</w:t>
      </w:r>
      <w:r w:rsidRPr="0042092F">
        <w:rPr>
          <w:sz w:val="24"/>
          <w:szCs w:val="24"/>
          <w:vertAlign w:val="subscript"/>
        </w:rPr>
        <w:t>ф ос</w:t>
      </w:r>
      <w:r w:rsidRPr="0042092F">
        <w:rPr>
          <w:sz w:val="24"/>
          <w:szCs w:val="24"/>
        </w:rPr>
        <w:t>- фактическое количество основных средств согласно приложению № 2;</w:t>
      </w:r>
    </w:p>
    <w:p w:rsidR="00292491" w:rsidRPr="0042092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</w:rPr>
        <w:t>ОС</w:t>
      </w:r>
      <w:r w:rsidRPr="0042092F">
        <w:rPr>
          <w:sz w:val="24"/>
          <w:szCs w:val="24"/>
          <w:vertAlign w:val="subscript"/>
        </w:rPr>
        <w:t>ос</w:t>
      </w:r>
      <w:r w:rsidRPr="0042092F">
        <w:rPr>
          <w:sz w:val="24"/>
          <w:szCs w:val="24"/>
        </w:rPr>
        <w:t xml:space="preserve"> - остаточная стоимость основных средств;</w:t>
      </w:r>
    </w:p>
    <w:p w:rsidR="00292491" w:rsidRPr="0042092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</w:rPr>
        <w:t>ПС</w:t>
      </w:r>
      <w:r w:rsidRPr="0042092F">
        <w:rPr>
          <w:sz w:val="24"/>
          <w:szCs w:val="24"/>
          <w:vertAlign w:val="subscript"/>
        </w:rPr>
        <w:t>ос</w:t>
      </w:r>
      <w:r w:rsidRPr="0042092F">
        <w:rPr>
          <w:sz w:val="24"/>
          <w:szCs w:val="24"/>
        </w:rPr>
        <w:t xml:space="preserve"> - первоначальная стоимость основных средств; </w:t>
      </w:r>
    </w:p>
    <w:p w:rsidR="00292491" w:rsidRPr="0042092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</w:rPr>
        <w:t xml:space="preserve">Р </w:t>
      </w:r>
      <w:r w:rsidRPr="0042092F">
        <w:rPr>
          <w:sz w:val="24"/>
          <w:szCs w:val="24"/>
          <w:vertAlign w:val="subscript"/>
          <w:lang w:val="en-US"/>
        </w:rPr>
        <w:t>i</w:t>
      </w:r>
      <w:r w:rsidRPr="0042092F">
        <w:rPr>
          <w:sz w:val="24"/>
          <w:szCs w:val="24"/>
          <w:vertAlign w:val="subscript"/>
        </w:rPr>
        <w:t xml:space="preserve"> ос</w:t>
      </w:r>
      <w:r w:rsidRPr="0042092F">
        <w:rPr>
          <w:sz w:val="24"/>
          <w:szCs w:val="24"/>
        </w:rPr>
        <w:t xml:space="preserve"> – цена одного основного средства, определяемая согласно приложению № 2;</w:t>
      </w:r>
    </w:p>
    <w:p w:rsidR="00292491" w:rsidRPr="0042092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2092F">
        <w:rPr>
          <w:sz w:val="24"/>
          <w:szCs w:val="24"/>
        </w:rPr>
        <w:t xml:space="preserve"> </w:t>
      </w:r>
      <w:r w:rsidRPr="0042092F">
        <w:rPr>
          <w:sz w:val="24"/>
          <w:szCs w:val="24"/>
        </w:rPr>
        <w:fldChar w:fldCharType="begin"/>
      </w:r>
      <w:r w:rsidRPr="0042092F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17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2092F">
        <w:rPr>
          <w:sz w:val="24"/>
          <w:szCs w:val="24"/>
        </w:rPr>
        <w:instrText xml:space="preserve"> </w:instrText>
      </w:r>
      <w:r w:rsidRPr="0042092F">
        <w:rPr>
          <w:sz w:val="24"/>
          <w:szCs w:val="24"/>
        </w:rPr>
        <w:fldChar w:fldCharType="separate"/>
      </w:r>
      <w:r w:rsidRPr="000358B4">
        <w:rPr>
          <w:position w:val="-11"/>
          <w:sz w:val="24"/>
          <w:szCs w:val="24"/>
        </w:rPr>
        <w:pict>
          <v:shape id="_x0000_i118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2092F">
        <w:rPr>
          <w:sz w:val="24"/>
          <w:szCs w:val="24"/>
        </w:rPr>
        <w:fldChar w:fldCharType="end"/>
      </w:r>
      <w:r w:rsidRPr="0042092F">
        <w:rPr>
          <w:sz w:val="24"/>
          <w:szCs w:val="24"/>
        </w:rPr>
        <w:t xml:space="preserve"> - коэффициент закупа не более 9.</w:t>
      </w:r>
    </w:p>
    <w:p w:rsidR="00292491" w:rsidRDefault="00292491" w:rsidP="00BC6236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</w:p>
    <w:p w:rsidR="00292491" w:rsidRPr="00946948" w:rsidRDefault="00292491" w:rsidP="00BC6236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1.4.1. </w:t>
      </w:r>
      <w:r w:rsidRPr="00946948">
        <w:rPr>
          <w:sz w:val="24"/>
          <w:szCs w:val="24"/>
        </w:rPr>
        <w:t>Затраты на приобретение мебели (</w:t>
      </w:r>
      <w:r w:rsidRPr="00946948">
        <w:rPr>
          <w:sz w:val="24"/>
          <w:szCs w:val="24"/>
        </w:rPr>
        <w:fldChar w:fldCharType="begin"/>
      </w:r>
      <w:r w:rsidRPr="00946948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81" type="#_x0000_t75" style="width:2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946948">
        <w:rPr>
          <w:sz w:val="24"/>
          <w:szCs w:val="24"/>
        </w:rPr>
        <w:instrText xml:space="preserve"> </w:instrText>
      </w:r>
      <w:r w:rsidRPr="00946948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82" type="#_x0000_t75" style="width:2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946948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946948">
        <w:rPr>
          <w:sz w:val="24"/>
          <w:szCs w:val="24"/>
        </w:rPr>
        <w:t xml:space="preserve">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21"/>
        </w:rPr>
        <w:pict>
          <v:shape id="_x0000_i1183" type="#_x0000_t75" style="width:261.75pt;height:24.7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21"/>
        </w:rPr>
        <w:pict>
          <v:shape id="_x0000_i1184" type="#_x0000_t75" style="width:261.75pt;height:24.7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F01C99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687B2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85" type="#_x0000_t75" style="width:3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86" type="#_x0000_t75" style="width:31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планируемое к приобретению количество мебели, определяемое в соответствии</w:t>
      </w:r>
      <w:r>
        <w:rPr>
          <w:sz w:val="24"/>
          <w:szCs w:val="24"/>
        </w:rPr>
        <w:t xml:space="preserve"> с приложениями № 4, № 5, № 6</w:t>
      </w:r>
      <w:r w:rsidRPr="00F13A58">
        <w:rPr>
          <w:sz w:val="24"/>
          <w:szCs w:val="24"/>
        </w:rPr>
        <w:t>;</w:t>
      </w:r>
    </w:p>
    <w:p w:rsidR="00292491" w:rsidRPr="00687B2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187" type="#_x0000_t75" style="width:33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188" type="#_x0000_t75" style="width:33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фактическое количество мебели;</w:t>
      </w:r>
    </w:p>
    <w:p w:rsidR="00292491" w:rsidRPr="00687B2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89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90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остаточная стоимость мебели</w:t>
      </w:r>
      <w:r w:rsidRPr="00687B21">
        <w:rPr>
          <w:sz w:val="24"/>
          <w:szCs w:val="24"/>
        </w:rPr>
        <w:t>;</w:t>
      </w:r>
    </w:p>
    <w:p w:rsidR="00292491" w:rsidRPr="00BB3F89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191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0358B4">
        <w:rPr>
          <w:position w:val="-11"/>
          <w:sz w:val="24"/>
          <w:szCs w:val="24"/>
        </w:rPr>
        <w:pict>
          <v:shape id="_x0000_i1192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- первоначальная стоимость мебели;</w:t>
      </w:r>
    </w:p>
    <w:p w:rsidR="00292491" w:rsidRPr="00BB3F89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193" type="#_x0000_t75" style="width:32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0358B4">
        <w:rPr>
          <w:position w:val="-11"/>
          <w:sz w:val="24"/>
          <w:szCs w:val="24"/>
        </w:rPr>
        <w:pict>
          <v:shape id="_x0000_i1194" type="#_x0000_t75" style="width:32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– цена одной </w:t>
      </w:r>
      <w:r>
        <w:rPr>
          <w:sz w:val="24"/>
          <w:szCs w:val="24"/>
        </w:rPr>
        <w:t xml:space="preserve">единицы </w:t>
      </w:r>
      <w:r w:rsidRPr="00BB3F89">
        <w:rPr>
          <w:sz w:val="24"/>
          <w:szCs w:val="24"/>
        </w:rPr>
        <w:t>мебел</w:t>
      </w:r>
      <w:r>
        <w:rPr>
          <w:sz w:val="24"/>
          <w:szCs w:val="24"/>
        </w:rPr>
        <w:t xml:space="preserve">и, определяемая в соответствии </w:t>
      </w:r>
      <w:r w:rsidRPr="00BB3F89">
        <w:rPr>
          <w:sz w:val="24"/>
          <w:szCs w:val="24"/>
        </w:rPr>
        <w:t xml:space="preserve">с </w:t>
      </w:r>
      <w:r>
        <w:rPr>
          <w:sz w:val="24"/>
          <w:szCs w:val="24"/>
        </w:rPr>
        <w:t>приложениями</w:t>
      </w:r>
      <w:r w:rsidRPr="00BB3F89">
        <w:rPr>
          <w:sz w:val="24"/>
          <w:szCs w:val="24"/>
        </w:rPr>
        <w:t xml:space="preserve"> № </w:t>
      </w:r>
      <w:r>
        <w:rPr>
          <w:sz w:val="24"/>
          <w:szCs w:val="24"/>
        </w:rPr>
        <w:t>4, № 5, № 6;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19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0358B4">
        <w:rPr>
          <w:position w:val="-11"/>
          <w:sz w:val="24"/>
          <w:szCs w:val="24"/>
        </w:rPr>
        <w:pict>
          <v:shape id="_x0000_i119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292491" w:rsidRPr="00BB3F89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Pr="00DC4A9B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1.4.2. </w:t>
      </w:r>
      <w:r w:rsidRPr="00DC4A9B">
        <w:rPr>
          <w:sz w:val="24"/>
          <w:szCs w:val="24"/>
        </w:rPr>
        <w:t>Затраты на приобретение систем кондиционирования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197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198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DC4A9B">
        <w:rPr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21"/>
        </w:rPr>
        <w:pict>
          <v:shape id="_x0000_i1199" type="#_x0000_t75" style="width:213.75pt;height:24.7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21"/>
        </w:rPr>
        <w:pict>
          <v:shape id="_x0000_i1200" type="#_x0000_t75" style="width:213.75pt;height:24.7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29284D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687B2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0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0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планируемое к приобретению количество </w:t>
      </w:r>
      <w:r>
        <w:rPr>
          <w:sz w:val="24"/>
          <w:szCs w:val="24"/>
        </w:rPr>
        <w:t>систем кондиционирования</w:t>
      </w:r>
      <w:r w:rsidRPr="00687B21">
        <w:rPr>
          <w:sz w:val="24"/>
          <w:szCs w:val="24"/>
        </w:rPr>
        <w:t xml:space="preserve">, определяемое в соответствии  </w:t>
      </w:r>
      <w:r>
        <w:rPr>
          <w:sz w:val="24"/>
          <w:szCs w:val="24"/>
        </w:rPr>
        <w:t>с приложением № 7;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203" type="#_x0000_t75" style="width:24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204" type="#_x0000_t75" style="width:24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фактическое количество</w:t>
      </w:r>
      <w:r>
        <w:rPr>
          <w:sz w:val="24"/>
          <w:szCs w:val="24"/>
        </w:rPr>
        <w:t xml:space="preserve"> систем кондиционирования</w:t>
      </w:r>
      <w:r w:rsidRPr="00687B21">
        <w:rPr>
          <w:sz w:val="24"/>
          <w:szCs w:val="24"/>
        </w:rPr>
        <w:t>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05" type="#_x0000_t75" style="width:23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06" type="#_x0000_t75" style="width:23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остаточная стоимость систем кондиционирования;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07" type="#_x0000_t75" style="width:24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08" type="#_x0000_t75" style="width:24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первоначальная стоимость систем кондиционирования;</w:t>
      </w:r>
    </w:p>
    <w:p w:rsidR="00292491" w:rsidRPr="00687B2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09" type="#_x0000_t75" style="width:22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10" type="#_x0000_t75" style="width:22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– цена одной </w:t>
      </w:r>
      <w:r>
        <w:rPr>
          <w:sz w:val="24"/>
          <w:szCs w:val="24"/>
        </w:rPr>
        <w:t>единицы системы кондиционирования</w:t>
      </w:r>
      <w:r w:rsidRPr="00687B21">
        <w:rPr>
          <w:sz w:val="24"/>
          <w:szCs w:val="24"/>
        </w:rPr>
        <w:t>, определяем</w:t>
      </w:r>
      <w:r>
        <w:rPr>
          <w:sz w:val="24"/>
          <w:szCs w:val="24"/>
        </w:rPr>
        <w:t xml:space="preserve">ая в </w:t>
      </w:r>
      <w:r w:rsidRPr="00687B21">
        <w:rPr>
          <w:sz w:val="24"/>
          <w:szCs w:val="24"/>
        </w:rPr>
        <w:t xml:space="preserve"> соответствии  </w:t>
      </w:r>
      <w:r>
        <w:rPr>
          <w:sz w:val="24"/>
          <w:szCs w:val="24"/>
        </w:rPr>
        <w:t>с приложением № 7;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1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1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687B2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B7219B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1.4.3</w:t>
      </w:r>
      <w:r w:rsidRPr="00B7219B">
        <w:rPr>
          <w:rFonts w:ascii="Times New Roman" w:hAnsi="Times New Roman"/>
          <w:sz w:val="24"/>
          <w:szCs w:val="24"/>
        </w:rPr>
        <w:t xml:space="preserve">. Затраты на приобретение </w:t>
      </w:r>
      <w:r>
        <w:rPr>
          <w:rFonts w:ascii="Times New Roman" w:hAnsi="Times New Roman"/>
          <w:sz w:val="24"/>
          <w:szCs w:val="24"/>
        </w:rPr>
        <w:t>б</w:t>
      </w:r>
      <w:r w:rsidRPr="00B7219B">
        <w:rPr>
          <w:rFonts w:ascii="Times New Roman" w:hAnsi="Times New Roman"/>
          <w:sz w:val="24"/>
          <w:szCs w:val="24"/>
        </w:rPr>
        <w:t>лока наружного кондиционера 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бнк</w:t>
      </w:r>
      <w:r w:rsidRPr="00B7219B">
        <w:rPr>
          <w:rFonts w:ascii="Times New Roman" w:hAnsi="Times New Roman"/>
          <w:sz w:val="24"/>
          <w:szCs w:val="24"/>
        </w:rPr>
        <w:fldChar w:fldCharType="begin"/>
      </w:r>
      <w:r w:rsidRPr="00B7219B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213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B7219B">
        <w:rPr>
          <w:rFonts w:ascii="Times New Roman" w:hAnsi="Times New Roman"/>
          <w:sz w:val="24"/>
          <w:szCs w:val="24"/>
        </w:rPr>
        <w:instrText xml:space="preserve"> </w:instrText>
      </w:r>
      <w:r w:rsidRPr="00B7219B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 w:rsidRPr="00B7219B">
        <w:rPr>
          <w:rFonts w:ascii="Times New Roman" w:hAnsi="Times New Roman"/>
          <w:sz w:val="24"/>
          <w:szCs w:val="24"/>
        </w:rPr>
        <w:t>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739" w:dyaOrig="680">
          <v:shape id="_x0000_i1214" type="#_x0000_t75" style="width:185.25pt;height:33.75pt" o:ole="">
            <v:imagedata r:id="rId86" o:title=""/>
          </v:shape>
          <o:OLEObject Type="Embed" ProgID="Equation.3" ShapeID="_x0000_i1214" DrawAspect="Content" ObjectID="_1684236052" r:id="rId87"/>
        </w:object>
      </w:r>
      <w:r>
        <w:rPr>
          <w:sz w:val="24"/>
          <w:szCs w:val="24"/>
        </w:rPr>
        <w:t>;</w:t>
      </w:r>
    </w:p>
    <w:p w:rsidR="00292491" w:rsidRPr="00B7219B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  <w:vertAlign w:val="subscript"/>
        </w:rPr>
      </w:pP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94232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215" type="#_x0000_t75" style="width:14.25pt;height:18pt" o:ole="">
            <v:imagedata r:id="rId88" o:title=""/>
          </v:shape>
          <o:OLEObject Type="Embed" ProgID="Equation.3" ShapeID="_x0000_i1215" DrawAspect="Content" ObjectID="_1684236053" r:id="rId89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блоков наружных кондиционеров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7;</w:t>
      </w:r>
    </w:p>
    <w:p w:rsidR="00292491" w:rsidRPr="00FD425F" w:rsidRDefault="00292491" w:rsidP="00BC6236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216" type="#_x0000_t75" style="width:15.75pt;height:18.75pt" o:ole="">
            <v:imagedata r:id="rId90" o:title=""/>
          </v:shape>
          <o:OLEObject Type="Embed" ProgID="Equation.3" ShapeID="_x0000_i1216" DrawAspect="Content" ObjectID="_1684236054" r:id="rId91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217" type="#_x0000_t75" style="width:9pt;height:17.25pt" o:ole="">
            <v:imagedata r:id="rId92" o:title=""/>
          </v:shape>
          <o:OLEObject Type="Embed" ProgID="Equation.3" ShapeID="_x0000_i1217" DrawAspect="Content" ObjectID="_1684236055" r:id="rId93"/>
        </w:object>
      </w:r>
      <w:r w:rsidRPr="00FD425F">
        <w:rPr>
          <w:sz w:val="24"/>
          <w:szCs w:val="24"/>
        </w:rPr>
        <w:t xml:space="preserve">- фактическое количество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</w:t>
      </w:r>
      <w:r>
        <w:rPr>
          <w:sz w:val="24"/>
          <w:szCs w:val="24"/>
        </w:rPr>
        <w:t>ов наружных кондиционеров</w:t>
      </w:r>
      <w:r w:rsidRPr="00FD425F">
        <w:rPr>
          <w:sz w:val="24"/>
          <w:szCs w:val="24"/>
        </w:rPr>
        <w:t>;</w:t>
      </w:r>
    </w:p>
    <w:p w:rsidR="00292491" w:rsidRPr="00FD425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218" type="#_x0000_t75" style="width:2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219" type="#_x0000_t75" style="width:21pt;height:14.25pt" o:ole="">
            <v:imagedata r:id="rId95" o:title=""/>
          </v:shape>
          <o:OLEObject Type="Embed" ProgID="Equation.3" ShapeID="_x0000_i1219" DrawAspect="Content" ObjectID="_1684236056" r:id="rId96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</w:t>
      </w:r>
      <w:r>
        <w:rPr>
          <w:sz w:val="24"/>
          <w:szCs w:val="24"/>
        </w:rPr>
        <w:t>ов наружных кондиционеров</w:t>
      </w:r>
      <w:r w:rsidRPr="00FD425F">
        <w:rPr>
          <w:sz w:val="24"/>
          <w:szCs w:val="24"/>
        </w:rPr>
        <w:t>;</w:t>
      </w:r>
    </w:p>
    <w:p w:rsidR="00292491" w:rsidRPr="00FD425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220" type="#_x0000_t75" style="width:2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221" type="#_x0000_t75" style="width:21.75pt;height:14.25pt" o:ole="">
            <v:imagedata r:id="rId98" o:title=""/>
          </v:shape>
          <o:OLEObject Type="Embed" ProgID="Equation.3" ShapeID="_x0000_i1221" DrawAspect="Content" ObjectID="_1684236057" r:id="rId99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лока наружного кондиционера</w:t>
      </w:r>
      <w:r w:rsidRPr="00FD425F">
        <w:rPr>
          <w:sz w:val="24"/>
          <w:szCs w:val="24"/>
        </w:rPr>
        <w:t>;</w:t>
      </w:r>
    </w:p>
    <w:p w:rsidR="00292491" w:rsidRPr="00FD425F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222" type="#_x0000_t75" style="width:24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223" type="#_x0000_t75" style="width:14.25pt;height:18pt" o:ole="">
            <v:imagedata r:id="rId101" o:title=""/>
          </v:shape>
          <o:OLEObject Type="Embed" ProgID="Equation.3" ShapeID="_x0000_i1223" DrawAspect="Content" ObjectID="_1684236058" r:id="rId102"/>
        </w:object>
      </w:r>
      <w:r w:rsidRPr="00FD425F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</w:t>
      </w:r>
      <w:r w:rsidRPr="00FD425F">
        <w:rPr>
          <w:sz w:val="24"/>
          <w:szCs w:val="24"/>
        </w:rPr>
        <w:t xml:space="preserve"> цена одного</w:t>
      </w:r>
      <w:r w:rsidRPr="007467B4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лока наружного кондиционера</w:t>
      </w:r>
      <w:r w:rsidRPr="00FD425F">
        <w:rPr>
          <w:sz w:val="24"/>
          <w:szCs w:val="24"/>
        </w:rPr>
        <w:t>, опре</w:t>
      </w:r>
      <w:r>
        <w:rPr>
          <w:sz w:val="24"/>
          <w:szCs w:val="24"/>
        </w:rPr>
        <w:t>деляемая согласно приложению № 7</w:t>
      </w:r>
      <w:r w:rsidRPr="00FD425F"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2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2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687B2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1.4.4. </w:t>
      </w:r>
      <w:r w:rsidRPr="00A50D01">
        <w:rPr>
          <w:sz w:val="24"/>
          <w:szCs w:val="24"/>
        </w:rPr>
        <w:t>Затраты на приобретение прочих основных средств определяются по</w:t>
      </w:r>
      <w:r w:rsidRPr="00256B7E">
        <w:rPr>
          <w:sz w:val="24"/>
          <w:szCs w:val="24"/>
        </w:rPr>
        <w:t xml:space="preserve"> формуле</w:t>
      </w:r>
      <w:r>
        <w:rPr>
          <w:sz w:val="24"/>
          <w:szCs w:val="24"/>
        </w:rPr>
        <w:t>:</w:t>
      </w:r>
    </w:p>
    <w:p w:rsidR="00292491" w:rsidRPr="0089693F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= Σ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>пр</w:t>
      </w:r>
      <w:r w:rsidRPr="002E2EC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x</w:t>
      </w:r>
      <w:r w:rsidRPr="002E2EC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>пр</w:t>
      </w:r>
      <w:r>
        <w:rPr>
          <w:sz w:val="24"/>
          <w:szCs w:val="24"/>
        </w:rPr>
        <w:t xml:space="preserve"> </w:t>
      </w:r>
      <w:r w:rsidRPr="004B03D8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- количество приобретаемого прочего основного средства</w:t>
      </w:r>
      <w:r w:rsidRPr="00A50D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согласно приложениям № </w:t>
      </w:r>
      <w:r w:rsidRPr="00F13A58">
        <w:rPr>
          <w:sz w:val="24"/>
          <w:szCs w:val="24"/>
        </w:rPr>
        <w:t>8,</w:t>
      </w:r>
      <w:r>
        <w:rPr>
          <w:sz w:val="24"/>
          <w:szCs w:val="24"/>
        </w:rPr>
        <w:t xml:space="preserve"> № </w:t>
      </w:r>
      <w:r w:rsidRPr="00F13A58">
        <w:rPr>
          <w:sz w:val="24"/>
          <w:szCs w:val="24"/>
        </w:rPr>
        <w:t>9,</w:t>
      </w:r>
      <w:r>
        <w:rPr>
          <w:sz w:val="24"/>
          <w:szCs w:val="24"/>
        </w:rPr>
        <w:t xml:space="preserve"> № </w:t>
      </w:r>
      <w:r w:rsidRPr="00F13A58">
        <w:rPr>
          <w:sz w:val="24"/>
          <w:szCs w:val="24"/>
        </w:rPr>
        <w:t>10</w:t>
      </w:r>
      <w:r>
        <w:rPr>
          <w:sz w:val="24"/>
          <w:szCs w:val="24"/>
        </w:rPr>
        <w:t>, № 11</w:t>
      </w:r>
      <w:r w:rsidRPr="00F13A58">
        <w:rPr>
          <w:sz w:val="24"/>
          <w:szCs w:val="24"/>
        </w:rPr>
        <w:t>;</w:t>
      </w:r>
    </w:p>
    <w:p w:rsidR="00292491" w:rsidRDefault="00292491" w:rsidP="00BC6236">
      <w:pPr>
        <w:pStyle w:val="a"/>
        <w:tabs>
          <w:tab w:val="right" w:pos="9355"/>
        </w:tabs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- цена одного основного средства согласно приложениям № 8, № 9, № 10,                 № 11.</w:t>
      </w:r>
      <w:r>
        <w:rPr>
          <w:sz w:val="24"/>
          <w:szCs w:val="24"/>
        </w:rPr>
        <w:tab/>
      </w:r>
    </w:p>
    <w:p w:rsidR="00292491" w:rsidRPr="00CD6E04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Heading1"/>
        <w:spacing w:before="0" w:after="0"/>
        <w:contextualSpacing/>
        <w:jc w:val="left"/>
        <w:rPr>
          <w:rFonts w:ascii="Times New Roman" w:hAnsi="Times New Roman"/>
        </w:rPr>
      </w:pPr>
      <w:bookmarkStart w:id="7" w:name="sub_110105"/>
    </w:p>
    <w:bookmarkEnd w:id="7"/>
    <w:p w:rsidR="00292491" w:rsidRPr="005F1BB4" w:rsidRDefault="00292491" w:rsidP="00BC6236">
      <w:pPr>
        <w:spacing w:after="0" w:line="240" w:lineRule="auto"/>
      </w:pPr>
    </w:p>
    <w:p w:rsidR="00292491" w:rsidRPr="00BA6669" w:rsidRDefault="00292491" w:rsidP="00BC6236">
      <w:pPr>
        <w:pStyle w:val="Heading1"/>
        <w:numPr>
          <w:ilvl w:val="1"/>
          <w:numId w:val="4"/>
        </w:numPr>
        <w:spacing w:before="0" w:after="0"/>
        <w:contextualSpacing/>
        <w:rPr>
          <w:rFonts w:ascii="Times New Roman" w:hAnsi="Times New Roman"/>
        </w:rPr>
      </w:pPr>
      <w:r w:rsidRPr="00BA6669">
        <w:rPr>
          <w:rFonts w:ascii="Times New Roman" w:hAnsi="Times New Roman"/>
        </w:rPr>
        <w:t xml:space="preserve"> Затраты на приобретение материальных запасов</w:t>
      </w:r>
    </w:p>
    <w:p w:rsidR="0029249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292491" w:rsidRPr="00146537" w:rsidRDefault="00292491" w:rsidP="00BC6236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146537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комплектующих и </w:t>
      </w:r>
      <w:r w:rsidRPr="00146537">
        <w:rPr>
          <w:sz w:val="24"/>
          <w:szCs w:val="24"/>
        </w:rPr>
        <w:t>других запасных частей для вычислительной 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226" type="#_x0000_t75" style="width:20.2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227" type="#_x0000_t75" style="width:20.2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 определяются по формуле:</w:t>
      </w:r>
    </w:p>
    <w:p w:rsidR="00292491" w:rsidRPr="009C5231" w:rsidRDefault="00292491" w:rsidP="00BC6236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228" type="#_x0000_t75" style="width:123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229" type="#_x0000_t75" style="width:123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230" type="#_x0000_t75" style="width:33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231" type="#_x0000_t75" style="width:33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2A2F90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2A2F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комплектующих и </w:t>
      </w:r>
      <w:r w:rsidRPr="009C5231">
        <w:rPr>
          <w:sz w:val="24"/>
          <w:szCs w:val="24"/>
        </w:rPr>
        <w:t>других запасных частей для вычислительной техники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3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3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292491" w:rsidRPr="00954D3D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292491" w:rsidRPr="00AE290E" w:rsidTr="00141BFF">
        <w:tc>
          <w:tcPr>
            <w:tcW w:w="4785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292491" w:rsidRPr="00AE290E" w:rsidTr="00141BFF">
        <w:tc>
          <w:tcPr>
            <w:tcW w:w="4785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Комплектующие и другие запасные части</w:t>
            </w:r>
            <w:r w:rsidRPr="00146537">
              <w:rPr>
                <w:rFonts w:ascii="Times New Roman" w:hAnsi="Times New Roman"/>
                <w:sz w:val="24"/>
                <w:szCs w:val="24"/>
              </w:rPr>
              <w:t xml:space="preserve"> для вычислительной техники</w:t>
            </w:r>
          </w:p>
        </w:tc>
        <w:tc>
          <w:tcPr>
            <w:tcW w:w="4786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20 000,00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146537" w:rsidRDefault="00292491" w:rsidP="00BC6236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>Затраты на приобретение носителей информации, в том числе магнитных и оптических носителей информации</w:t>
      </w:r>
      <w:r>
        <w:rPr>
          <w:sz w:val="24"/>
          <w:szCs w:val="24"/>
        </w:rPr>
        <w:t xml:space="preserve"> </w:t>
      </w:r>
      <w:r w:rsidRPr="00494951">
        <w:t xml:space="preserve"> </w:t>
      </w:r>
      <w:r w:rsidRPr="00146537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34" type="#_x0000_t75" style="width:18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35" type="#_x0000_t75" style="width:18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146537">
        <w:rPr>
          <w:sz w:val="24"/>
          <w:szCs w:val="24"/>
        </w:rPr>
        <w:t xml:space="preserve"> определяются по формуле:</w:t>
      </w:r>
    </w:p>
    <w:p w:rsidR="00292491" w:rsidRPr="00494951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36" type="#_x0000_t75" style="width:90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37" type="#_x0000_t75" style="width:90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i/>
          <w:sz w:val="24"/>
          <w:szCs w:val="24"/>
        </w:rPr>
        <w:t xml:space="preserve"> ;</w:t>
      </w:r>
    </w:p>
    <w:p w:rsidR="00292491" w:rsidRPr="00AC6341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7D0B67">
        <w:rPr>
          <w:i/>
          <w:position w:val="-10"/>
          <w:sz w:val="24"/>
          <w:szCs w:val="24"/>
        </w:rPr>
        <w:object w:dxaOrig="180" w:dyaOrig="340">
          <v:shape id="_x0000_i1238" type="#_x0000_t75" style="width:9pt;height:17.25pt" o:ole="">
            <v:imagedata r:id="rId108" o:title=""/>
          </v:shape>
          <o:OLEObject Type="Embed" ProgID="Equation.3" ShapeID="_x0000_i1238" DrawAspect="Content" ObjectID="_1684236059" r:id="rId109"/>
        </w:object>
      </w:r>
    </w:p>
    <w:p w:rsidR="00292491" w:rsidRPr="00AC6341" w:rsidRDefault="00292491" w:rsidP="00BC6236">
      <w:pPr>
        <w:pStyle w:val="a"/>
        <w:spacing w:after="0" w:line="240" w:lineRule="auto"/>
        <w:ind w:left="851"/>
        <w:rPr>
          <w:sz w:val="24"/>
          <w:szCs w:val="24"/>
        </w:rPr>
      </w:pPr>
      <w:r w:rsidRPr="00AC6341">
        <w:rPr>
          <w:sz w:val="24"/>
          <w:szCs w:val="24"/>
        </w:rPr>
        <w:t>где:</w:t>
      </w:r>
    </w:p>
    <w:p w:rsidR="00292491" w:rsidRPr="00AC6341" w:rsidRDefault="00292491" w:rsidP="00BC6236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39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40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- количество носителей информации</w:t>
      </w:r>
      <w:r>
        <w:rPr>
          <w:sz w:val="24"/>
          <w:szCs w:val="24"/>
        </w:rPr>
        <w:t xml:space="preserve"> согласно приложению № 3</w:t>
      </w:r>
      <w:r w:rsidRPr="00AC6341">
        <w:rPr>
          <w:sz w:val="24"/>
          <w:szCs w:val="24"/>
        </w:rPr>
        <w:t>;</w:t>
      </w:r>
    </w:p>
    <w:p w:rsidR="00292491" w:rsidRPr="00494951" w:rsidRDefault="00292491" w:rsidP="00BC6236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41" type="#_x0000_t75" style="width:16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42" type="#_x0000_t75" style="width:16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- цена 1 единицы носителя информации</w:t>
      </w:r>
      <w:r>
        <w:rPr>
          <w:sz w:val="24"/>
          <w:szCs w:val="24"/>
        </w:rPr>
        <w:t xml:space="preserve"> согласно приложению № 3.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0E7BF9" w:rsidRDefault="00292491" w:rsidP="00BC6236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243" type="#_x0000_t75" style="width:17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244" type="#_x0000_t75" style="width:17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0E7BF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определяются по формуле:</w:t>
      </w:r>
    </w:p>
    <w:p w:rsidR="00292491" w:rsidRPr="009C5231" w:rsidRDefault="00292491" w:rsidP="00BC6236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245" type="#_x0000_t75" style="width:118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246" type="#_x0000_t75" style="width:118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247" type="#_x0000_t75" style="width:30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248" type="#_x0000_t75" style="width:30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 xml:space="preserve">по </w:t>
      </w:r>
      <w:r w:rsidRPr="00EE5F3D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EE5F3D">
        <w:rPr>
          <w:sz w:val="24"/>
          <w:szCs w:val="24"/>
        </w:rPr>
        <w:t xml:space="preserve"> </w:t>
      </w:r>
      <w:r w:rsidRPr="00106DDA">
        <w:rPr>
          <w:sz w:val="24"/>
          <w:szCs w:val="24"/>
        </w:rPr>
        <w:t>расходных материалов для принтеров, многофункциональных устройств, копировальных аппаратов и иной оргтехники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4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5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292491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292491" w:rsidRPr="00954D3D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292491" w:rsidRPr="00AE290E" w:rsidTr="00141BFF">
        <w:tc>
          <w:tcPr>
            <w:tcW w:w="4785" w:type="dxa"/>
          </w:tcPr>
          <w:p w:rsidR="00292491" w:rsidRPr="00AE290E" w:rsidRDefault="00292491" w:rsidP="00141BF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292491" w:rsidRPr="00AE290E" w:rsidRDefault="00292491" w:rsidP="00141BF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292491" w:rsidRPr="00AE290E" w:rsidTr="00141BFF">
        <w:tc>
          <w:tcPr>
            <w:tcW w:w="4785" w:type="dxa"/>
          </w:tcPr>
          <w:p w:rsidR="00292491" w:rsidRPr="00AE290E" w:rsidRDefault="00292491" w:rsidP="00141BF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  <w:r w:rsidRPr="000E7BF9">
              <w:rPr>
                <w:rFonts w:ascii="Times New Roman" w:hAnsi="Times New Roman"/>
                <w:sz w:val="24"/>
                <w:szCs w:val="24"/>
              </w:rPr>
              <w:t xml:space="preserve">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4786" w:type="dxa"/>
          </w:tcPr>
          <w:p w:rsidR="00292491" w:rsidRPr="00AE290E" w:rsidRDefault="00292491" w:rsidP="00141BF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10 000,00</w:t>
            </w:r>
          </w:p>
        </w:tc>
      </w:tr>
    </w:tbl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BA6669" w:rsidRDefault="00292491" w:rsidP="00BC6236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Затраты на приобретение запасных частей</w:t>
      </w:r>
      <w:r>
        <w:rPr>
          <w:sz w:val="24"/>
          <w:szCs w:val="24"/>
        </w:rPr>
        <w:t xml:space="preserve"> и деталей</w:t>
      </w:r>
      <w:r w:rsidRPr="000E7BF9">
        <w:rPr>
          <w:sz w:val="24"/>
          <w:szCs w:val="24"/>
        </w:rPr>
        <w:t xml:space="preserve"> для принтеров,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51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52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0E7BF9">
        <w:rPr>
          <w:sz w:val="24"/>
          <w:szCs w:val="24"/>
        </w:rPr>
        <w:t>) определяются по формуле: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53" type="#_x0000_t75" style="width:11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54" type="#_x0000_t75" style="width:11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292491" w:rsidRPr="003B4BDB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3B4BDB">
        <w:rPr>
          <w:sz w:val="24"/>
          <w:szCs w:val="24"/>
        </w:rPr>
        <w:t>где:</w:t>
      </w:r>
    </w:p>
    <w:p w:rsidR="00292491" w:rsidRPr="003B4BDB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3B4BDB">
        <w:rPr>
          <w:sz w:val="24"/>
          <w:szCs w:val="24"/>
        </w:rPr>
        <w:fldChar w:fldCharType="begin"/>
      </w:r>
      <w:r w:rsidRPr="003B4BDB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255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3B4BDB">
        <w:rPr>
          <w:sz w:val="24"/>
          <w:szCs w:val="24"/>
        </w:rPr>
        <w:instrText xml:space="preserve"> </w:instrText>
      </w:r>
      <w:r w:rsidRPr="003B4BDB">
        <w:rPr>
          <w:sz w:val="24"/>
          <w:szCs w:val="24"/>
        </w:rPr>
        <w:fldChar w:fldCharType="separate"/>
      </w:r>
      <w:r w:rsidRPr="000358B4">
        <w:rPr>
          <w:position w:val="-11"/>
          <w:sz w:val="24"/>
          <w:szCs w:val="24"/>
        </w:rPr>
        <w:pict>
          <v:shape id="_x0000_i1256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3B4BDB">
        <w:rPr>
          <w:sz w:val="24"/>
          <w:szCs w:val="24"/>
        </w:rPr>
        <w:fldChar w:fldCharType="end"/>
      </w:r>
      <w:r w:rsidRPr="003B4BDB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</w:t>
      </w:r>
      <w:r>
        <w:rPr>
          <w:sz w:val="24"/>
          <w:szCs w:val="24"/>
        </w:rPr>
        <w:t>на приобретение</w:t>
      </w:r>
      <w:r w:rsidRPr="003B4BDB">
        <w:rPr>
          <w:sz w:val="24"/>
          <w:szCs w:val="24"/>
        </w:rPr>
        <w:t xml:space="preserve"> запасных частей</w:t>
      </w:r>
      <w:r>
        <w:rPr>
          <w:sz w:val="24"/>
          <w:szCs w:val="24"/>
        </w:rPr>
        <w:t xml:space="preserve"> и деталей</w:t>
      </w:r>
      <w:r w:rsidRPr="003B4BDB">
        <w:rPr>
          <w:sz w:val="24"/>
          <w:szCs w:val="24"/>
        </w:rPr>
        <w:t xml:space="preserve"> для принтеров, многофункциональных устройств, копировальных аппаратов и иной оргтехники;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3B4BDB">
        <w:rPr>
          <w:sz w:val="24"/>
          <w:szCs w:val="24"/>
        </w:rPr>
        <w:fldChar w:fldCharType="begin"/>
      </w:r>
      <w:r w:rsidRPr="003B4BDB">
        <w:rPr>
          <w:sz w:val="24"/>
          <w:szCs w:val="24"/>
        </w:rPr>
        <w:instrText xml:space="preserve"> QUOTE </w:instrText>
      </w:r>
      <w:r w:rsidRPr="000358B4">
        <w:rPr>
          <w:position w:val="-11"/>
          <w:sz w:val="24"/>
          <w:szCs w:val="24"/>
        </w:rPr>
        <w:pict>
          <v:shape id="_x0000_i125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B4BDB">
        <w:rPr>
          <w:sz w:val="24"/>
          <w:szCs w:val="24"/>
        </w:rPr>
        <w:instrText xml:space="preserve"> </w:instrText>
      </w:r>
      <w:r w:rsidRPr="003B4BDB">
        <w:rPr>
          <w:sz w:val="24"/>
          <w:szCs w:val="24"/>
        </w:rPr>
        <w:fldChar w:fldCharType="separate"/>
      </w:r>
      <w:r w:rsidRPr="000358B4">
        <w:rPr>
          <w:position w:val="-11"/>
          <w:sz w:val="24"/>
          <w:szCs w:val="24"/>
        </w:rPr>
        <w:pict>
          <v:shape id="_x0000_i125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B4BDB">
        <w:rPr>
          <w:sz w:val="24"/>
          <w:szCs w:val="24"/>
        </w:rPr>
        <w:fldChar w:fldCharType="end"/>
      </w:r>
      <w:r w:rsidRPr="003B4BDB">
        <w:rPr>
          <w:sz w:val="24"/>
          <w:szCs w:val="24"/>
        </w:rPr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обязательств за отчетный период следует руководствоваться нормативами:</w:t>
      </w:r>
    </w:p>
    <w:p w:rsidR="00292491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:rsidR="00292491" w:rsidRPr="00954D3D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292491" w:rsidRPr="00AE290E" w:rsidTr="00141BFF">
        <w:tc>
          <w:tcPr>
            <w:tcW w:w="4785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Затраты на 1 единицу вычислительной техники, не более руб.</w:t>
            </w:r>
          </w:p>
        </w:tc>
      </w:tr>
      <w:tr w:rsidR="00292491" w:rsidRPr="00AE290E" w:rsidTr="00141BFF">
        <w:tc>
          <w:tcPr>
            <w:tcW w:w="4785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Запасные части и детали</w:t>
            </w:r>
            <w:r w:rsidRPr="000E7BF9">
              <w:rPr>
                <w:rFonts w:ascii="Times New Roman" w:hAnsi="Times New Roman"/>
                <w:sz w:val="24"/>
                <w:szCs w:val="24"/>
              </w:rPr>
              <w:t xml:space="preserve">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4786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17 800,00</w:t>
            </w:r>
          </w:p>
        </w:tc>
      </w:tr>
    </w:tbl>
    <w:p w:rsidR="00292491" w:rsidRPr="003B4BDB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Pr="00146537" w:rsidRDefault="00292491" w:rsidP="00BC6236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bookmarkStart w:id="8" w:name="sub_110200"/>
      <w:r w:rsidRPr="00146537">
        <w:rPr>
          <w:sz w:val="24"/>
          <w:szCs w:val="24"/>
        </w:rPr>
        <w:t>Затраты на приобретение</w:t>
      </w:r>
      <w:r>
        <w:rPr>
          <w:sz w:val="24"/>
          <w:szCs w:val="24"/>
        </w:rPr>
        <w:t xml:space="preserve"> прочих материальных запасов</w:t>
      </w:r>
      <w:r w:rsidRPr="00146537">
        <w:rPr>
          <w:sz w:val="24"/>
          <w:szCs w:val="24"/>
        </w:rPr>
        <w:t xml:space="preserve"> </w:t>
      </w:r>
      <w:r w:rsidRPr="00F11D3F"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пмз</w:t>
      </w:r>
      <w:r w:rsidRPr="00146537">
        <w:rPr>
          <w:sz w:val="24"/>
          <w:szCs w:val="24"/>
        </w:rPr>
        <w:t>) определяются по формуле:</w:t>
      </w:r>
    </w:p>
    <w:p w:rsidR="00292491" w:rsidRPr="00AC6341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7D0B67">
        <w:rPr>
          <w:i/>
          <w:position w:val="-14"/>
          <w:sz w:val="24"/>
          <w:szCs w:val="24"/>
        </w:rPr>
        <w:object w:dxaOrig="1980" w:dyaOrig="400">
          <v:shape id="_x0000_i1259" type="#_x0000_t75" style="width:99pt;height:20.25pt" o:ole="">
            <v:imagedata r:id="rId118" o:title=""/>
          </v:shape>
          <o:OLEObject Type="Embed" ProgID="Equation.3" ShapeID="_x0000_i1259" DrawAspect="Content" ObjectID="_1684236060" r:id="rId119"/>
        </w:object>
      </w:r>
      <w:r>
        <w:rPr>
          <w:i/>
          <w:sz w:val="24"/>
          <w:szCs w:val="24"/>
        </w:rPr>
        <w:t>;</w:t>
      </w:r>
      <w:r w:rsidRPr="007D0B67">
        <w:rPr>
          <w:i/>
          <w:position w:val="-10"/>
          <w:sz w:val="24"/>
          <w:szCs w:val="24"/>
        </w:rPr>
        <w:object w:dxaOrig="180" w:dyaOrig="340">
          <v:shape id="_x0000_i1260" type="#_x0000_t75" style="width:18pt;height:17.25pt" o:ole="">
            <v:imagedata r:id="rId108" o:title=""/>
          </v:shape>
          <o:OLEObject Type="Embed" ProgID="Equation.3" ShapeID="_x0000_i1260" DrawAspect="Content" ObjectID="_1684236061" r:id="rId120"/>
        </w:object>
      </w:r>
    </w:p>
    <w:p w:rsidR="00292491" w:rsidRPr="00AC6341" w:rsidRDefault="00292491" w:rsidP="00BC6236">
      <w:pPr>
        <w:pStyle w:val="a"/>
        <w:spacing w:after="0" w:line="240" w:lineRule="auto"/>
        <w:ind w:left="851"/>
        <w:rPr>
          <w:sz w:val="24"/>
          <w:szCs w:val="24"/>
        </w:rPr>
      </w:pPr>
      <w:r w:rsidRPr="00AC6341">
        <w:rPr>
          <w:sz w:val="24"/>
          <w:szCs w:val="24"/>
        </w:rPr>
        <w:t>где:</w:t>
      </w:r>
    </w:p>
    <w:p w:rsidR="00292491" w:rsidRPr="00AC6341" w:rsidRDefault="00292491" w:rsidP="00BC6236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</w:rPr>
        <w:t xml:space="preserve">пмз </w:t>
      </w:r>
      <w:r w:rsidRPr="00AC6341">
        <w:rPr>
          <w:sz w:val="24"/>
          <w:szCs w:val="24"/>
        </w:rPr>
        <w:t xml:space="preserve">- количество </w:t>
      </w:r>
      <w:r>
        <w:rPr>
          <w:sz w:val="24"/>
          <w:szCs w:val="24"/>
        </w:rPr>
        <w:t>прочих материальных запасов</w:t>
      </w:r>
      <w:r w:rsidRPr="00146537">
        <w:rPr>
          <w:sz w:val="24"/>
          <w:szCs w:val="24"/>
        </w:rPr>
        <w:t xml:space="preserve"> </w:t>
      </w:r>
      <w:r>
        <w:rPr>
          <w:sz w:val="24"/>
          <w:szCs w:val="24"/>
        </w:rPr>
        <w:t>согласно приложению № 3.1</w:t>
      </w:r>
      <w:r w:rsidRPr="00AC6341">
        <w:rPr>
          <w:sz w:val="24"/>
          <w:szCs w:val="24"/>
        </w:rPr>
        <w:t>;</w:t>
      </w:r>
    </w:p>
    <w:p w:rsidR="00292491" w:rsidRPr="00494951" w:rsidRDefault="00292491" w:rsidP="00BC6236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61" type="#_x0000_t75" style="width:16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</w:t>
      </w:r>
      <w:r w:rsidRPr="00093E3E">
        <w:rPr>
          <w:sz w:val="24"/>
          <w:szCs w:val="24"/>
          <w:vertAlign w:val="subscript"/>
        </w:rPr>
        <w:t>пмз</w:t>
      </w:r>
      <w:r>
        <w:rPr>
          <w:sz w:val="24"/>
          <w:szCs w:val="24"/>
          <w:vertAlign w:val="subscript"/>
        </w:rPr>
        <w:t xml:space="preserve"> </w:t>
      </w:r>
      <w:r w:rsidRPr="00AC6341">
        <w:rPr>
          <w:sz w:val="24"/>
          <w:szCs w:val="24"/>
        </w:rPr>
        <w:t xml:space="preserve">- цена 1 единицы </w:t>
      </w:r>
      <w:r>
        <w:rPr>
          <w:sz w:val="24"/>
          <w:szCs w:val="24"/>
        </w:rPr>
        <w:t>прочих материальных запасов</w:t>
      </w:r>
      <w:r w:rsidRPr="00146537">
        <w:rPr>
          <w:sz w:val="24"/>
          <w:szCs w:val="24"/>
        </w:rPr>
        <w:t xml:space="preserve"> </w:t>
      </w:r>
      <w:r>
        <w:rPr>
          <w:sz w:val="24"/>
          <w:szCs w:val="24"/>
        </w:rPr>
        <w:t>согласно приложению № 3.1.</w:t>
      </w:r>
    </w:p>
    <w:p w:rsidR="00292491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</w:p>
    <w:p w:rsidR="00292491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2</w:t>
      </w:r>
      <w:r w:rsidRPr="004276AF">
        <w:rPr>
          <w:b/>
        </w:rPr>
        <w:t>. Прочие затраты</w:t>
      </w:r>
    </w:p>
    <w:p w:rsidR="00292491" w:rsidRPr="004276AF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</w:p>
    <w:p w:rsidR="00292491" w:rsidRDefault="00292491" w:rsidP="00BC6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016918">
        <w:rPr>
          <w:rFonts w:ascii="Times New Roman" w:hAnsi="Times New Roman"/>
          <w:b/>
          <w:sz w:val="24"/>
          <w:szCs w:val="24"/>
        </w:rPr>
        <w:t>Затраты на услуги связи</w:t>
      </w:r>
      <w:bookmarkEnd w:id="8"/>
    </w:p>
    <w:p w:rsidR="00292491" w:rsidRDefault="00292491" w:rsidP="00BC6236">
      <w:pPr>
        <w:pStyle w:val="a"/>
        <w:spacing w:after="0" w:line="240" w:lineRule="auto"/>
        <w:ind w:left="0"/>
        <w:jc w:val="both"/>
        <w:rPr>
          <w:bCs/>
          <w:sz w:val="24"/>
          <w:szCs w:val="24"/>
        </w:rPr>
      </w:pPr>
    </w:p>
    <w:p w:rsidR="00292491" w:rsidRPr="00BA6669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  2.1.1.</w:t>
      </w:r>
      <w:r>
        <w:rPr>
          <w:sz w:val="24"/>
          <w:szCs w:val="24"/>
        </w:rPr>
        <w:t xml:space="preserve"> </w:t>
      </w:r>
      <w:r w:rsidRPr="004454D2">
        <w:rPr>
          <w:sz w:val="24"/>
          <w:szCs w:val="24"/>
        </w:rPr>
        <w:t xml:space="preserve">Затраты на оплату услуг </w:t>
      </w:r>
      <w:r w:rsidRPr="00454057">
        <w:rPr>
          <w:sz w:val="24"/>
          <w:szCs w:val="24"/>
        </w:rPr>
        <w:t xml:space="preserve">специальной связи по приему, обработке, хранению, доставке и вручению следующих отправлений: пакетной корреспонденции, посылок, упаковок в твердой таре и т.д. </w:t>
      </w:r>
      <w:r w:rsidRPr="004454D2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62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63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454D2">
        <w:rPr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64" type="#_x0000_t75" style="width:114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65" type="#_x0000_t75" style="width:114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66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67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454057">
        <w:rPr>
          <w:sz w:val="24"/>
          <w:szCs w:val="24"/>
        </w:rPr>
        <w:t>специальной связи по приему, обработке, хранению, доставке и вручению следующих отправлений: пакетной корреспонденции, посылок, упаковок в твердой таре и т.д.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6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6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6B1D9E" w:rsidRDefault="00292491" w:rsidP="00BC6236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B1D9E">
        <w:rPr>
          <w:sz w:val="24"/>
          <w:szCs w:val="24"/>
        </w:rPr>
        <w:t>Затраты на оплату услуг почтовой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70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71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B1D9E">
        <w:rPr>
          <w:sz w:val="24"/>
          <w:szCs w:val="24"/>
        </w:rPr>
        <w:t>) определяются по формуле:</w:t>
      </w:r>
    </w:p>
    <w:p w:rsidR="00292491" w:rsidRPr="009C5231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  <w:highlight w:val="yellow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72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73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74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75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почтовой связи;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7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7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7375EF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Heading1"/>
        <w:numPr>
          <w:ilvl w:val="1"/>
          <w:numId w:val="6"/>
        </w:numPr>
        <w:spacing w:before="0" w:after="0"/>
        <w:rPr>
          <w:rFonts w:ascii="Times New Roman" w:hAnsi="Times New Roman"/>
        </w:rPr>
      </w:pPr>
      <w:bookmarkStart w:id="9" w:name="sub_110203"/>
      <w:r w:rsidRPr="007375EF">
        <w:rPr>
          <w:rFonts w:ascii="Times New Roman" w:hAnsi="Times New Roman"/>
        </w:rPr>
        <w:t xml:space="preserve"> Затраты на услуги, связанные с проездом и наймом жилого помещения в связи с командированием работников</w:t>
      </w:r>
      <w:bookmarkEnd w:id="9"/>
    </w:p>
    <w:p w:rsidR="00292491" w:rsidRPr="005F1BB4" w:rsidRDefault="00292491" w:rsidP="00BC6236"/>
    <w:p w:rsidR="00292491" w:rsidRDefault="00292491" w:rsidP="00BC6236">
      <w:pPr>
        <w:pStyle w:val="a"/>
        <w:tabs>
          <w:tab w:val="left" w:pos="908"/>
        </w:tabs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2.2.1. </w:t>
      </w:r>
      <w:r w:rsidRPr="00894E21">
        <w:rPr>
          <w:sz w:val="24"/>
          <w:szCs w:val="24"/>
        </w:rPr>
        <w:t xml:space="preserve">Затраты по </w:t>
      </w:r>
      <w:r>
        <w:rPr>
          <w:sz w:val="24"/>
          <w:szCs w:val="24"/>
        </w:rPr>
        <w:t xml:space="preserve">контракту </w:t>
      </w:r>
      <w:r w:rsidRPr="00894E21">
        <w:rPr>
          <w:sz w:val="24"/>
          <w:szCs w:val="24"/>
        </w:rPr>
        <w:t>на проезд к месту командирования и обратно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278" type="#_x0000_t75" style="width:30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279" type="#_x0000_t75" style="width:30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894E2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292491" w:rsidRPr="00894E21" w:rsidRDefault="00292491" w:rsidP="00BC6236">
      <w:pPr>
        <w:pStyle w:val="a"/>
        <w:tabs>
          <w:tab w:val="left" w:pos="908"/>
        </w:tabs>
        <w:spacing w:after="0" w:line="240" w:lineRule="auto"/>
        <w:ind w:left="0"/>
        <w:jc w:val="both"/>
        <w:rPr>
          <w:sz w:val="24"/>
          <w:szCs w:val="24"/>
        </w:rPr>
      </w:pPr>
      <w:r w:rsidRPr="00894E21">
        <w:rPr>
          <w:sz w:val="24"/>
          <w:szCs w:val="24"/>
        </w:rPr>
        <w:t>определяются по формуле:</w:t>
      </w:r>
    </w:p>
    <w:p w:rsidR="00292491" w:rsidRPr="009C5231" w:rsidRDefault="00292491" w:rsidP="00BC6236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280" type="#_x0000_t75" style="width:147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281" type="#_x0000_t75" style="width:147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894E21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282" type="#_x0000_t75" style="width:45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283" type="#_x0000_t75" style="width:45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услуг, связанных с проездом к месту командирования и обратно;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8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8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2.2.2. З</w:t>
      </w:r>
      <w:r w:rsidRPr="001669E2">
        <w:rPr>
          <w:sz w:val="24"/>
          <w:szCs w:val="24"/>
        </w:rPr>
        <w:t xml:space="preserve">атраты по </w:t>
      </w:r>
      <w:r>
        <w:rPr>
          <w:sz w:val="24"/>
          <w:szCs w:val="24"/>
        </w:rPr>
        <w:t xml:space="preserve">контракту </w:t>
      </w:r>
      <w:r w:rsidRPr="001669E2">
        <w:rPr>
          <w:sz w:val="24"/>
          <w:szCs w:val="24"/>
        </w:rPr>
        <w:t xml:space="preserve">на найм жилого помещения на период </w:t>
      </w:r>
      <w:r>
        <w:rPr>
          <w:sz w:val="24"/>
          <w:szCs w:val="24"/>
        </w:rPr>
        <w:t xml:space="preserve">                                  </w:t>
      </w:r>
      <w:r w:rsidRPr="001669E2">
        <w:rPr>
          <w:sz w:val="24"/>
          <w:szCs w:val="24"/>
        </w:rPr>
        <w:t>командирования</w:t>
      </w:r>
      <w:r w:rsidRPr="009C5231">
        <w:rPr>
          <w:sz w:val="24"/>
          <w:szCs w:val="24"/>
        </w:rPr>
        <w:t xml:space="preserve">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86" type="#_x0000_t75" style="width:2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87" type="#_x0000_t75" style="width:2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9C5231" w:rsidRDefault="00292491" w:rsidP="00BC6236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88" type="#_x0000_t75" style="width:13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89" type="#_x0000_t75" style="width:13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A1073C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90" type="#_x0000_t75" style="width:39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91" type="#_x0000_t75" style="width:39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услуг, связанных с </w:t>
      </w:r>
      <w:r w:rsidRPr="001669E2">
        <w:rPr>
          <w:sz w:val="24"/>
          <w:szCs w:val="24"/>
        </w:rPr>
        <w:t>найм</w:t>
      </w:r>
      <w:r>
        <w:rPr>
          <w:sz w:val="24"/>
          <w:szCs w:val="24"/>
        </w:rPr>
        <w:t>ом</w:t>
      </w:r>
      <w:r w:rsidRPr="001669E2">
        <w:rPr>
          <w:sz w:val="24"/>
          <w:szCs w:val="24"/>
        </w:rPr>
        <w:t xml:space="preserve"> жилого помещения на период командирования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9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9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2.2.3. З</w:t>
      </w:r>
      <w:r w:rsidRPr="001669E2">
        <w:rPr>
          <w:sz w:val="24"/>
          <w:szCs w:val="24"/>
        </w:rPr>
        <w:t xml:space="preserve">атраты по </w:t>
      </w:r>
      <w:r>
        <w:rPr>
          <w:sz w:val="24"/>
          <w:szCs w:val="24"/>
        </w:rPr>
        <w:t xml:space="preserve">контракту </w:t>
      </w:r>
      <w:r w:rsidRPr="001669E2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гостиничные услуги </w:t>
      </w:r>
      <w:r w:rsidRPr="001669E2">
        <w:rPr>
          <w:sz w:val="24"/>
          <w:szCs w:val="24"/>
        </w:rPr>
        <w:t xml:space="preserve">на период </w:t>
      </w:r>
      <w:r>
        <w:rPr>
          <w:sz w:val="24"/>
          <w:szCs w:val="24"/>
        </w:rPr>
        <w:t xml:space="preserve">                                  </w:t>
      </w:r>
      <w:r w:rsidRPr="001669E2">
        <w:rPr>
          <w:sz w:val="24"/>
          <w:szCs w:val="24"/>
        </w:rPr>
        <w:t>командирования</w:t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гу)</w:t>
      </w:r>
      <w:r w:rsidRPr="009C5231">
        <w:rPr>
          <w:sz w:val="24"/>
          <w:szCs w:val="24"/>
        </w:rPr>
        <w:t xml:space="preserve"> определяются по формуле:</w:t>
      </w:r>
    </w:p>
    <w:p w:rsidR="00292491" w:rsidRPr="009C5231" w:rsidRDefault="00292491" w:rsidP="00BC6236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292491" w:rsidRPr="00C97470" w:rsidRDefault="00292491" w:rsidP="00BC6236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 xml:space="preserve">З </w:t>
      </w:r>
      <w:r>
        <w:rPr>
          <w:sz w:val="24"/>
          <w:szCs w:val="24"/>
          <w:vertAlign w:val="subscript"/>
        </w:rPr>
        <w:t xml:space="preserve">гу </w:t>
      </w:r>
      <w:r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</w:t>
      </w:r>
      <w:r>
        <w:rPr>
          <w:iCs/>
          <w:sz w:val="24"/>
          <w:szCs w:val="24"/>
          <w:vertAlign w:val="subscript"/>
        </w:rPr>
        <w:t>гу</w:t>
      </w:r>
      <w:r w:rsidRPr="00C9747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х 1,1 х К</w:t>
      </w:r>
      <w:r>
        <w:rPr>
          <w:iCs/>
          <w:sz w:val="24"/>
          <w:szCs w:val="24"/>
          <w:vertAlign w:val="subscript"/>
        </w:rPr>
        <w:t>зак</w:t>
      </w:r>
      <w:r>
        <w:rPr>
          <w:iCs/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гу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услуг, связанных с </w:t>
      </w:r>
      <w:r w:rsidRPr="001669E2">
        <w:rPr>
          <w:sz w:val="24"/>
          <w:szCs w:val="24"/>
        </w:rPr>
        <w:t>найм</w:t>
      </w:r>
      <w:r>
        <w:rPr>
          <w:sz w:val="24"/>
          <w:szCs w:val="24"/>
        </w:rPr>
        <w:t>ом</w:t>
      </w:r>
      <w:r w:rsidRPr="001669E2">
        <w:rPr>
          <w:sz w:val="24"/>
          <w:szCs w:val="24"/>
        </w:rPr>
        <w:t xml:space="preserve"> жилого помещения на период командирования</w:t>
      </w:r>
      <w:r>
        <w:rPr>
          <w:sz w:val="24"/>
          <w:szCs w:val="24"/>
        </w:rPr>
        <w:t>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29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29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7375EF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292491" w:rsidRDefault="00292491" w:rsidP="00BC6236">
      <w:pPr>
        <w:pStyle w:val="Heading1"/>
        <w:spacing w:before="0" w:after="0"/>
        <w:rPr>
          <w:rFonts w:ascii="Times New Roman" w:hAnsi="Times New Roman"/>
        </w:rPr>
      </w:pPr>
      <w:r w:rsidRPr="007375EF">
        <w:rPr>
          <w:rFonts w:ascii="Times New Roman" w:hAnsi="Times New Roman"/>
        </w:rPr>
        <w:t xml:space="preserve">2.3. </w:t>
      </w:r>
      <w:bookmarkStart w:id="10" w:name="sub_110204"/>
      <w:r w:rsidRPr="007375EF">
        <w:rPr>
          <w:rFonts w:ascii="Times New Roman" w:hAnsi="Times New Roman"/>
        </w:rPr>
        <w:t>Затраты на коммунальные услуги</w:t>
      </w:r>
      <w:bookmarkEnd w:id="10"/>
    </w:p>
    <w:p w:rsidR="00292491" w:rsidRPr="0052019B" w:rsidRDefault="00292491" w:rsidP="00BC6236">
      <w:pPr>
        <w:spacing w:after="0" w:line="240" w:lineRule="auto"/>
      </w:pPr>
    </w:p>
    <w:p w:rsidR="00292491" w:rsidRPr="00433195" w:rsidRDefault="00292491" w:rsidP="00BC6236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 w:rsidRPr="00433195">
        <w:rPr>
          <w:sz w:val="24"/>
          <w:szCs w:val="24"/>
        </w:rPr>
        <w:t>Затраты на электроснабжение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96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97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33195">
        <w:rPr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7D6C98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298" type="#_x0000_t75" style="width:128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299" type="#_x0000_t75" style="width:128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292491" w:rsidRPr="007D6C98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0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0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i-виде электричества, которая определяется по фактическим данным за предыдущий финансовый год;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02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03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–i-й регулируемый тариф на электроэнергию;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04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05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Default="00292491" w:rsidP="00BC6236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тепло</w:t>
      </w:r>
      <w:r w:rsidRPr="00993A36">
        <w:rPr>
          <w:sz w:val="24"/>
          <w:szCs w:val="24"/>
        </w:rPr>
        <w:t>снабжени</w:t>
      </w:r>
      <w:r>
        <w:rPr>
          <w:sz w:val="24"/>
          <w:szCs w:val="24"/>
        </w:rPr>
        <w:t xml:space="preserve">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06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07" type="#_x0000_t75" style="width:14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7D6C98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08" type="#_x0000_t75" style="width:129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09" type="#_x0000_t75" style="width:129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292491" w:rsidRPr="007D6C98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1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1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теплоэнергии, которая определяется по фактическим данным за предыдущий финансовый год;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12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13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теплоснабжение;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14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15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Default="00292491" w:rsidP="00BC6236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горячее водоснабжение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16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17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7D6C98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18" type="#_x0000_t75" style="width:130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19" type="#_x0000_t75" style="width:130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292491" w:rsidRPr="007D6C98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20" type="#_x0000_t75" style="width:21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21" type="#_x0000_t75" style="width:21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горячем водоснабжении, которая определяется по фактическим данным за предыдущий финансовый год;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22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23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горячее водоснабжение;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24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25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Default="00292491" w:rsidP="00BC6236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холодное водоснабжение и водоотведение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26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27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7D6C98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28" type="#_x0000_t75" style="width:131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29" type="#_x0000_t75" style="width:131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+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30" type="#_x0000_t75" style="width:99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31" type="#_x0000_t75" style="width:99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292491" w:rsidRPr="007D6C98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32" type="#_x0000_t75" style="width:21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33" type="#_x0000_t75" style="width:21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холодном водоснабжении, которая определяется по фактическим данным за предыдущий финансовый год;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34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35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холодное водоснабжение;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36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37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38" type="#_x0000_t75" style="width:22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39" type="#_x0000_t75" style="width:22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водоотведении, которая определяется по фактическим данным за предыдущий финансовый год;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40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41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водоотведение;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42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43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Pr="009C5231" w:rsidRDefault="00292491" w:rsidP="00BC6236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AA1CF5">
        <w:rPr>
          <w:sz w:val="24"/>
          <w:szCs w:val="24"/>
        </w:rPr>
        <w:t>Затраты на вывоз коммунальных отходов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44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45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46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47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48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49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вывозу коммунальных отходов;</w:t>
      </w:r>
    </w:p>
    <w:p w:rsidR="00292491" w:rsidRPr="003C164F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35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35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7375EF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292491" w:rsidRDefault="00292491" w:rsidP="00BC6236">
      <w:pPr>
        <w:pStyle w:val="Heading1"/>
        <w:spacing w:before="0" w:after="0"/>
        <w:rPr>
          <w:rFonts w:ascii="Times New Roman" w:hAnsi="Times New Roman"/>
        </w:rPr>
      </w:pPr>
      <w:bookmarkStart w:id="11" w:name="sub_110206"/>
      <w:r w:rsidRPr="007375EF">
        <w:rPr>
          <w:rFonts w:ascii="Times New Roman" w:hAnsi="Times New Roman"/>
        </w:rPr>
        <w:t>2.4. 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1"/>
    </w:p>
    <w:p w:rsidR="00292491" w:rsidRPr="005F1BB4" w:rsidRDefault="00292491" w:rsidP="00BC6236"/>
    <w:p w:rsidR="00292491" w:rsidRDefault="00292491" w:rsidP="00BC6236">
      <w:pPr>
        <w:pStyle w:val="a"/>
        <w:tabs>
          <w:tab w:val="left" w:pos="908"/>
        </w:tabs>
        <w:spacing w:after="0" w:line="240" w:lineRule="auto"/>
        <w:ind w:left="0" w:firstLine="851"/>
        <w:jc w:val="both"/>
        <w:rPr>
          <w:sz w:val="24"/>
          <w:szCs w:val="24"/>
        </w:rPr>
      </w:pPr>
      <w:r w:rsidRPr="00C564F9">
        <w:rPr>
          <w:sz w:val="24"/>
          <w:szCs w:val="24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2.4.1. </w:t>
      </w:r>
      <w:r w:rsidRPr="00C72108">
        <w:rPr>
          <w:sz w:val="24"/>
          <w:szCs w:val="24"/>
        </w:rPr>
        <w:t>Затраты на техническое обслуживание и регламентно-профилактический</w:t>
      </w:r>
      <w:r>
        <w:rPr>
          <w:sz w:val="24"/>
          <w:szCs w:val="24"/>
        </w:rPr>
        <w:t xml:space="preserve">            </w:t>
      </w:r>
      <w:r w:rsidRPr="00C72108">
        <w:rPr>
          <w:sz w:val="24"/>
          <w:szCs w:val="24"/>
        </w:rPr>
        <w:t xml:space="preserve"> ремонт систем охранно-тревожной сигнализации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52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53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9C5231" w:rsidRDefault="00292491" w:rsidP="00BC6236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431AD8">
        <w:rPr>
          <w:sz w:val="24"/>
          <w:szCs w:val="24"/>
        </w:rPr>
        <w:fldChar w:fldCharType="begin"/>
      </w:r>
      <w:r w:rsidRPr="00431AD8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54" type="#_x0000_t75" style="width:11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431AD8">
        <w:rPr>
          <w:sz w:val="24"/>
          <w:szCs w:val="24"/>
        </w:rPr>
        <w:instrText xml:space="preserve"> </w:instrText>
      </w:r>
      <w:r w:rsidRPr="00431AD8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55" type="#_x0000_t75" style="width:11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431AD8">
        <w:rPr>
          <w:sz w:val="24"/>
          <w:szCs w:val="24"/>
        </w:rPr>
        <w:fldChar w:fldCharType="end"/>
      </w:r>
      <w:r w:rsidRPr="00431AD8">
        <w:rPr>
          <w:i/>
          <w:sz w:val="24"/>
          <w:szCs w:val="24"/>
        </w:rPr>
        <w:t xml:space="preserve"> </w:t>
      </w:r>
      <w:r w:rsidRPr="00431AD8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56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57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C72108">
        <w:rPr>
          <w:sz w:val="24"/>
          <w:szCs w:val="24"/>
        </w:rPr>
        <w:t>техническо</w:t>
      </w:r>
      <w:r>
        <w:rPr>
          <w:sz w:val="24"/>
          <w:szCs w:val="24"/>
        </w:rPr>
        <w:t>му</w:t>
      </w:r>
      <w:r w:rsidRPr="00C72108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</w:t>
      </w:r>
      <w:r w:rsidRPr="00C72108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72108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72108">
        <w:rPr>
          <w:sz w:val="24"/>
          <w:szCs w:val="24"/>
        </w:rPr>
        <w:t xml:space="preserve"> систем охранно-тревожной сигнализации</w:t>
      </w:r>
      <w:r>
        <w:rPr>
          <w:sz w:val="24"/>
          <w:szCs w:val="24"/>
        </w:rPr>
        <w:t>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35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35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2.4.2. </w:t>
      </w:r>
      <w:r w:rsidRPr="00194DAA">
        <w:rPr>
          <w:sz w:val="24"/>
          <w:szCs w:val="24"/>
        </w:rPr>
        <w:t xml:space="preserve">Затраты на проведение текущего ремонта помещения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60" type="#_x0000_t75" style="width:15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361" type="#_x0000_t75" style="width:15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) </w:t>
      </w:r>
      <w:r w:rsidRPr="00194DAA">
        <w:rPr>
          <w:sz w:val="24"/>
          <w:szCs w:val="24"/>
        </w:rPr>
        <w:t xml:space="preserve"> определяются с учетом требований </w:t>
      </w:r>
      <w:hyperlink r:id="rId164" w:history="1">
        <w:r w:rsidRPr="00194DAA">
          <w:rPr>
            <w:sz w:val="24"/>
            <w:szCs w:val="24"/>
          </w:rPr>
          <w:t>Положения</w:t>
        </w:r>
      </w:hyperlink>
      <w:r w:rsidRPr="00194DAA">
        <w:rPr>
          <w:sz w:val="24"/>
          <w:szCs w:val="24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</w:t>
      </w:r>
      <w:hyperlink r:id="rId165" w:history="1">
        <w:r w:rsidRPr="00194DAA">
          <w:rPr>
            <w:sz w:val="24"/>
            <w:szCs w:val="24"/>
          </w:rPr>
          <w:t>приказом</w:t>
        </w:r>
      </w:hyperlink>
      <w:r w:rsidRPr="00194DAA">
        <w:rPr>
          <w:sz w:val="24"/>
          <w:szCs w:val="24"/>
        </w:rPr>
        <w:t xml:space="preserve"> Государственного комитета по архитектуре и градостроительству при Госстрое СССР от 23 ноября 1988 г. N 312, но не более 1 раза в 3 года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62" type="#_x0000_t75" style="width:111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363" type="#_x0000_t75" style="width:111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;</w:t>
      </w:r>
    </w:p>
    <w:p w:rsidR="00292491" w:rsidRPr="00E62911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E62911">
        <w:rPr>
          <w:sz w:val="24"/>
          <w:szCs w:val="24"/>
        </w:rPr>
        <w:t>где:</w:t>
      </w:r>
    </w:p>
    <w:p w:rsidR="00292491" w:rsidRPr="00E6291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64" type="#_x0000_t75" style="width:22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365" type="#_x0000_t75" style="width:22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- площадь здания, планируемая к проведению текущего ремонта;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66" type="#_x0000_t75" style="width:21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367" type="#_x0000_t75" style="width:21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- цена текущего ремонта 1 кв. метра площади здания.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2.4.3. </w:t>
      </w:r>
      <w:r w:rsidRPr="00FC022A">
        <w:rPr>
          <w:sz w:val="24"/>
          <w:szCs w:val="24"/>
        </w:rPr>
        <w:t xml:space="preserve">Затраты на оплату услуг по обслуживанию и уборке помещения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68" type="#_x0000_t75" style="width:24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369" type="#_x0000_t75" style="width:24.7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70" type="#_x0000_t75" style="width:131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371" type="#_x0000_t75" style="width:131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72" type="#_x0000_t75" style="width:37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373" type="#_x0000_t75" style="width:37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обслуживанию и уборке помещения;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37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37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3C164F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5B318C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2.4.4. Затраты </w:t>
      </w:r>
      <w:r w:rsidRPr="001D521B">
        <w:rPr>
          <w:sz w:val="24"/>
          <w:szCs w:val="24"/>
        </w:rPr>
        <w:t xml:space="preserve">на оплату </w:t>
      </w:r>
      <w:r>
        <w:rPr>
          <w:sz w:val="24"/>
          <w:szCs w:val="24"/>
        </w:rPr>
        <w:t xml:space="preserve">услуг </w:t>
      </w:r>
      <w:r w:rsidRPr="004A74D4">
        <w:rPr>
          <w:sz w:val="24"/>
          <w:szCs w:val="24"/>
        </w:rPr>
        <w:t>по управлению, содержанию и те</w:t>
      </w:r>
      <w:r>
        <w:rPr>
          <w:sz w:val="24"/>
          <w:szCs w:val="24"/>
        </w:rPr>
        <w:t>кущему ремонту              многоквартирного</w:t>
      </w:r>
      <w:r w:rsidRPr="004A74D4">
        <w:rPr>
          <w:sz w:val="24"/>
          <w:szCs w:val="24"/>
        </w:rPr>
        <w:t xml:space="preserve"> дома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трмд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</w:t>
      </w:r>
      <w:r>
        <w:rPr>
          <w:sz w:val="24"/>
          <w:szCs w:val="24"/>
        </w:rPr>
        <w:t>:</w:t>
      </w:r>
    </w:p>
    <w:p w:rsidR="00292491" w:rsidRPr="005B318C" w:rsidRDefault="00292491" w:rsidP="00BC6236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5A430C" w:rsidRDefault="00292491" w:rsidP="00BC6236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  <w:r w:rsidRPr="005A430C">
        <w:rPr>
          <w:position w:val="-14"/>
          <w:sz w:val="24"/>
          <w:szCs w:val="24"/>
          <w:lang w:val="en-SG"/>
        </w:rPr>
        <w:object w:dxaOrig="2580" w:dyaOrig="380">
          <v:shape id="_x0000_i1376" type="#_x0000_t75" style="width:129pt;height:18.75pt" o:ole="">
            <v:imagedata r:id="rId172" o:title=""/>
          </v:shape>
          <o:OLEObject Type="Embed" ProgID="Equation.3" ShapeID="_x0000_i1376" DrawAspect="Content" ObjectID="_1684236062" r:id="rId173"/>
        </w:object>
      </w:r>
      <w:r>
        <w:rPr>
          <w:sz w:val="24"/>
          <w:szCs w:val="24"/>
        </w:rPr>
        <w:t>;</w:t>
      </w:r>
      <w:r w:rsidRPr="005A430C">
        <w:rPr>
          <w:sz w:val="24"/>
          <w:szCs w:val="24"/>
        </w:rPr>
        <w:br w:type="textWrapping" w:clear="all"/>
      </w:r>
    </w:p>
    <w:p w:rsidR="00292491" w:rsidRPr="005A430C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5A430C">
        <w:rPr>
          <w:sz w:val="24"/>
          <w:szCs w:val="24"/>
        </w:rPr>
        <w:t xml:space="preserve"> </w:t>
      </w:r>
      <w:r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77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 w:rsidRPr="005A430C">
        <w:rPr>
          <w:position w:val="-14"/>
          <w:sz w:val="24"/>
          <w:szCs w:val="24"/>
        </w:rPr>
        <w:object w:dxaOrig="780" w:dyaOrig="380">
          <v:shape id="_x0000_i1378" type="#_x0000_t75" style="width:39pt;height:18.75pt" o:ole="">
            <v:imagedata r:id="rId174" o:title=""/>
          </v:shape>
          <o:OLEObject Type="Embed" ProgID="Equation.3" ShapeID="_x0000_i1378" DrawAspect="Content" ObjectID="_1684236063" r:id="rId175"/>
        </w:object>
      </w:r>
      <w:r w:rsidRPr="005A430C">
        <w:rPr>
          <w:sz w:val="24"/>
          <w:szCs w:val="24"/>
        </w:rPr>
        <w:t>-</w:t>
      </w:r>
      <w:r w:rsidRPr="004A60B3">
        <w:rPr>
          <w:sz w:val="24"/>
          <w:szCs w:val="24"/>
        </w:rPr>
        <w:t xml:space="preserve">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4A74D4">
        <w:rPr>
          <w:sz w:val="24"/>
          <w:szCs w:val="24"/>
        </w:rPr>
        <w:t>по управлению, содержанию и те</w:t>
      </w:r>
      <w:r>
        <w:rPr>
          <w:sz w:val="24"/>
          <w:szCs w:val="24"/>
        </w:rPr>
        <w:t>кущему ремонту              многоквартирного</w:t>
      </w:r>
      <w:r w:rsidRPr="004A74D4">
        <w:rPr>
          <w:sz w:val="24"/>
          <w:szCs w:val="24"/>
        </w:rPr>
        <w:t xml:space="preserve"> дома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37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38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026E36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026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2.4.5. </w:t>
      </w:r>
      <w:r w:rsidRPr="00026E36">
        <w:rPr>
          <w:rFonts w:ascii="Times New Roman" w:hAnsi="Times New Roman"/>
          <w:sz w:val="24"/>
          <w:szCs w:val="24"/>
        </w:rPr>
        <w:t>Затраты на техническое обслуживание и регламентно-профилактический ремонт лифтов (</w:t>
      </w:r>
      <w:r w:rsidRPr="00026E36">
        <w:rPr>
          <w:rFonts w:ascii="Times New Roman" w:hAnsi="Times New Roman"/>
          <w:sz w:val="24"/>
          <w:szCs w:val="24"/>
        </w:rPr>
        <w:fldChar w:fldCharType="begin"/>
      </w:r>
      <w:r w:rsidRPr="00026E36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381" type="#_x0000_t75" style="width:10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026E36">
        <w:rPr>
          <w:rFonts w:ascii="Times New Roman" w:hAnsi="Times New Roman"/>
          <w:sz w:val="24"/>
          <w:szCs w:val="24"/>
        </w:rPr>
        <w:instrText xml:space="preserve"> </w:instrText>
      </w:r>
      <w:r w:rsidRPr="00026E36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382" type="#_x0000_t75" style="width:10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026E36">
        <w:rPr>
          <w:rFonts w:ascii="Times New Roman" w:hAnsi="Times New Roman"/>
          <w:sz w:val="24"/>
          <w:szCs w:val="24"/>
        </w:rPr>
        <w:fldChar w:fldCharType="end"/>
      </w:r>
      <w:r w:rsidRPr="00026E36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83" type="#_x0000_t75" style="width:107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84" type="#_x0000_t75" style="width:107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85" type="#_x0000_t75" style="width:2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86" type="#_x0000_t75" style="width:2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>ехническому обслуживанию</w:t>
      </w:r>
      <w:r>
        <w:rPr>
          <w:sz w:val="24"/>
          <w:szCs w:val="24"/>
        </w:rPr>
        <w:t xml:space="preserve"> и регламентно-профилактическому ремонту</w:t>
      </w:r>
      <w:r w:rsidRPr="00433295">
        <w:rPr>
          <w:sz w:val="24"/>
          <w:szCs w:val="24"/>
        </w:rPr>
        <w:t xml:space="preserve"> лифтов</w:t>
      </w:r>
      <w:r>
        <w:rPr>
          <w:sz w:val="24"/>
          <w:szCs w:val="24"/>
        </w:rPr>
        <w:t>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8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8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9C5231">
        <w:rPr>
          <w:rFonts w:ascii="Times New Roman" w:hAnsi="Times New Roman"/>
          <w:sz w:val="24"/>
          <w:szCs w:val="24"/>
        </w:rPr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Pr="00AA1CF5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2.4.6. </w:t>
      </w:r>
      <w:r w:rsidRPr="00AA1CF5">
        <w:rPr>
          <w:sz w:val="24"/>
          <w:szCs w:val="24"/>
        </w:rPr>
        <w:t>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8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9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AA1CF5">
        <w:rPr>
          <w:sz w:val="24"/>
          <w:szCs w:val="24"/>
        </w:rPr>
        <w:t>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91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92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393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394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>ехническому обслуживанию</w:t>
      </w:r>
      <w:r>
        <w:rPr>
          <w:sz w:val="24"/>
          <w:szCs w:val="24"/>
        </w:rPr>
        <w:t xml:space="preserve"> и регламентно-профилактическому ремонту</w:t>
      </w:r>
      <w:r w:rsidRPr="00433295">
        <w:rPr>
          <w:sz w:val="24"/>
          <w:szCs w:val="24"/>
        </w:rPr>
        <w:t xml:space="preserve"> </w:t>
      </w:r>
      <w:r w:rsidRPr="007A6590">
        <w:rPr>
          <w:sz w:val="24"/>
          <w:szCs w:val="24"/>
        </w:rPr>
        <w:t>теплового пункта, в том числе на подготовку отопительной системы к зимнему сезону</w:t>
      </w:r>
      <w:r>
        <w:rPr>
          <w:sz w:val="24"/>
          <w:szCs w:val="24"/>
        </w:rPr>
        <w:t>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39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39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AA1CF5" w:rsidRDefault="00292491" w:rsidP="00BC623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D1838">
        <w:rPr>
          <w:rFonts w:ascii="Times New Roman" w:hAnsi="Times New Roman"/>
          <w:sz w:val="24"/>
          <w:szCs w:val="24"/>
        </w:rPr>
        <w:t xml:space="preserve">2.4.7. </w:t>
      </w:r>
      <w:r w:rsidRPr="009023D6">
        <w:rPr>
          <w:rFonts w:ascii="Times New Roman" w:hAnsi="Times New Roman"/>
          <w:sz w:val="24"/>
          <w:szCs w:val="24"/>
        </w:rPr>
        <w:t>Затраты на техническое обслуживание и ремонт транспортных средств</w:t>
      </w:r>
      <w:r w:rsidRPr="009023D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9023D6">
        <w:rPr>
          <w:rFonts w:ascii="Times New Roman" w:hAnsi="Times New Roman"/>
          <w:sz w:val="24"/>
          <w:szCs w:val="24"/>
        </w:rPr>
        <w:t>замена агрегатов, деталей транспортных средств</w:t>
      </w:r>
      <w:r>
        <w:rPr>
          <w:rFonts w:ascii="Times New Roman" w:hAnsi="Times New Roman"/>
          <w:sz w:val="24"/>
          <w:szCs w:val="24"/>
        </w:rPr>
        <w:t>,</w:t>
      </w:r>
      <w:r w:rsidRPr="009023D6">
        <w:rPr>
          <w:rFonts w:ascii="Times New Roman" w:hAnsi="Times New Roman"/>
          <w:sz w:val="24"/>
          <w:szCs w:val="24"/>
        </w:rPr>
        <w:t xml:space="preserve"> ремонт шин легковых автомобилей включая регулировку и балансировку колес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023D6">
        <w:rPr>
          <w:rFonts w:ascii="Times New Roman" w:hAnsi="Times New Roman"/>
          <w:sz w:val="24"/>
          <w:szCs w:val="24"/>
        </w:rPr>
        <w:t>контрольно-диагностические услуги</w:t>
      </w:r>
      <w:r>
        <w:rPr>
          <w:rFonts w:ascii="Times New Roman" w:hAnsi="Times New Roman"/>
          <w:sz w:val="24"/>
          <w:szCs w:val="24"/>
        </w:rPr>
        <w:t xml:space="preserve"> и прочие ремонты транспортных средств</w:t>
      </w:r>
      <w:r>
        <w:t xml:space="preserve">) </w:t>
      </w:r>
      <w:r w:rsidRPr="003D1838">
        <w:rPr>
          <w:rFonts w:ascii="Times New Roman" w:hAnsi="Times New Roman"/>
          <w:sz w:val="24"/>
          <w:szCs w:val="24"/>
        </w:rPr>
        <w:t>(</w:t>
      </w:r>
      <w:r w:rsidRPr="003D1838">
        <w:rPr>
          <w:rFonts w:ascii="Times New Roman" w:hAnsi="Times New Roman"/>
          <w:sz w:val="24"/>
          <w:szCs w:val="24"/>
        </w:rPr>
        <w:fldChar w:fldCharType="begin"/>
      </w:r>
      <w:r w:rsidRPr="003D1838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97" type="#_x0000_t75" style="width:28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3D1838">
        <w:rPr>
          <w:rFonts w:ascii="Times New Roman" w:hAnsi="Times New Roman"/>
          <w:sz w:val="24"/>
          <w:szCs w:val="24"/>
        </w:rPr>
        <w:instrText xml:space="preserve"> </w:instrText>
      </w:r>
      <w:r w:rsidRPr="003D1838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398" type="#_x0000_t75" style="width:28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3D1838">
        <w:rPr>
          <w:rFonts w:ascii="Times New Roman" w:hAnsi="Times New Roman"/>
          <w:sz w:val="24"/>
          <w:szCs w:val="24"/>
        </w:rPr>
        <w:fldChar w:fldCharType="end"/>
      </w:r>
      <w:r w:rsidRPr="003D1838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399" type="#_x0000_t75" style="width:138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00" type="#_x0000_t75" style="width:138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01" type="#_x0000_t75" style="width:41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02" type="#_x0000_t75" style="width:41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>ремонту транспортных средств;</w:t>
      </w:r>
    </w:p>
    <w:p w:rsidR="00292491" w:rsidRPr="00BC6236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0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0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BC6236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5B318C" w:rsidRDefault="00292491" w:rsidP="00BC623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2.4.8.</w:t>
      </w:r>
      <w:r w:rsidRPr="00AA1CF5">
        <w:rPr>
          <w:rFonts w:ascii="Times New Roman" w:hAnsi="Times New Roman"/>
          <w:sz w:val="24"/>
          <w:szCs w:val="24"/>
        </w:rPr>
        <w:t xml:space="preserve"> Затраты на </w:t>
      </w:r>
      <w:r>
        <w:rPr>
          <w:rFonts w:ascii="Times New Roman" w:hAnsi="Times New Roman"/>
          <w:sz w:val="24"/>
          <w:szCs w:val="24"/>
        </w:rPr>
        <w:t>оплату услуг</w:t>
      </w:r>
      <w:r w:rsidRPr="009C46F8">
        <w:rPr>
          <w:rFonts w:ascii="Times New Roman" w:hAnsi="Times New Roman"/>
          <w:sz w:val="24"/>
          <w:szCs w:val="24"/>
        </w:rPr>
        <w:t xml:space="preserve"> по комплексной автомойке транспортных средств </w:t>
      </w:r>
      <w:r w:rsidRPr="00AA1CF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катрср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05" type="#_x0000_t75" style="width:28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AA1CF5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Pr="005B318C" w:rsidRDefault="00292491" w:rsidP="00BC623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92491" w:rsidRPr="00BC6236" w:rsidRDefault="00292491" w:rsidP="00BC6236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2799" w:dyaOrig="380">
          <v:shape id="_x0000_i1406" type="#_x0000_t75" style="width:140.25pt;height:18.75pt" o:ole="">
            <v:imagedata r:id="rId185" o:title=""/>
          </v:shape>
          <o:OLEObject Type="Embed" ProgID="Equation.3" ShapeID="_x0000_i1406" DrawAspect="Content" ObjectID="_1684236064" r:id="rId186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9C46F8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лбо.катрср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9C46F8">
        <w:rPr>
          <w:sz w:val="24"/>
          <w:szCs w:val="24"/>
        </w:rPr>
        <w:t>по комплексной автомойке транспортных средств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0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0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AA1CF5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2.4.9. </w:t>
      </w:r>
      <w:r w:rsidRPr="00AA1CF5">
        <w:rPr>
          <w:sz w:val="24"/>
          <w:szCs w:val="24"/>
        </w:rPr>
        <w:t>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 году 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09" type="#_x0000_t75" style="width:30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10" type="#_x0000_t75" style="width:30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</w:t>
      </w:r>
      <w:r>
        <w:rPr>
          <w:sz w:val="24"/>
          <w:szCs w:val="24"/>
        </w:rPr>
        <w:t xml:space="preserve"> и рассчитываются </w:t>
      </w:r>
      <w:r w:rsidRPr="00AA1CF5">
        <w:rPr>
          <w:sz w:val="24"/>
          <w:szCs w:val="24"/>
        </w:rPr>
        <w:t>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11" type="#_x0000_t75" style="width:140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12" type="#_x0000_t75" style="width:140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13" type="#_x0000_t75" style="width:42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14" type="#_x0000_t75" style="width:42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>регламентно-профилактическому ремонту бытового оборудования;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1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1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2.4.10. </w:t>
      </w:r>
      <w:r w:rsidRPr="006C3B6C">
        <w:rPr>
          <w:sz w:val="24"/>
          <w:szCs w:val="24"/>
        </w:rPr>
        <w:t xml:space="preserve">Затраты на </w:t>
      </w:r>
      <w:r w:rsidRPr="00006799">
        <w:rPr>
          <w:sz w:val="24"/>
          <w:szCs w:val="24"/>
        </w:rPr>
        <w:t>техническое обслуживание и регламентно-профилактич</w:t>
      </w:r>
      <w:r>
        <w:rPr>
          <w:sz w:val="24"/>
          <w:szCs w:val="24"/>
        </w:rPr>
        <w:t xml:space="preserve">еский ремонт </w:t>
      </w:r>
      <w:r w:rsidRPr="005C29CA">
        <w:rPr>
          <w:sz w:val="24"/>
          <w:szCs w:val="24"/>
        </w:rPr>
        <w:t>системы водоснабжения</w:t>
      </w:r>
      <w:r>
        <w:rPr>
          <w:sz w:val="24"/>
          <w:szCs w:val="24"/>
        </w:rPr>
        <w:t xml:space="preserve"> и</w:t>
      </w:r>
      <w:r w:rsidRPr="005C29CA">
        <w:rPr>
          <w:sz w:val="24"/>
          <w:szCs w:val="24"/>
        </w:rPr>
        <w:t xml:space="preserve"> </w:t>
      </w:r>
      <w:r>
        <w:rPr>
          <w:sz w:val="24"/>
          <w:szCs w:val="24"/>
        </w:rPr>
        <w:t>очистки</w:t>
      </w:r>
      <w:r w:rsidRPr="005C29CA">
        <w:rPr>
          <w:sz w:val="24"/>
          <w:szCs w:val="24"/>
        </w:rPr>
        <w:t xml:space="preserve"> канализационных труб, колодцев ливневых труб</w:t>
      </w:r>
      <w:r w:rsidRPr="00F85590">
        <w:rPr>
          <w:sz w:val="24"/>
          <w:szCs w:val="24"/>
        </w:rPr>
        <w:t xml:space="preserve">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свиочкантруб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85590" w:rsidRDefault="00292491" w:rsidP="00BC6236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3580" w:dyaOrig="380">
          <v:shape id="_x0000_i1417" type="#_x0000_t75" style="width:179.25pt;height:18.75pt" o:ole="">
            <v:imagedata r:id="rId190" o:title=""/>
          </v:shape>
          <o:OLEObject Type="Embed" ProgID="Equation.3" ShapeID="_x0000_i1417" DrawAspect="Content" ObjectID="_1684236065" r:id="rId191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свиочкантруб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5C29CA">
        <w:rPr>
          <w:sz w:val="24"/>
          <w:szCs w:val="24"/>
        </w:rPr>
        <w:t>системы водоснабжения</w:t>
      </w:r>
      <w:r>
        <w:rPr>
          <w:sz w:val="24"/>
          <w:szCs w:val="24"/>
        </w:rPr>
        <w:t xml:space="preserve"> и</w:t>
      </w:r>
      <w:r w:rsidRPr="005C29CA">
        <w:rPr>
          <w:sz w:val="24"/>
          <w:szCs w:val="24"/>
        </w:rPr>
        <w:t xml:space="preserve"> </w:t>
      </w:r>
      <w:r>
        <w:rPr>
          <w:sz w:val="24"/>
          <w:szCs w:val="24"/>
        </w:rPr>
        <w:t>очистки</w:t>
      </w:r>
      <w:r w:rsidRPr="005C29CA">
        <w:rPr>
          <w:sz w:val="24"/>
          <w:szCs w:val="24"/>
        </w:rPr>
        <w:t xml:space="preserve"> канализационных труб, колодцев ливневых труб</w:t>
      </w:r>
      <w:r>
        <w:rPr>
          <w:sz w:val="24"/>
          <w:szCs w:val="24"/>
        </w:rPr>
        <w:t>;</w:t>
      </w:r>
    </w:p>
    <w:p w:rsidR="0029249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1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1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2.4.11. </w:t>
      </w:r>
      <w:r w:rsidRPr="00B92A30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кондиционирования и вентиляции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20" type="#_x0000_t75" style="width:2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21" type="#_x0000_t75" style="width:2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22" type="#_x0000_t75" style="width:132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23" type="#_x0000_t75" style="width:132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24" type="#_x0000_t75" style="width:37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25" type="#_x0000_t75" style="width:37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>систем кондиционирования и вентиляции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2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2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обя</w:t>
      </w:r>
      <w:r>
        <w:rPr>
          <w:rFonts w:ascii="Times New Roman" w:hAnsi="Times New Roman"/>
          <w:sz w:val="24"/>
          <w:szCs w:val="24"/>
        </w:rPr>
        <w:t xml:space="preserve">зательств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нормативами: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78"/>
        <w:gridCol w:w="5280"/>
      </w:tblGrid>
      <w:tr w:rsidR="00292491" w:rsidRPr="004C4370" w:rsidTr="00141BFF">
        <w:tc>
          <w:tcPr>
            <w:tcW w:w="4178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Наименование </w:t>
            </w:r>
          </w:p>
        </w:tc>
        <w:tc>
          <w:tcPr>
            <w:tcW w:w="528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Нормативные расходы на 1 единицу, не более</w:t>
            </w:r>
          </w:p>
        </w:tc>
      </w:tr>
      <w:tr w:rsidR="00292491" w:rsidRPr="004C4370" w:rsidTr="00141BFF">
        <w:tc>
          <w:tcPr>
            <w:tcW w:w="4178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2A30">
              <w:rPr>
                <w:rFonts w:ascii="Times New Roman" w:hAnsi="Times New Roman"/>
                <w:sz w:val="24"/>
                <w:szCs w:val="24"/>
              </w:rPr>
              <w:t>Затраты на техническое обслуживание и регламентно-профилактический ремонт систем кондиционирования и вентиляции</w:t>
            </w:r>
          </w:p>
        </w:tc>
        <w:tc>
          <w:tcPr>
            <w:tcW w:w="528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</w:tbl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2.4.12. </w:t>
      </w:r>
      <w:r w:rsidRPr="00524A3F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пожарной сигнализации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28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29" type="#_x0000_t75" style="width:19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30" type="#_x0000_t75" style="width:123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31" type="#_x0000_t75" style="width:123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32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33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 xml:space="preserve">систем </w:t>
      </w:r>
      <w:r>
        <w:rPr>
          <w:sz w:val="24"/>
          <w:szCs w:val="24"/>
        </w:rPr>
        <w:t>пожарной сигнализации;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3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3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2.4.13. </w:t>
      </w:r>
      <w:r w:rsidRPr="006C3B6C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видеонаблюдения </w:t>
      </w:r>
      <w:r w:rsidRPr="004E0601">
        <w:rPr>
          <w:sz w:val="24"/>
          <w:szCs w:val="24"/>
        </w:rPr>
        <w:t xml:space="preserve">(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36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37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38" type="#_x0000_t75" style="width:12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39" type="#_x0000_t75" style="width:12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40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41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 xml:space="preserve">систем </w:t>
      </w:r>
      <w:r>
        <w:rPr>
          <w:sz w:val="24"/>
          <w:szCs w:val="24"/>
        </w:rPr>
        <w:t>видеонаблюдения;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4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4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2.4.14.</w:t>
      </w:r>
      <w:r w:rsidRPr="00F85590">
        <w:rPr>
          <w:sz w:val="24"/>
          <w:szCs w:val="24"/>
        </w:rPr>
        <w:t xml:space="preserve"> </w:t>
      </w:r>
      <w:r w:rsidRPr="006C3B6C">
        <w:rPr>
          <w:sz w:val="24"/>
          <w:szCs w:val="24"/>
        </w:rPr>
        <w:t xml:space="preserve">Затраты на техническое обслуживание </w:t>
      </w:r>
      <w:r w:rsidRPr="00F85590">
        <w:rPr>
          <w:sz w:val="24"/>
          <w:szCs w:val="24"/>
        </w:rPr>
        <w:t xml:space="preserve">исправленных и работоспособных средств пожаротушения (огнетушителей) </w:t>
      </w:r>
      <w:r w:rsidRPr="004E0601">
        <w:rPr>
          <w:sz w:val="24"/>
          <w:szCs w:val="24"/>
        </w:rPr>
        <w:t>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ирсп</w:t>
      </w:r>
      <w:r w:rsidRPr="009C5231">
        <w:rPr>
          <w:sz w:val="24"/>
          <w:szCs w:val="24"/>
        </w:rPr>
        <w:t>) определяются по формуле:</w:t>
      </w: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292491" w:rsidRPr="00F85590" w:rsidRDefault="00292491" w:rsidP="00BC6236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2460" w:dyaOrig="380">
          <v:shape id="_x0000_i1444" type="#_x0000_t75" style="width:123pt;height:18.75pt" o:ole="">
            <v:imagedata r:id="rId201" o:title=""/>
          </v:shape>
          <o:OLEObject Type="Embed" ProgID="Equation.3" ShapeID="_x0000_i1444" DrawAspect="Content" ObjectID="_1684236066" r:id="rId202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45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46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техническому обслуживанию</w:t>
      </w:r>
      <w:r w:rsidRPr="006C3B6C">
        <w:rPr>
          <w:sz w:val="24"/>
          <w:szCs w:val="24"/>
        </w:rPr>
        <w:t xml:space="preserve"> </w:t>
      </w:r>
      <w:r w:rsidRPr="00F85590">
        <w:rPr>
          <w:sz w:val="24"/>
          <w:szCs w:val="24"/>
        </w:rPr>
        <w:t>исправленных и работоспособных средств пожаротушения (огнетушителей)</w:t>
      </w:r>
      <w:r>
        <w:rPr>
          <w:sz w:val="24"/>
          <w:szCs w:val="24"/>
        </w:rPr>
        <w:t>;</w:t>
      </w:r>
    </w:p>
    <w:p w:rsidR="00292491" w:rsidRPr="00F85590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4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4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AF6A07" w:rsidRDefault="00292491" w:rsidP="00BC62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92491" w:rsidRDefault="00292491" w:rsidP="00BC6236">
      <w:pPr>
        <w:pStyle w:val="Heading1"/>
        <w:numPr>
          <w:ilvl w:val="1"/>
          <w:numId w:val="15"/>
        </w:numPr>
        <w:spacing w:before="0" w:after="0"/>
        <w:rPr>
          <w:rFonts w:ascii="Times New Roman" w:hAnsi="Times New Roman"/>
        </w:rPr>
      </w:pPr>
      <w:bookmarkStart w:id="12" w:name="sub_110207"/>
      <w:r w:rsidRPr="007375EF">
        <w:rPr>
          <w:rFonts w:ascii="Times New Roman" w:hAnsi="Times New Roman"/>
        </w:rPr>
        <w:t xml:space="preserve"> Затраты на приобретение прочих работ и услуг, не относящиеся к затратам на услуги связи, оплату услуг</w:t>
      </w:r>
      <w:r>
        <w:rPr>
          <w:rFonts w:ascii="Times New Roman" w:hAnsi="Times New Roman"/>
        </w:rPr>
        <w:t>,</w:t>
      </w:r>
      <w:r w:rsidRPr="007375EF">
        <w:rPr>
          <w:rFonts w:ascii="Times New Roman" w:hAnsi="Times New Roman"/>
        </w:rPr>
        <w:t xml:space="preserve"> связанных с проездом и наймом жилого помещения в связи с командированием работников, а также к затратам на коммунальные услуги,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  <w:bookmarkEnd w:id="12"/>
    </w:p>
    <w:p w:rsidR="00292491" w:rsidRPr="003D1838" w:rsidRDefault="00292491" w:rsidP="00BC6236"/>
    <w:p w:rsidR="0029249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t xml:space="preserve">    </w:t>
      </w:r>
      <w:r>
        <w:rPr>
          <w:sz w:val="24"/>
          <w:szCs w:val="24"/>
        </w:rPr>
        <w:t>2.5.1</w:t>
      </w:r>
      <w:r w:rsidRPr="003D1838">
        <w:rPr>
          <w:sz w:val="24"/>
          <w:szCs w:val="24"/>
        </w:rPr>
        <w:t xml:space="preserve">. Затраты на оплату типографских работ (услуг) (З </w:t>
      </w:r>
      <w:r>
        <w:rPr>
          <w:sz w:val="24"/>
          <w:szCs w:val="24"/>
          <w:vertAlign w:val="subscript"/>
        </w:rPr>
        <w:t>тр</w:t>
      </w:r>
      <w:r>
        <w:rPr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292491" w:rsidRPr="00C87F21" w:rsidRDefault="00292491" w:rsidP="00BC6236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тр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тр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тр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</w:t>
      </w:r>
      <w:r>
        <w:rPr>
          <w:sz w:val="24"/>
          <w:szCs w:val="24"/>
        </w:rPr>
        <w:t>трактов, предметом которых являю</w:t>
      </w:r>
      <w:r w:rsidRPr="004A60B3">
        <w:rPr>
          <w:sz w:val="24"/>
          <w:szCs w:val="24"/>
        </w:rPr>
        <w:t>тся</w:t>
      </w:r>
      <w:r>
        <w:rPr>
          <w:sz w:val="24"/>
          <w:szCs w:val="24"/>
        </w:rPr>
        <w:t xml:space="preserve"> типографские</w:t>
      </w:r>
      <w:r w:rsidRPr="003D1838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3D1838">
        <w:rPr>
          <w:sz w:val="24"/>
          <w:szCs w:val="24"/>
        </w:rPr>
        <w:t xml:space="preserve"> (услуг</w:t>
      </w:r>
      <w:r>
        <w:rPr>
          <w:sz w:val="24"/>
          <w:szCs w:val="24"/>
        </w:rPr>
        <w:t>и</w:t>
      </w:r>
      <w:r w:rsidRPr="003D1838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4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5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Pr="0037245C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2.5.2. </w:t>
      </w:r>
      <w:r w:rsidRPr="0037245C">
        <w:rPr>
          <w:rFonts w:ascii="Times New Roman" w:hAnsi="Times New Roman"/>
          <w:sz w:val="24"/>
          <w:szCs w:val="24"/>
        </w:rPr>
        <w:t>Затраты на информационное освещение деятельности общественной палаты в печатных изданиях</w:t>
      </w:r>
      <w:r>
        <w:rPr>
          <w:rFonts w:ascii="Times New Roman" w:hAnsi="Times New Roman"/>
          <w:sz w:val="24"/>
          <w:szCs w:val="24"/>
        </w:rPr>
        <w:t xml:space="preserve"> и в Интернете</w:t>
      </w:r>
      <w:r w:rsidRPr="0037245C">
        <w:rPr>
          <w:rFonts w:ascii="Times New Roman" w:hAnsi="Times New Roman"/>
          <w:sz w:val="24"/>
          <w:szCs w:val="24"/>
        </w:rPr>
        <w:t xml:space="preserve">  (З </w:t>
      </w:r>
      <w:r>
        <w:rPr>
          <w:rFonts w:ascii="Times New Roman" w:hAnsi="Times New Roman"/>
          <w:sz w:val="24"/>
          <w:szCs w:val="24"/>
          <w:vertAlign w:val="subscript"/>
        </w:rPr>
        <w:t>инфосв</w:t>
      </w:r>
      <w:r w:rsidRPr="0037245C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C87F21" w:rsidRDefault="00292491" w:rsidP="00BC6236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 w:rsidRPr="0037245C">
        <w:rPr>
          <w:sz w:val="24"/>
          <w:szCs w:val="24"/>
          <w:vertAlign w:val="subscript"/>
        </w:rPr>
        <w:t>инф</w:t>
      </w:r>
      <w:r>
        <w:rPr>
          <w:sz w:val="24"/>
          <w:szCs w:val="24"/>
          <w:vertAlign w:val="subscript"/>
        </w:rPr>
        <w:t>осв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инфосв</w:t>
      </w:r>
      <w:r w:rsidRPr="00775007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инфосв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37245C">
        <w:rPr>
          <w:sz w:val="24"/>
          <w:szCs w:val="24"/>
        </w:rPr>
        <w:t>информационное освещение деятельности общественной палаты в печатных изданиях</w:t>
      </w:r>
      <w:r>
        <w:rPr>
          <w:sz w:val="24"/>
          <w:szCs w:val="24"/>
        </w:rPr>
        <w:t xml:space="preserve"> и в Интернете;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5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5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Default="00292491" w:rsidP="00BC6236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2.5.3. </w:t>
      </w:r>
      <w:r w:rsidRPr="00E22ED0">
        <w:rPr>
          <w:sz w:val="24"/>
          <w:szCs w:val="24"/>
        </w:rPr>
        <w:t xml:space="preserve">Затраты на приобретение информационных услуг, которые включают в себя </w:t>
      </w: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E22ED0">
        <w:rPr>
          <w:sz w:val="24"/>
          <w:szCs w:val="24"/>
        </w:rPr>
        <w:t xml:space="preserve">приобретение периодических печатных изданий, справочной литературы, а также подачу объявлений в печатные издания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53" type="#_x0000_t75" style="width:16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54" type="#_x0000_t75" style="width:16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C5231">
        <w:rPr>
          <w:sz w:val="24"/>
          <w:szCs w:val="24"/>
        </w:rPr>
        <w:t xml:space="preserve">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55" type="#_x0000_t75" style="width:116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56" type="#_x0000_t75" style="width:116.2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57" type="#_x0000_t75" style="width:30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58" type="#_x0000_t75" style="width:30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</w:t>
      </w:r>
      <w:r>
        <w:rPr>
          <w:sz w:val="24"/>
          <w:szCs w:val="24"/>
        </w:rPr>
        <w:t xml:space="preserve">                          </w:t>
      </w:r>
      <w:r w:rsidRPr="004A60B3">
        <w:rPr>
          <w:sz w:val="24"/>
          <w:szCs w:val="24"/>
        </w:rPr>
        <w:t xml:space="preserve"> финансового года на заключение и оплату муниципальных контрак</w:t>
      </w:r>
      <w:r>
        <w:rPr>
          <w:sz w:val="24"/>
          <w:szCs w:val="24"/>
        </w:rPr>
        <w:t>тов, предметом которых является</w:t>
      </w:r>
      <w:r w:rsidRPr="00E22ED0">
        <w:rPr>
          <w:sz w:val="24"/>
          <w:szCs w:val="24"/>
        </w:rPr>
        <w:t xml:space="preserve"> приобретение информационных услуг, которые включают в себя приобретение периодических печатных изданий, справочной литературы, а также подачу объявлений в печатные издания</w:t>
      </w:r>
      <w:r>
        <w:rPr>
          <w:sz w:val="24"/>
          <w:szCs w:val="24"/>
        </w:rPr>
        <w:t>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5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6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F371B2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2.5.4. </w:t>
      </w:r>
      <w:r w:rsidRPr="00C62E97">
        <w:rPr>
          <w:sz w:val="24"/>
          <w:szCs w:val="24"/>
        </w:rPr>
        <w:t xml:space="preserve">Затраты на проведение предрейсового и послерейсового осмотра водителей транспортных средств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61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62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63" type="#_x0000_t75" style="width:126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64" type="#_x0000_t75" style="width:126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65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66" type="#_x0000_t75" style="width:3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C62E97">
        <w:rPr>
          <w:sz w:val="24"/>
          <w:szCs w:val="24"/>
        </w:rPr>
        <w:t>проведению</w:t>
      </w:r>
      <w:r>
        <w:t xml:space="preserve"> </w:t>
      </w:r>
      <w:r w:rsidRPr="00C62E97">
        <w:rPr>
          <w:sz w:val="24"/>
          <w:szCs w:val="24"/>
        </w:rPr>
        <w:t>предрейсового и послерейсового осмотра водителей транспортных средств</w:t>
      </w:r>
      <w:r>
        <w:rPr>
          <w:sz w:val="24"/>
          <w:szCs w:val="24"/>
        </w:rPr>
        <w:t>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6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6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-110" w:firstLine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2.5.5. </w:t>
      </w:r>
      <w:r w:rsidRPr="00224E92">
        <w:rPr>
          <w:sz w:val="24"/>
          <w:szCs w:val="24"/>
        </w:rPr>
        <w:t xml:space="preserve">Затраты на проведение диспансеризации работников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469" type="#_x0000_t75" style="width:25.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470" type="#_x0000_t75" style="width:25.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471" type="#_x0000_t75" style="width:133.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472" type="#_x0000_t75" style="width:133.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473" type="#_x0000_t75" style="width:38.2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474" type="#_x0000_t75" style="width:38.2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проведению диспансеризации работников;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7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7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2.5.6. </w:t>
      </w:r>
      <w:r w:rsidRPr="006E3A7E">
        <w:rPr>
          <w:sz w:val="24"/>
          <w:szCs w:val="24"/>
        </w:rPr>
        <w:t xml:space="preserve">Затраты на оплату услуг вневедомственной охраны определяются по фактическим затратам в отчетном финансовом году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77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78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 xml:space="preserve"> и рассчитываются </w:t>
      </w:r>
      <w:r w:rsidRPr="009C5231">
        <w:rPr>
          <w:sz w:val="24"/>
          <w:szCs w:val="24"/>
        </w:rPr>
        <w:t>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79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80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81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82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6E3A7E">
        <w:rPr>
          <w:sz w:val="24"/>
          <w:szCs w:val="24"/>
        </w:rPr>
        <w:t>вневедомственной охраны</w:t>
      </w:r>
      <w:r>
        <w:rPr>
          <w:sz w:val="24"/>
          <w:szCs w:val="24"/>
        </w:rPr>
        <w:t>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8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8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2.5.7. </w:t>
      </w:r>
      <w:r w:rsidRPr="009B03E9">
        <w:rPr>
          <w:sz w:val="24"/>
          <w:szCs w:val="24"/>
        </w:rPr>
        <w:t xml:space="preserve">Затраты на приобретение полисов обязательного страхования гражданской ответственности владельцев транспортных средств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85" type="#_x0000_t75" style="width:27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86" type="#_x0000_t75" style="width:27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87" type="#_x0000_t75" style="width:138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88" type="#_x0000_t75" style="width:138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89" type="#_x0000_t75" style="width:41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90" type="#_x0000_t75" style="width:41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полисов обязательного страхования гражданской ответственности владельцев транспортных средств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9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9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Pr="0097061E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2.5.8. </w:t>
      </w:r>
      <w:r w:rsidRPr="009B03E9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прочее страхование</w:t>
      </w:r>
      <w:r w:rsidRPr="009B03E9">
        <w:rPr>
          <w:sz w:val="24"/>
          <w:szCs w:val="24"/>
        </w:rPr>
        <w:t xml:space="preserve"> </w:t>
      </w:r>
      <w:r w:rsidRPr="001D0395">
        <w:rPr>
          <w:sz w:val="24"/>
          <w:szCs w:val="24"/>
        </w:rPr>
        <w:t>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пс</w:t>
      </w:r>
      <w:r w:rsidRPr="009C5231">
        <w:rPr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C87F21" w:rsidRDefault="00292491" w:rsidP="00BC6236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пс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>пс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пс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прочее страхование;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49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49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2.5.9. </w:t>
      </w:r>
      <w:r w:rsidRPr="00CF1571">
        <w:rPr>
          <w:sz w:val="24"/>
          <w:szCs w:val="24"/>
        </w:rPr>
        <w:t xml:space="preserve">Затраты на оплату </w:t>
      </w:r>
      <w:r>
        <w:rPr>
          <w:sz w:val="24"/>
          <w:szCs w:val="24"/>
        </w:rPr>
        <w:t>услуг</w:t>
      </w:r>
      <w:r w:rsidRPr="00CF1571">
        <w:rPr>
          <w:sz w:val="24"/>
          <w:szCs w:val="24"/>
        </w:rPr>
        <w:t xml:space="preserve"> независимых экспертов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95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96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97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498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499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00" type="#_x0000_t75" style="width:29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независимых экспертов;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0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0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2.5.10. </w:t>
      </w:r>
      <w:r w:rsidRPr="00CF1571">
        <w:rPr>
          <w:sz w:val="24"/>
          <w:szCs w:val="24"/>
        </w:rPr>
        <w:t xml:space="preserve">Затраты </w:t>
      </w:r>
      <w:r>
        <w:rPr>
          <w:sz w:val="24"/>
          <w:szCs w:val="24"/>
        </w:rPr>
        <w:t>на демонтаж систем кондиционирования (</w:t>
      </w:r>
      <w:r w:rsidRPr="00624D7E">
        <w:rPr>
          <w:sz w:val="24"/>
          <w:szCs w:val="24"/>
        </w:rPr>
        <w:t>З</w:t>
      </w:r>
      <w:r w:rsidRPr="00624D7E">
        <w:rPr>
          <w:sz w:val="24"/>
          <w:szCs w:val="24"/>
          <w:vertAlign w:val="subscript"/>
        </w:rPr>
        <w:t>дск</w:t>
      </w:r>
      <w:r>
        <w:rPr>
          <w:sz w:val="24"/>
          <w:szCs w:val="24"/>
          <w:vertAlign w:val="subscript"/>
        </w:rPr>
        <w:t xml:space="preserve">) </w:t>
      </w:r>
      <w:r w:rsidRPr="00624D7E">
        <w:rPr>
          <w:sz w:val="24"/>
          <w:szCs w:val="24"/>
        </w:rPr>
        <w:t>определяются</w:t>
      </w:r>
      <w:r w:rsidRPr="009C5231">
        <w:rPr>
          <w:sz w:val="24"/>
          <w:szCs w:val="24"/>
        </w:rPr>
        <w:t xml:space="preserve">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833BCC">
        <w:rPr>
          <w:sz w:val="24"/>
          <w:szCs w:val="24"/>
          <w:highlight w:val="yellow"/>
        </w:rPr>
        <w:fldChar w:fldCharType="begin"/>
      </w:r>
      <w:r w:rsidRPr="00833BCC">
        <w:rPr>
          <w:sz w:val="24"/>
          <w:szCs w:val="24"/>
          <w:highlight w:val="yellow"/>
        </w:rPr>
        <w:instrText xml:space="preserve"> QUOTE </w:instrText>
      </w:r>
      <w:r w:rsidRPr="000358B4">
        <w:rPr>
          <w:position w:val="-11"/>
          <w:highlight w:val="yellow"/>
        </w:rPr>
        <w:pict>
          <v:shape id="_x0000_i1503" type="#_x0000_t75" style="width:115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Pr="00833BCC">
        <w:rPr>
          <w:sz w:val="24"/>
          <w:szCs w:val="24"/>
          <w:highlight w:val="yellow"/>
        </w:rPr>
        <w:instrText xml:space="preserve"> </w:instrText>
      </w:r>
      <w:r w:rsidRPr="00833BCC">
        <w:rPr>
          <w:sz w:val="24"/>
          <w:szCs w:val="24"/>
          <w:highlight w:val="yellow"/>
        </w:rPr>
        <w:fldChar w:fldCharType="end"/>
      </w:r>
      <w:r>
        <w:rPr>
          <w:sz w:val="24"/>
          <w:szCs w:val="24"/>
        </w:rPr>
        <w:t xml:space="preserve"> </w:t>
      </w:r>
    </w:p>
    <w:p w:rsidR="00292491" w:rsidRPr="00624D7E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590A9D">
        <w:rPr>
          <w:sz w:val="24"/>
          <w:szCs w:val="24"/>
          <w:vertAlign w:val="subscript"/>
        </w:rPr>
        <w:t>дск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V</w:t>
      </w:r>
      <w:r w:rsidRPr="00624D7E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 xml:space="preserve">лбо дск </w:t>
      </w:r>
      <w:r>
        <w:rPr>
          <w:sz w:val="24"/>
          <w:szCs w:val="24"/>
        </w:rPr>
        <w:t xml:space="preserve">х1,1хК </w:t>
      </w:r>
      <w:r>
        <w:rPr>
          <w:sz w:val="24"/>
          <w:szCs w:val="24"/>
          <w:vertAlign w:val="subscript"/>
        </w:rPr>
        <w:t>зак</w:t>
      </w:r>
      <w:r w:rsidRPr="00624D7E">
        <w:rPr>
          <w:sz w:val="24"/>
          <w:szCs w:val="24"/>
        </w:rPr>
        <w:t>;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590A9D">
        <w:rPr>
          <w:position w:val="-10"/>
          <w:sz w:val="24"/>
          <w:szCs w:val="24"/>
        </w:rPr>
        <w:object w:dxaOrig="180" w:dyaOrig="340">
          <v:shape id="_x0000_i1504" type="#_x0000_t75" style="width:9pt;height:17.25pt" o:ole="">
            <v:imagedata r:id="rId92" o:title=""/>
          </v:shape>
          <o:OLEObject Type="Embed" ProgID="Equation.3" ShapeID="_x0000_i1504" DrawAspect="Content" ObjectID="_1684236067" r:id="rId221"/>
        </w:objec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дск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демонтаж систем кондиционирования;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0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0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2.5.11. </w:t>
      </w:r>
      <w:r w:rsidRPr="00CF1571">
        <w:rPr>
          <w:sz w:val="24"/>
          <w:szCs w:val="24"/>
        </w:rPr>
        <w:t xml:space="preserve">Затраты </w:t>
      </w:r>
      <w:r>
        <w:rPr>
          <w:sz w:val="24"/>
          <w:szCs w:val="24"/>
        </w:rPr>
        <w:t>на монтаж систем кондиционирования (</w:t>
      </w:r>
      <w:r w:rsidRPr="00624D7E"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мск</w:t>
      </w:r>
      <w:r w:rsidRPr="00820C1D"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 xml:space="preserve"> </w:t>
      </w:r>
      <w:r w:rsidRPr="00624D7E">
        <w:rPr>
          <w:sz w:val="24"/>
          <w:szCs w:val="24"/>
        </w:rPr>
        <w:t>определяются</w:t>
      </w:r>
      <w:r w:rsidRPr="009C5231">
        <w:rPr>
          <w:sz w:val="24"/>
          <w:szCs w:val="24"/>
        </w:rPr>
        <w:t xml:space="preserve"> по формуле:</w:t>
      </w:r>
    </w:p>
    <w:p w:rsidR="00292491" w:rsidRPr="00820C1D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мск = </w:t>
      </w:r>
      <w:r w:rsidRPr="00820C1D"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 w:rsidRPr="00820C1D">
        <w:rPr>
          <w:sz w:val="24"/>
          <w:szCs w:val="24"/>
          <w:vertAlign w:val="subscript"/>
        </w:rPr>
        <w:t>лбо мск</w:t>
      </w:r>
      <w:r>
        <w:rPr>
          <w:sz w:val="24"/>
          <w:szCs w:val="24"/>
          <w:vertAlign w:val="subscript"/>
        </w:rPr>
        <w:t xml:space="preserve"> </w:t>
      </w:r>
      <w:r w:rsidRPr="00820C1D">
        <w:rPr>
          <w:sz w:val="24"/>
          <w:szCs w:val="24"/>
        </w:rPr>
        <w:t>х</w:t>
      </w:r>
      <w:r>
        <w:rPr>
          <w:sz w:val="24"/>
          <w:szCs w:val="24"/>
        </w:rPr>
        <w:t xml:space="preserve"> 1,1 х К 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820C1D"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>лбо мск</w:t>
      </w:r>
      <w:r>
        <w:rPr>
          <w:sz w:val="24"/>
          <w:szCs w:val="24"/>
          <w:vertAlign w:val="subscript"/>
        </w:rPr>
        <w:t xml:space="preserve">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 монтаж систем кондиционирования;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0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0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Heading1"/>
        <w:spacing w:before="0" w:after="0"/>
        <w:rPr>
          <w:rFonts w:ascii="Times New Roman" w:hAnsi="Times New Roman"/>
        </w:rPr>
      </w:pPr>
      <w:bookmarkStart w:id="13" w:name="sub_110209"/>
      <w:r w:rsidRPr="00833BCC">
        <w:rPr>
          <w:rFonts w:ascii="Times New Roman" w:hAnsi="Times New Roman"/>
        </w:rPr>
        <w:t>2.6.</w:t>
      </w:r>
      <w:r w:rsidRPr="007375EF">
        <w:rPr>
          <w:rFonts w:ascii="Times New Roman" w:hAnsi="Times New Roman"/>
        </w:rPr>
        <w:t xml:space="preserve"> 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bookmarkEnd w:id="13"/>
    </w:p>
    <w:p w:rsidR="00292491" w:rsidRPr="00C1554A" w:rsidRDefault="00292491" w:rsidP="00BC6236">
      <w:pPr>
        <w:spacing w:after="0" w:line="240" w:lineRule="auto"/>
      </w:pPr>
    </w:p>
    <w:p w:rsidR="00292491" w:rsidRPr="00ED473E" w:rsidRDefault="00292491" w:rsidP="00BC6236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2.6.1. </w:t>
      </w:r>
      <w:r w:rsidRPr="00ED473E">
        <w:rPr>
          <w:sz w:val="24"/>
          <w:szCs w:val="24"/>
        </w:rPr>
        <w:t>Затраты на приобретение бланочной продукции и иной типографической продукции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09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10" type="#_x0000_t75" style="width:1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D473E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11" type="#_x0000_t75" style="width:11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12" type="#_x0000_t75" style="width:11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13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14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бланочной продукции;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1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1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2.6.2. </w:t>
      </w:r>
      <w:r w:rsidRPr="009241AE">
        <w:rPr>
          <w:sz w:val="24"/>
          <w:szCs w:val="24"/>
        </w:rPr>
        <w:t xml:space="preserve">Затраты на приобретение канцелярских принадлежностей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517" type="#_x0000_t75" style="width:25.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518" type="#_x0000_t75" style="width:25.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519" type="#_x0000_t75" style="width:132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520" type="#_x0000_t75" style="width:132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521" type="#_x0000_t75" style="width:38.2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522" type="#_x0000_t75" style="width:38.2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канцелярских принадлежностей;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2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2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2.6.3. </w:t>
      </w:r>
      <w:r w:rsidRPr="008B6BFC">
        <w:rPr>
          <w:sz w:val="24"/>
          <w:szCs w:val="24"/>
        </w:rPr>
        <w:t>Затраты на при</w:t>
      </w:r>
      <w:r>
        <w:rPr>
          <w:sz w:val="24"/>
          <w:szCs w:val="24"/>
        </w:rPr>
        <w:t xml:space="preserve">обретение хозяйственных товаров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25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26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27" type="#_x0000_t75" style="width:11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28" type="#_x0000_t75" style="width:116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29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30" type="#_x0000_t75" style="width:30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приобретение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хозяйственных товаров и принадлежностей;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3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3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</w:pPr>
    </w:p>
    <w:p w:rsidR="00292491" w:rsidRPr="009C5231" w:rsidRDefault="00292491" w:rsidP="00BC6236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2.6.4. </w:t>
      </w:r>
      <w:r w:rsidRPr="008B6BF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сантехнических </w:t>
      </w:r>
      <w:r w:rsidRPr="008B6BFC">
        <w:rPr>
          <w:sz w:val="24"/>
          <w:szCs w:val="24"/>
        </w:rPr>
        <w:t>товаров</w:t>
      </w:r>
      <w:r>
        <w:rPr>
          <w:sz w:val="24"/>
          <w:szCs w:val="24"/>
        </w:rPr>
        <w:t xml:space="preserve"> и дезинфицирующих средств</w:t>
      </w:r>
      <w:r w:rsidRPr="008B6BFC">
        <w:rPr>
          <w:sz w:val="24"/>
          <w:szCs w:val="24"/>
        </w:rPr>
        <w:t xml:space="preserve"> 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стп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33" type="#_x0000_t75" style="width:15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FE43DF">
        <w:rPr>
          <w:position w:val="-12"/>
          <w:sz w:val="24"/>
          <w:szCs w:val="24"/>
          <w:lang w:val="en-SG"/>
        </w:rPr>
        <w:object w:dxaOrig="2400" w:dyaOrig="360">
          <v:shape id="_x0000_i1534" type="#_x0000_t75" style="width:120pt;height:18pt" o:ole="">
            <v:imagedata r:id="rId231" o:title=""/>
          </v:shape>
          <o:OLEObject Type="Embed" ProgID="Equation.3" ShapeID="_x0000_i1534" DrawAspect="Content" ObjectID="_1684236068" r:id="rId232"/>
        </w:object>
      </w:r>
      <w:r>
        <w:rPr>
          <w:sz w:val="24"/>
          <w:szCs w:val="24"/>
        </w:rPr>
        <w:t>;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35" type="#_x0000_t75" style="width:132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36" type="#_x0000_t75" style="width:132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FE43DF"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лбо.стп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сантехнических товаров и дезинфицирующих средств;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3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3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6C5F8B" w:rsidRDefault="00292491" w:rsidP="00BC6236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C5F8B">
        <w:rPr>
          <w:sz w:val="24"/>
          <w:szCs w:val="24"/>
        </w:rPr>
        <w:t>2.6.5. Затраты на приобретение электрических товаров (З</w:t>
      </w:r>
      <w:r w:rsidRPr="006C5F8B">
        <w:rPr>
          <w:sz w:val="24"/>
          <w:szCs w:val="24"/>
          <w:vertAlign w:val="subscript"/>
        </w:rPr>
        <w:t>эт</w:t>
      </w:r>
      <w:r w:rsidRPr="006C5F8B">
        <w:rPr>
          <w:sz w:val="24"/>
          <w:szCs w:val="24"/>
        </w:rPr>
        <w:t>) определяются по формуле:</w:t>
      </w:r>
    </w:p>
    <w:p w:rsidR="00292491" w:rsidRPr="006C5F8B" w:rsidRDefault="00292491" w:rsidP="00BC6236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292491" w:rsidRPr="006C5F8B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6C5F8B">
        <w:rPr>
          <w:position w:val="-12"/>
          <w:sz w:val="24"/>
          <w:szCs w:val="24"/>
          <w:lang w:val="en-SG"/>
        </w:rPr>
        <w:object w:dxaOrig="2260" w:dyaOrig="360">
          <v:shape id="_x0000_i1539" type="#_x0000_t75" style="width:113.25pt;height:18pt" o:ole="">
            <v:imagedata r:id="rId233" o:title=""/>
          </v:shape>
          <o:OLEObject Type="Embed" ProgID="Equation.3" ShapeID="_x0000_i1539" DrawAspect="Content" ObjectID="_1684236069" r:id="rId234"/>
        </w:object>
      </w:r>
      <w:r w:rsidRPr="006C5F8B">
        <w:rPr>
          <w:sz w:val="24"/>
          <w:szCs w:val="24"/>
        </w:rPr>
        <w:t>;</w:t>
      </w:r>
      <w:r w:rsidRPr="006C5F8B">
        <w:rPr>
          <w:sz w:val="24"/>
          <w:szCs w:val="24"/>
        </w:rPr>
        <w:fldChar w:fldCharType="begin"/>
      </w:r>
      <w:r w:rsidRPr="006C5F8B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40" type="#_x0000_t75" style="width:132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6C5F8B">
        <w:rPr>
          <w:sz w:val="24"/>
          <w:szCs w:val="24"/>
        </w:rPr>
        <w:instrText xml:space="preserve"> </w:instrText>
      </w:r>
      <w:r w:rsidRPr="006C5F8B">
        <w:rPr>
          <w:sz w:val="24"/>
          <w:szCs w:val="24"/>
        </w:rPr>
        <w:fldChar w:fldCharType="end"/>
      </w:r>
    </w:p>
    <w:p w:rsidR="00292491" w:rsidRPr="006C5F8B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6C5F8B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6C5F8B">
        <w:rPr>
          <w:sz w:val="24"/>
          <w:szCs w:val="24"/>
          <w:lang w:val="en-US"/>
        </w:rPr>
        <w:t>V</w:t>
      </w:r>
      <w:r w:rsidRPr="006C5F8B">
        <w:rPr>
          <w:sz w:val="24"/>
          <w:szCs w:val="24"/>
          <w:vertAlign w:val="subscript"/>
        </w:rPr>
        <w:t xml:space="preserve">лбо.эт </w:t>
      </w:r>
      <w:r w:rsidRPr="006C5F8B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электрических товаров;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4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4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2.6.6. </w:t>
      </w:r>
      <w:r w:rsidRPr="00884CDE">
        <w:rPr>
          <w:sz w:val="24"/>
          <w:szCs w:val="24"/>
        </w:rPr>
        <w:t xml:space="preserve">Затраты на приобретение горюче-смазочных материалов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43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44" type="#_x0000_t75" style="width:20.2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45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46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47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48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горюче-смазочных материалов;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4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5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2.6.7. </w:t>
      </w:r>
      <w:r w:rsidRPr="00903625">
        <w:rPr>
          <w:sz w:val="24"/>
          <w:szCs w:val="24"/>
        </w:rPr>
        <w:t xml:space="preserve">Затраты на приобретение запасных частей для транспортных средств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5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5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53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54" type="#_x0000_t75" style="width:124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55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56" type="#_x0000_t75" style="width:33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 w:rsidRPr="00903625">
        <w:rPr>
          <w:sz w:val="24"/>
          <w:szCs w:val="24"/>
        </w:rPr>
        <w:t>запасных частей для транспортных средств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5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5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В случае отсутствия фактически освоенных лимитов бюджетных </w:t>
      </w:r>
      <w:r>
        <w:rPr>
          <w:rFonts w:ascii="Times New Roman" w:hAnsi="Times New Roman"/>
          <w:sz w:val="24"/>
          <w:szCs w:val="24"/>
        </w:rPr>
        <w:t xml:space="preserve">средств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и:</w:t>
      </w: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"/>
        <w:gridCol w:w="4253"/>
        <w:gridCol w:w="1134"/>
        <w:gridCol w:w="3413"/>
      </w:tblGrid>
      <w:tr w:rsidR="00292491" w:rsidRPr="007942B4" w:rsidTr="00141BFF">
        <w:trPr>
          <w:trHeight w:val="478"/>
        </w:trPr>
        <w:tc>
          <w:tcPr>
            <w:tcW w:w="550" w:type="dxa"/>
          </w:tcPr>
          <w:p w:rsidR="00292491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292491" w:rsidRPr="00E13FD8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253" w:type="dxa"/>
          </w:tcPr>
          <w:p w:rsidR="00292491" w:rsidRPr="00E13FD8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134" w:type="dxa"/>
          </w:tcPr>
          <w:p w:rsidR="00292491" w:rsidRPr="00E13FD8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292491" w:rsidRPr="00E13FD8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  <w:p w:rsidR="00292491" w:rsidRPr="00E13FD8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3" w:type="dxa"/>
          </w:tcPr>
          <w:p w:rsidR="00292491" w:rsidRPr="00E13FD8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>Затраты на одно транспортное средство в год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Свечи зажигания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603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8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 xml:space="preserve">Рем. комплект ГРМ 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30860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1D2">
              <w:rPr>
                <w:rFonts w:ascii="Times New Roman" w:hAnsi="Times New Roman"/>
                <w:sz w:val="24"/>
                <w:szCs w:val="24"/>
              </w:rPr>
              <w:t>1 комплекта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Стойки амортизатора передние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10958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Стойки амортизатора задние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7332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Карданный вал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35983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1D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Задние тормозные колодки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4647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1D2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Передние тормозные колодки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5178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1D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292491" w:rsidRPr="007942B4" w:rsidTr="00141BFF">
        <w:trPr>
          <w:trHeight w:val="233"/>
        </w:trPr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Ступица передняя в сборе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17608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Диск колеса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1D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Привода передние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37600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Привода задние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37800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Прокладка ГБЦ клапанной крышки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2500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Топливная форсунка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5817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8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Задний тормозной барабан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6020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Передний тормозной диск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5360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Задний тормозной диск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5160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Катушка зажигания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9135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Ступица задняя в сборе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19385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Шаровая опора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1800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4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Насос водяной (помпа)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10980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Ступичные подшипники передние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11865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Ступичные подшипники задние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16517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1D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Стойка стабилизатора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4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Подвесной подшипник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1800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Форсунка топливная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5817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8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Щетка стеклоочистителя передняя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2350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4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Щетка стеклоочистителя задняя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1580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Опорные подшипники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11200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Сайлентблоки   передние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5540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Сайлентблоки   задние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10930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Стартер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10500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Генератор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15980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Крышка клапанов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16000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Провода высокого напряжения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6700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Наконечник свечей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8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Компрессор кондиционера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28080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Стекло лобовое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24000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E13FD8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253" w:type="dxa"/>
          </w:tcPr>
          <w:p w:rsidR="00292491" w:rsidRPr="00E13FD8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134" w:type="dxa"/>
          </w:tcPr>
          <w:p w:rsidR="00292491" w:rsidRPr="00E13FD8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292491" w:rsidRPr="00E13FD8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(не более, руб.)</w:t>
            </w:r>
          </w:p>
        </w:tc>
        <w:tc>
          <w:tcPr>
            <w:tcW w:w="3413" w:type="dxa"/>
          </w:tcPr>
          <w:p w:rsidR="00292491" w:rsidRPr="00E13FD8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3FD8">
              <w:rPr>
                <w:rFonts w:ascii="Times New Roman" w:hAnsi="Times New Roman"/>
                <w:b/>
                <w:sz w:val="20"/>
                <w:szCs w:val="20"/>
              </w:rPr>
              <w:t>Затраты на одно транспортное средство в год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Рычаг передней подвески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39730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Кронштейн передней подвески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10950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Фонарь задний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10000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2 шт.</w:t>
            </w:r>
          </w:p>
        </w:tc>
      </w:tr>
      <w:tr w:rsidR="00292491" w:rsidRPr="007942B4" w:rsidTr="00141BFF">
        <w:tc>
          <w:tcPr>
            <w:tcW w:w="550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25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Шланги тормозные (комплект)</w:t>
            </w:r>
          </w:p>
        </w:tc>
        <w:tc>
          <w:tcPr>
            <w:tcW w:w="1134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16500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413" w:type="dxa"/>
          </w:tcPr>
          <w:p w:rsidR="00292491" w:rsidRPr="001A71D2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1D2">
              <w:rPr>
                <w:rFonts w:ascii="Times New Roman" w:hAnsi="Times New Roman"/>
                <w:sz w:val="24"/>
                <w:szCs w:val="24"/>
              </w:rPr>
              <w:t>Не более 1 шт.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2.6.8. </w:t>
      </w:r>
      <w:r w:rsidRPr="00EA5CAC">
        <w:rPr>
          <w:sz w:val="24"/>
          <w:szCs w:val="24"/>
        </w:rPr>
        <w:t xml:space="preserve">Затраты на приобретение материальных запасов для нужд гражданской обороны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59" type="#_x0000_t75" style="width:2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60" type="#_x0000_t75" style="width:24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61" type="#_x0000_t75" style="width:133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62" type="#_x0000_t75" style="width:133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63" type="#_x0000_t75" style="width:37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64" type="#_x0000_t75" style="width:37.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9B03E9">
        <w:rPr>
          <w:sz w:val="24"/>
          <w:szCs w:val="24"/>
        </w:rPr>
        <w:t xml:space="preserve"> </w:t>
      </w:r>
      <w:r w:rsidRPr="00EA5CAC">
        <w:rPr>
          <w:sz w:val="24"/>
          <w:szCs w:val="24"/>
        </w:rPr>
        <w:t>материальных запасов для нужд гражданской обороны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6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6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bookmarkStart w:id="14" w:name="sub_110300"/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2.6.9. </w:t>
      </w:r>
      <w:r w:rsidRPr="00EA5CA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мягкого инвентаря (З </w:t>
      </w:r>
      <w:r>
        <w:rPr>
          <w:sz w:val="24"/>
          <w:szCs w:val="24"/>
          <w:vertAlign w:val="subscript"/>
        </w:rPr>
        <w:t>пртк</w:t>
      </w:r>
      <w:r w:rsidRPr="00820C1D"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 </w:t>
      </w:r>
      <w:r>
        <w:rPr>
          <w:sz w:val="24"/>
          <w:szCs w:val="24"/>
          <w:vertAlign w:val="subscript"/>
        </w:rPr>
        <w:t xml:space="preserve">пртк = </w:t>
      </w: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>лбо пртк</w:t>
      </w:r>
      <w:r>
        <w:rPr>
          <w:sz w:val="24"/>
          <w:szCs w:val="24"/>
        </w:rPr>
        <w:t xml:space="preserve"> х 1,1 х К 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292491" w:rsidRPr="00820C1D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>лбо пртк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 мягкого инвентаря;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6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6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2.6.10. </w:t>
      </w:r>
      <w:r w:rsidRPr="00EA5CA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спецодежды (З </w:t>
      </w:r>
      <w:r w:rsidRPr="00820C1D">
        <w:rPr>
          <w:sz w:val="24"/>
          <w:szCs w:val="24"/>
          <w:vertAlign w:val="subscript"/>
        </w:rPr>
        <w:t>прсп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820C1D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820C1D">
        <w:rPr>
          <w:sz w:val="24"/>
          <w:szCs w:val="24"/>
          <w:vertAlign w:val="subscript"/>
        </w:rPr>
        <w:t xml:space="preserve">прсп </w:t>
      </w:r>
      <w:r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 xml:space="preserve">лбо прсп </w:t>
      </w:r>
      <w:r>
        <w:rPr>
          <w:sz w:val="24"/>
          <w:szCs w:val="24"/>
        </w:rPr>
        <w:t>х 1,1 х К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 xml:space="preserve">лбо прсп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EA5CAC">
        <w:rPr>
          <w:sz w:val="24"/>
          <w:szCs w:val="24"/>
        </w:rPr>
        <w:t xml:space="preserve">приобретение </w:t>
      </w:r>
      <w:r>
        <w:rPr>
          <w:sz w:val="24"/>
          <w:szCs w:val="24"/>
        </w:rPr>
        <w:t>спецодежды;</w:t>
      </w:r>
    </w:p>
    <w:p w:rsidR="00292491" w:rsidRDefault="00292491" w:rsidP="00BC6236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6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7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</w:p>
    <w:p w:rsidR="00292491" w:rsidRDefault="00292491" w:rsidP="00BC6236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2.6.11. </w:t>
      </w:r>
      <w:r w:rsidRPr="00EA5CAC">
        <w:rPr>
          <w:sz w:val="24"/>
          <w:szCs w:val="24"/>
        </w:rPr>
        <w:t xml:space="preserve">Затраты на приобретение </w:t>
      </w:r>
      <w:r w:rsidRPr="00966C65">
        <w:rPr>
          <w:sz w:val="24"/>
          <w:szCs w:val="24"/>
        </w:rPr>
        <w:t xml:space="preserve">питьевой и минеральной воды </w:t>
      </w:r>
      <w:r>
        <w:rPr>
          <w:sz w:val="24"/>
          <w:szCs w:val="24"/>
        </w:rPr>
        <w:t>(З</w:t>
      </w:r>
      <w:r w:rsidRPr="003F59AB">
        <w:rPr>
          <w:sz w:val="24"/>
          <w:szCs w:val="24"/>
          <w:vertAlign w:val="subscript"/>
        </w:rPr>
        <w:t>прпимв)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3F59AB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прпимв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пр</w:t>
      </w:r>
      <w:r w:rsidRPr="003F59AB">
        <w:rPr>
          <w:sz w:val="24"/>
          <w:szCs w:val="24"/>
          <w:vertAlign w:val="subscript"/>
        </w:rPr>
        <w:t xml:space="preserve">пимв 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 xml:space="preserve"> лбо</w:t>
      </w:r>
      <w:r>
        <w:rPr>
          <w:sz w:val="24"/>
          <w:szCs w:val="24"/>
          <w:vertAlign w:val="subscript"/>
        </w:rPr>
        <w:t xml:space="preserve"> пр</w:t>
      </w:r>
      <w:r w:rsidRPr="003F59AB">
        <w:rPr>
          <w:sz w:val="24"/>
          <w:szCs w:val="24"/>
          <w:vertAlign w:val="subscript"/>
        </w:rPr>
        <w:t xml:space="preserve">пимв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EA5CAC">
        <w:rPr>
          <w:sz w:val="24"/>
          <w:szCs w:val="24"/>
        </w:rPr>
        <w:t>приобретение</w:t>
      </w:r>
      <w:r w:rsidRPr="00966C65">
        <w:rPr>
          <w:sz w:val="24"/>
          <w:szCs w:val="24"/>
        </w:rPr>
        <w:t xml:space="preserve"> питьевой и минеральной воды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71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7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2.6.12.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6F6FAE">
        <w:rPr>
          <w:sz w:val="24"/>
          <w:szCs w:val="24"/>
        </w:rPr>
        <w:t xml:space="preserve">редставительские расходы, прием и обслуживание делегаций </w:t>
      </w:r>
      <w:r>
        <w:rPr>
          <w:sz w:val="24"/>
          <w:szCs w:val="24"/>
        </w:rPr>
        <w:t>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цв</w:t>
      </w:r>
      <w:r w:rsidRPr="003F59AB">
        <w:rPr>
          <w:sz w:val="24"/>
          <w:szCs w:val="24"/>
          <w:vertAlign w:val="subscript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3F59AB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 w:rsidRPr="003F59AB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 xml:space="preserve"> 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 w:rsidRPr="003F59AB">
        <w:rPr>
          <w:sz w:val="24"/>
          <w:szCs w:val="24"/>
          <w:vertAlign w:val="subscript"/>
        </w:rPr>
        <w:t xml:space="preserve"> </w:t>
      </w:r>
      <w:r w:rsidRPr="004A60B3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</w:t>
      </w:r>
      <w:r>
        <w:rPr>
          <w:sz w:val="24"/>
          <w:szCs w:val="24"/>
        </w:rPr>
        <w:t>трактов, предметом которых являются п</w:t>
      </w:r>
      <w:r w:rsidRPr="006F6FAE">
        <w:rPr>
          <w:sz w:val="24"/>
          <w:szCs w:val="24"/>
        </w:rPr>
        <w:t>редставительские расходы, прием и обслуживание делегаций</w:t>
      </w:r>
      <w:r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7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74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2.6.13.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A35702">
        <w:rPr>
          <w:sz w:val="24"/>
          <w:szCs w:val="24"/>
        </w:rPr>
        <w:t>риобретение (изготовление) подарочной и сувенирной продук</w:t>
      </w:r>
      <w:r>
        <w:rPr>
          <w:sz w:val="24"/>
          <w:szCs w:val="24"/>
        </w:rPr>
        <w:t>ции (в том числе поздравительных открыток, почетных грамот</w:t>
      </w:r>
      <w:r w:rsidRPr="00A35702">
        <w:rPr>
          <w:sz w:val="24"/>
          <w:szCs w:val="24"/>
        </w:rPr>
        <w:t>, б</w:t>
      </w:r>
      <w:r>
        <w:rPr>
          <w:sz w:val="24"/>
          <w:szCs w:val="24"/>
        </w:rPr>
        <w:t>лагодарственных писем, дипломов, цветов, сувенирной продукции</w:t>
      </w:r>
      <w:r w:rsidRPr="00A35702">
        <w:rPr>
          <w:sz w:val="24"/>
          <w:szCs w:val="24"/>
        </w:rPr>
        <w:t>)</w:t>
      </w:r>
      <w:r>
        <w:rPr>
          <w:sz w:val="24"/>
          <w:szCs w:val="24"/>
        </w:rPr>
        <w:t xml:space="preserve"> 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 w:rsidRPr="006F6FA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3F59AB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4B79E7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</w:t>
      </w:r>
      <w:r w:rsidRPr="004B79E7">
        <w:rPr>
          <w:rFonts w:ascii="Times New Roman" w:hAnsi="Times New Roman"/>
          <w:sz w:val="24"/>
          <w:szCs w:val="24"/>
          <w:lang w:val="en-US"/>
        </w:rPr>
        <w:t>V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лбо прподисувпр </w:t>
      </w:r>
      <w:r w:rsidRPr="004B79E7">
        <w:rPr>
          <w:rFonts w:ascii="Times New Roman" w:hAnsi="Times New Roman"/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(изготовление) подарочной и сувенирной продук</w:t>
      </w:r>
      <w:r>
        <w:rPr>
          <w:rFonts w:ascii="Times New Roman" w:hAnsi="Times New Roman"/>
          <w:sz w:val="24"/>
          <w:szCs w:val="24"/>
        </w:rPr>
        <w:t>ции (в том числе поздравительных открыток, почетных грамот, благодарственных писем, дипломов, цветов, сувенирной</w:t>
      </w:r>
      <w:r w:rsidRPr="004B79E7">
        <w:rPr>
          <w:rFonts w:ascii="Times New Roman" w:hAnsi="Times New Roman"/>
          <w:sz w:val="24"/>
          <w:szCs w:val="24"/>
        </w:rPr>
        <w:t xml:space="preserve"> продукци</w:t>
      </w:r>
      <w:r>
        <w:rPr>
          <w:rFonts w:ascii="Times New Roman" w:hAnsi="Times New Roman"/>
          <w:sz w:val="24"/>
          <w:szCs w:val="24"/>
        </w:rPr>
        <w:t>и</w:t>
      </w:r>
      <w:r w:rsidRPr="004B79E7">
        <w:rPr>
          <w:rFonts w:ascii="Times New Roman" w:hAnsi="Times New Roman"/>
          <w:sz w:val="24"/>
          <w:szCs w:val="24"/>
        </w:rPr>
        <w:t>);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   </w:t>
      </w:r>
      <w:r w:rsidRPr="004B79E7">
        <w:rPr>
          <w:rFonts w:ascii="Times New Roman" w:hAnsi="Times New Roman"/>
          <w:sz w:val="24"/>
          <w:szCs w:val="24"/>
        </w:rPr>
        <w:fldChar w:fldCharType="begin"/>
      </w:r>
      <w:r w:rsidRPr="004B79E7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57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instrText xml:space="preserve"> </w:instrText>
      </w:r>
      <w:r w:rsidRPr="004B79E7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57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fldChar w:fldCharType="end"/>
      </w:r>
      <w:r w:rsidRPr="004B79E7">
        <w:rPr>
          <w:rFonts w:ascii="Times New Roman" w:hAnsi="Times New Roman"/>
          <w:sz w:val="24"/>
          <w:szCs w:val="24"/>
        </w:rPr>
        <w:t xml:space="preserve"> - коэффициент закупа не более 9.</w:t>
      </w:r>
    </w:p>
    <w:p w:rsidR="00292491" w:rsidRPr="004B79E7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9C5231" w:rsidRDefault="00292491" w:rsidP="00BC6236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2.6.14.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A35702">
        <w:rPr>
          <w:sz w:val="24"/>
          <w:szCs w:val="24"/>
        </w:rPr>
        <w:t xml:space="preserve">риобретение </w:t>
      </w:r>
      <w:r>
        <w:rPr>
          <w:sz w:val="24"/>
          <w:szCs w:val="24"/>
        </w:rPr>
        <w:t>флагов 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 w:rsidRPr="006F6FA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3F59AB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0C1EE6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>
        <w:rPr>
          <w:sz w:val="24"/>
          <w:szCs w:val="24"/>
        </w:rPr>
        <w:t xml:space="preserve"> 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>
        <w:rPr>
          <w:sz w:val="24"/>
          <w:szCs w:val="24"/>
        </w:rPr>
        <w:t xml:space="preserve"> 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4B79E7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</w:t>
      </w:r>
      <w:r w:rsidRPr="004B79E7">
        <w:rPr>
          <w:rFonts w:ascii="Times New Roman" w:hAnsi="Times New Roman"/>
          <w:sz w:val="24"/>
          <w:szCs w:val="24"/>
          <w:lang w:val="en-US"/>
        </w:rPr>
        <w:t>V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лбо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3F59AB">
        <w:rPr>
          <w:rFonts w:ascii="Times New Roman" w:hAnsi="Times New Roman"/>
          <w:sz w:val="24"/>
          <w:szCs w:val="24"/>
          <w:vertAlign w:val="subscript"/>
        </w:rPr>
        <w:t>пр</w:t>
      </w:r>
      <w:r>
        <w:rPr>
          <w:rFonts w:ascii="Times New Roman" w:hAnsi="Times New Roman"/>
          <w:sz w:val="24"/>
          <w:szCs w:val="24"/>
          <w:vertAlign w:val="subscript"/>
        </w:rPr>
        <w:t>фл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4B79E7">
        <w:rPr>
          <w:rFonts w:ascii="Times New Roman" w:hAnsi="Times New Roman"/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</w:t>
      </w:r>
      <w:r>
        <w:rPr>
          <w:rFonts w:ascii="Times New Roman" w:hAnsi="Times New Roman"/>
          <w:sz w:val="24"/>
          <w:szCs w:val="24"/>
        </w:rPr>
        <w:t xml:space="preserve"> флагов</w:t>
      </w:r>
      <w:r w:rsidRPr="004B79E7">
        <w:rPr>
          <w:rFonts w:ascii="Times New Roman" w:hAnsi="Times New Roman"/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   </w:t>
      </w:r>
      <w:r w:rsidRPr="004B79E7">
        <w:rPr>
          <w:rFonts w:ascii="Times New Roman" w:hAnsi="Times New Roman"/>
          <w:sz w:val="24"/>
          <w:szCs w:val="24"/>
        </w:rPr>
        <w:fldChar w:fldCharType="begin"/>
      </w:r>
      <w:r w:rsidRPr="004B79E7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57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instrText xml:space="preserve"> </w:instrText>
      </w:r>
      <w:r w:rsidRPr="004B79E7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57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fldChar w:fldCharType="end"/>
      </w:r>
      <w:r w:rsidRPr="004B79E7">
        <w:rPr>
          <w:rFonts w:ascii="Times New Roman" w:hAnsi="Times New Roman"/>
          <w:sz w:val="24"/>
          <w:szCs w:val="24"/>
        </w:rPr>
        <w:t xml:space="preserve"> - коэффициент закупа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В случае отсутствия фактически освоенных лимитов бюджетных </w:t>
      </w:r>
      <w:r>
        <w:rPr>
          <w:rFonts w:ascii="Times New Roman" w:hAnsi="Times New Roman"/>
          <w:sz w:val="24"/>
          <w:szCs w:val="24"/>
        </w:rPr>
        <w:t xml:space="preserve">средств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292491" w:rsidRPr="004C4370" w:rsidTr="00141BFF">
        <w:tc>
          <w:tcPr>
            <w:tcW w:w="2540" w:type="dxa"/>
          </w:tcPr>
          <w:p w:rsidR="00292491" w:rsidRPr="00C836C0" w:rsidRDefault="00292491" w:rsidP="00141BF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6C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682" w:type="dxa"/>
          </w:tcPr>
          <w:p w:rsidR="00292491" w:rsidRPr="00C836C0" w:rsidRDefault="00292491" w:rsidP="00141BF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6C0">
              <w:rPr>
                <w:rFonts w:ascii="Times New Roman" w:hAnsi="Times New Roman"/>
                <w:b/>
                <w:sz w:val="24"/>
                <w:szCs w:val="24"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292491" w:rsidRPr="00C836C0" w:rsidRDefault="00292491" w:rsidP="00141BF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6C0">
              <w:rPr>
                <w:rFonts w:ascii="Times New Roman" w:hAnsi="Times New Roman"/>
                <w:b/>
                <w:sz w:val="24"/>
                <w:szCs w:val="24"/>
              </w:rPr>
              <w:t>Затраты на 1 единицу, не более (руб.)</w:t>
            </w:r>
          </w:p>
        </w:tc>
      </w:tr>
      <w:tr w:rsidR="00292491" w:rsidRPr="004C4370" w:rsidTr="00141BFF">
        <w:tc>
          <w:tcPr>
            <w:tcW w:w="2540" w:type="dxa"/>
          </w:tcPr>
          <w:p w:rsidR="00292491" w:rsidRPr="00C836C0" w:rsidRDefault="00292491" w:rsidP="00141BF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6C0">
              <w:rPr>
                <w:rFonts w:ascii="Times New Roman" w:hAnsi="Times New Roman"/>
                <w:sz w:val="24"/>
                <w:szCs w:val="24"/>
              </w:rPr>
              <w:t>Флаг</w:t>
            </w:r>
          </w:p>
        </w:tc>
        <w:tc>
          <w:tcPr>
            <w:tcW w:w="3682" w:type="dxa"/>
          </w:tcPr>
          <w:p w:rsidR="00292491" w:rsidRPr="00C836C0" w:rsidRDefault="00292491" w:rsidP="00141BF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12</w:t>
            </w:r>
            <w:r w:rsidRPr="00C836C0">
              <w:rPr>
                <w:rFonts w:ascii="Times New Roman" w:hAnsi="Times New Roman"/>
                <w:bCs/>
                <w:sz w:val="24"/>
                <w:szCs w:val="24"/>
              </w:rPr>
              <w:t xml:space="preserve"> шт.</w:t>
            </w:r>
          </w:p>
        </w:tc>
        <w:tc>
          <w:tcPr>
            <w:tcW w:w="3349" w:type="dxa"/>
          </w:tcPr>
          <w:p w:rsidR="00292491" w:rsidRPr="00C836C0" w:rsidRDefault="00292491" w:rsidP="00141BF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C836C0">
              <w:rPr>
                <w:rFonts w:ascii="Times New Roman" w:hAnsi="Times New Roman"/>
                <w:bCs/>
                <w:sz w:val="24"/>
                <w:szCs w:val="24"/>
              </w:rPr>
              <w:t> 000,00</w:t>
            </w:r>
          </w:p>
        </w:tc>
      </w:tr>
    </w:tbl>
    <w:p w:rsidR="00292491" w:rsidRPr="00EE0F04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EE0F04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E0F04">
        <w:rPr>
          <w:rFonts w:ascii="Times New Roman" w:hAnsi="Times New Roman"/>
        </w:rPr>
        <w:t xml:space="preserve">                 </w:t>
      </w:r>
      <w:r w:rsidRPr="00EE0F04">
        <w:rPr>
          <w:rFonts w:ascii="Times New Roman" w:hAnsi="Times New Roman"/>
          <w:sz w:val="24"/>
          <w:szCs w:val="24"/>
        </w:rPr>
        <w:t>2.6.15. Затраты на приобретение спецжурналов и бланков строгой отчетности (</w:t>
      </w:r>
      <w:r w:rsidRPr="00EE0F04">
        <w:rPr>
          <w:rFonts w:ascii="Times New Roman" w:hAnsi="Times New Roman"/>
          <w:sz w:val="24"/>
          <w:szCs w:val="24"/>
        </w:rPr>
        <w:fldChar w:fldCharType="begin"/>
      </w:r>
      <w:r w:rsidRPr="00EE0F04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579" type="#_x0000_t75" style="width:12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Pr="00EE0F04">
        <w:rPr>
          <w:rFonts w:ascii="Times New Roman" w:hAnsi="Times New Roman"/>
          <w:sz w:val="24"/>
          <w:szCs w:val="24"/>
        </w:rPr>
        <w:instrText xml:space="preserve"> </w:instrText>
      </w:r>
      <w:r w:rsidRPr="00EE0F04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rFonts w:ascii="Times New Roman" w:hAnsi="Times New Roman"/>
          <w:position w:val="-11"/>
          <w:sz w:val="24"/>
          <w:szCs w:val="24"/>
        </w:rPr>
        <w:pict>
          <v:shape id="_x0000_i1580" type="#_x0000_t75" style="width:12.75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Pr="00EE0F04">
        <w:rPr>
          <w:rFonts w:ascii="Times New Roman" w:hAnsi="Times New Roman"/>
          <w:sz w:val="24"/>
          <w:szCs w:val="24"/>
        </w:rPr>
        <w:fldChar w:fldCharType="end"/>
      </w:r>
      <w:r w:rsidRPr="00EE0F04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81" type="#_x0000_t75" style="width:11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82" type="#_x0000_t75" style="width:11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1"/>
        </w:rPr>
        <w:pict>
          <v:shape id="_x0000_i1583" type="#_x0000_t75" style="width:27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1"/>
        </w:rPr>
        <w:pict>
          <v:shape id="_x0000_i1584" type="#_x0000_t75" style="width:27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127885">
        <w:rPr>
          <w:sz w:val="24"/>
          <w:szCs w:val="24"/>
        </w:rPr>
        <w:t>приобретение спецжурналов и бланков строгой отчетности</w:t>
      </w:r>
      <w:r>
        <w:rPr>
          <w:sz w:val="24"/>
          <w:szCs w:val="24"/>
        </w:rPr>
        <w:t>;</w:t>
      </w:r>
    </w:p>
    <w:p w:rsidR="00292491" w:rsidRPr="00954D3D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85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86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37245C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2.6.16</w:t>
      </w:r>
      <w:r w:rsidRPr="0037245C">
        <w:rPr>
          <w:rFonts w:ascii="Times New Roman" w:hAnsi="Times New Roman"/>
          <w:sz w:val="24"/>
          <w:szCs w:val="24"/>
        </w:rPr>
        <w:t xml:space="preserve">. Затраты на </w:t>
      </w:r>
      <w:r>
        <w:rPr>
          <w:rFonts w:ascii="Times New Roman" w:hAnsi="Times New Roman"/>
          <w:sz w:val="24"/>
          <w:szCs w:val="24"/>
        </w:rPr>
        <w:t xml:space="preserve">приобретение дезинфицирующих ковриков </w:t>
      </w:r>
      <w:r w:rsidRPr="0037245C">
        <w:rPr>
          <w:rFonts w:ascii="Times New Roman" w:hAnsi="Times New Roman"/>
          <w:sz w:val="24"/>
          <w:szCs w:val="24"/>
        </w:rPr>
        <w:t xml:space="preserve">(З </w:t>
      </w:r>
      <w:r>
        <w:rPr>
          <w:rFonts w:ascii="Times New Roman" w:hAnsi="Times New Roman"/>
          <w:sz w:val="24"/>
          <w:szCs w:val="24"/>
        </w:rPr>
        <w:t>дк</w:t>
      </w:r>
      <w:r w:rsidRPr="0037245C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C87F21" w:rsidRDefault="00292491" w:rsidP="00BC6236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дк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>лбодк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лбодк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</w:t>
      </w:r>
      <w:r w:rsidRPr="00EE0F04"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приобретение дезинфицирующих ковриков;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87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88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В случае отсутствия фактически освоенных лимитов бюджетных </w:t>
      </w:r>
      <w:r>
        <w:rPr>
          <w:rFonts w:ascii="Times New Roman" w:hAnsi="Times New Roman"/>
          <w:sz w:val="24"/>
          <w:szCs w:val="24"/>
        </w:rPr>
        <w:t xml:space="preserve">средств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</w:t>
      </w:r>
      <w:r w:rsidRPr="004C4370">
        <w:rPr>
          <w:rFonts w:ascii="Times New Roman" w:hAnsi="Times New Roman"/>
          <w:sz w:val="24"/>
          <w:szCs w:val="24"/>
        </w:rPr>
        <w:t>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292491" w:rsidRPr="004C4370" w:rsidTr="00141BFF">
        <w:tc>
          <w:tcPr>
            <w:tcW w:w="2540" w:type="dxa"/>
          </w:tcPr>
          <w:p w:rsidR="00292491" w:rsidRPr="00DE0590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682" w:type="dxa"/>
          </w:tcPr>
          <w:p w:rsidR="00292491" w:rsidRPr="00DE0590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292491" w:rsidRPr="00DE0590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>Затраты на 1 единицу, не более (руб.)</w:t>
            </w:r>
          </w:p>
        </w:tc>
      </w:tr>
      <w:tr w:rsidR="00292491" w:rsidRPr="004C4370" w:rsidTr="00141BFF">
        <w:tc>
          <w:tcPr>
            <w:tcW w:w="2540" w:type="dxa"/>
          </w:tcPr>
          <w:p w:rsidR="00292491" w:rsidRPr="00DE0590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Дезинфицирующий коврик</w:t>
            </w:r>
          </w:p>
        </w:tc>
        <w:tc>
          <w:tcPr>
            <w:tcW w:w="3682" w:type="dxa"/>
          </w:tcPr>
          <w:p w:rsidR="00292491" w:rsidRPr="00EE0F04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0F04">
              <w:rPr>
                <w:rFonts w:ascii="Times New Roman" w:hAnsi="Times New Roman"/>
                <w:bCs/>
                <w:sz w:val="24"/>
                <w:szCs w:val="24"/>
              </w:rPr>
              <w:t>не более 8 шт.</w:t>
            </w:r>
          </w:p>
        </w:tc>
        <w:tc>
          <w:tcPr>
            <w:tcW w:w="3349" w:type="dxa"/>
          </w:tcPr>
          <w:p w:rsidR="00292491" w:rsidRPr="00EE0F04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F04">
              <w:rPr>
                <w:rFonts w:ascii="Times New Roman" w:hAnsi="Times New Roman"/>
                <w:sz w:val="24"/>
                <w:szCs w:val="24"/>
              </w:rPr>
              <w:t>3 000,00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292491" w:rsidRPr="0037245C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2.6.17</w:t>
      </w:r>
      <w:r w:rsidRPr="0037245C">
        <w:rPr>
          <w:rFonts w:ascii="Times New Roman" w:hAnsi="Times New Roman"/>
          <w:sz w:val="24"/>
          <w:szCs w:val="24"/>
        </w:rPr>
        <w:t xml:space="preserve">. Затраты на </w:t>
      </w:r>
      <w:r>
        <w:rPr>
          <w:rFonts w:ascii="Times New Roman" w:hAnsi="Times New Roman"/>
          <w:sz w:val="24"/>
          <w:szCs w:val="24"/>
        </w:rPr>
        <w:t xml:space="preserve">приобретение сенсорных диспенсеров (З </w:t>
      </w:r>
      <w:r>
        <w:rPr>
          <w:rFonts w:ascii="Times New Roman" w:hAnsi="Times New Roman"/>
          <w:sz w:val="24"/>
          <w:szCs w:val="24"/>
          <w:vertAlign w:val="subscript"/>
        </w:rPr>
        <w:t>сд</w:t>
      </w:r>
      <w:r w:rsidRPr="0037245C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292491" w:rsidRPr="00C87F21" w:rsidRDefault="00292491" w:rsidP="00BC6236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 </w:t>
      </w:r>
      <w:r>
        <w:rPr>
          <w:i/>
          <w:sz w:val="24"/>
          <w:szCs w:val="24"/>
          <w:vertAlign w:val="subscript"/>
        </w:rPr>
        <w:t>сд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vertAlign w:val="subscript"/>
        </w:rPr>
        <w:t xml:space="preserve">лбо </w:t>
      </w:r>
      <w:r>
        <w:rPr>
          <w:sz w:val="24"/>
          <w:szCs w:val="24"/>
          <w:vertAlign w:val="subscript"/>
        </w:rPr>
        <w:t xml:space="preserve">сд 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Default="00292491" w:rsidP="00BC6236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лбо сд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приобретение сенсорных диспенсеров;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8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59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В случае отсутствия фактически освоенных лимитов бюджетных </w:t>
      </w:r>
      <w:r>
        <w:rPr>
          <w:rFonts w:ascii="Times New Roman" w:hAnsi="Times New Roman"/>
          <w:sz w:val="24"/>
          <w:szCs w:val="24"/>
        </w:rPr>
        <w:t xml:space="preserve">средств отчетного периода </w:t>
      </w:r>
      <w:r w:rsidRPr="004C4370">
        <w:rPr>
          <w:rFonts w:ascii="Times New Roman" w:hAnsi="Times New Roman"/>
          <w:sz w:val="24"/>
          <w:szCs w:val="24"/>
        </w:rPr>
        <w:t>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</w:t>
      </w:r>
      <w:r w:rsidRPr="004C4370">
        <w:rPr>
          <w:rFonts w:ascii="Times New Roman" w:hAnsi="Times New Roman"/>
          <w:sz w:val="24"/>
          <w:szCs w:val="24"/>
        </w:rPr>
        <w:t>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40"/>
        <w:gridCol w:w="3682"/>
        <w:gridCol w:w="3349"/>
      </w:tblGrid>
      <w:tr w:rsidR="00292491" w:rsidRPr="004C4370" w:rsidTr="00141BFF">
        <w:tc>
          <w:tcPr>
            <w:tcW w:w="2540" w:type="dxa"/>
          </w:tcPr>
          <w:p w:rsidR="00292491" w:rsidRPr="00DE0590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682" w:type="dxa"/>
          </w:tcPr>
          <w:p w:rsidR="00292491" w:rsidRPr="00DE0590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 xml:space="preserve">Норма расходования в год </w:t>
            </w:r>
          </w:p>
        </w:tc>
        <w:tc>
          <w:tcPr>
            <w:tcW w:w="3349" w:type="dxa"/>
          </w:tcPr>
          <w:p w:rsidR="00292491" w:rsidRPr="00DE0590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0590">
              <w:rPr>
                <w:rFonts w:ascii="Times New Roman" w:hAnsi="Times New Roman"/>
                <w:b/>
                <w:sz w:val="24"/>
                <w:szCs w:val="24"/>
              </w:rPr>
              <w:t>Затраты на 1 единицу, не более (руб.)</w:t>
            </w:r>
          </w:p>
        </w:tc>
      </w:tr>
      <w:tr w:rsidR="00292491" w:rsidRPr="004C4370" w:rsidTr="00141BFF">
        <w:tc>
          <w:tcPr>
            <w:tcW w:w="2540" w:type="dxa"/>
          </w:tcPr>
          <w:p w:rsidR="00292491" w:rsidRPr="00EE0F04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F04">
              <w:rPr>
                <w:rFonts w:ascii="Times New Roman" w:hAnsi="Times New Roman"/>
                <w:sz w:val="24"/>
                <w:szCs w:val="24"/>
              </w:rPr>
              <w:t>Сенсорные диспенсеры</w:t>
            </w:r>
          </w:p>
        </w:tc>
        <w:tc>
          <w:tcPr>
            <w:tcW w:w="3682" w:type="dxa"/>
          </w:tcPr>
          <w:p w:rsidR="00292491" w:rsidRPr="00EE0F04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F04">
              <w:rPr>
                <w:rFonts w:ascii="Times New Roman" w:hAnsi="Times New Roman"/>
                <w:sz w:val="24"/>
                <w:szCs w:val="24"/>
              </w:rPr>
              <w:t>не более 12 шт.</w:t>
            </w:r>
          </w:p>
        </w:tc>
        <w:tc>
          <w:tcPr>
            <w:tcW w:w="3349" w:type="dxa"/>
          </w:tcPr>
          <w:p w:rsidR="00292491" w:rsidRPr="00EE0F04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F04">
              <w:rPr>
                <w:rFonts w:ascii="Times New Roman" w:hAnsi="Times New Roman"/>
                <w:sz w:val="24"/>
                <w:szCs w:val="24"/>
              </w:rPr>
              <w:t>7 000,00</w:t>
            </w:r>
          </w:p>
        </w:tc>
      </w:tr>
    </w:tbl>
    <w:p w:rsidR="00292491" w:rsidRPr="00A35702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Heading1"/>
        <w:spacing w:before="0" w:after="0"/>
        <w:rPr>
          <w:rFonts w:ascii="Times New Roman" w:hAnsi="Times New Roman"/>
          <w:bCs/>
          <w:color w:val="auto"/>
        </w:rPr>
      </w:pPr>
      <w:r>
        <w:rPr>
          <w:rFonts w:ascii="Times New Roman" w:hAnsi="Times New Roman"/>
          <w:bCs/>
          <w:color w:val="auto"/>
        </w:rPr>
        <w:t xml:space="preserve">2.7. </w:t>
      </w:r>
      <w:r w:rsidRPr="00630F8C">
        <w:rPr>
          <w:rFonts w:ascii="Times New Roman" w:hAnsi="Times New Roman"/>
          <w:bCs/>
          <w:color w:val="auto"/>
        </w:rPr>
        <w:t>Затраты на капитальный ремонт муниципального имущества</w:t>
      </w:r>
    </w:p>
    <w:p w:rsidR="00292491" w:rsidRPr="00CD3AEB" w:rsidRDefault="00292491" w:rsidP="00BC6236">
      <w:pPr>
        <w:spacing w:after="0" w:line="240" w:lineRule="auto"/>
      </w:pPr>
    </w:p>
    <w:bookmarkEnd w:id="14"/>
    <w:p w:rsidR="00292491" w:rsidRPr="00CF2A0E" w:rsidRDefault="00292491" w:rsidP="00BC623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2.7.1. </w:t>
      </w:r>
      <w:bookmarkStart w:id="15" w:name="sub_11103"/>
      <w:r w:rsidRPr="00CF2A0E">
        <w:rPr>
          <w:rFonts w:ascii="Times New Roman" w:hAnsi="Times New Roman"/>
          <w:sz w:val="24"/>
          <w:szCs w:val="24"/>
        </w:rPr>
        <w:t xml:space="preserve">Затраты на капитальный ремонт </w:t>
      </w:r>
      <w:r>
        <w:rPr>
          <w:rFonts w:ascii="Times New Roman" w:hAnsi="Times New Roman"/>
          <w:sz w:val="24"/>
          <w:szCs w:val="24"/>
        </w:rPr>
        <w:t>муниципального</w:t>
      </w:r>
      <w:r w:rsidRPr="00CF2A0E">
        <w:rPr>
          <w:rFonts w:ascii="Times New Roman" w:hAnsi="Times New Roman"/>
          <w:sz w:val="24"/>
          <w:szCs w:val="24"/>
        </w:rPr>
        <w:t xml:space="preserve"> имущества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591" type="#_x0000_t75" style="width:16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592" type="#_x0000_t75" style="width:16.5pt;height:18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 w:rsidRPr="00CF2A0E">
        <w:rPr>
          <w:rFonts w:ascii="Times New Roman" w:hAnsi="Times New Roman"/>
          <w:sz w:val="24"/>
          <w:szCs w:val="24"/>
        </w:rPr>
        <w:t>определяются на основании затрат, связанных со строительными работами, и затрат на разработку проектной документации.</w:t>
      </w:r>
    </w:p>
    <w:p w:rsidR="00292491" w:rsidRPr="00CF2A0E" w:rsidRDefault="00292491" w:rsidP="00BC623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6" w:name="sub_11104"/>
      <w:bookmarkEnd w:id="15"/>
      <w:r>
        <w:rPr>
          <w:rFonts w:ascii="Times New Roman" w:hAnsi="Times New Roman"/>
          <w:sz w:val="24"/>
          <w:szCs w:val="24"/>
        </w:rPr>
        <w:t xml:space="preserve">2.7.2. </w:t>
      </w:r>
      <w:r w:rsidRPr="00CF2A0E">
        <w:rPr>
          <w:rFonts w:ascii="Times New Roman" w:hAnsi="Times New Roman"/>
          <w:sz w:val="24"/>
          <w:szCs w:val="24"/>
        </w:rPr>
        <w:t>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292491" w:rsidRDefault="00292491" w:rsidP="00BC623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7" w:name="sub_11105"/>
      <w:bookmarkEnd w:id="16"/>
      <w:r>
        <w:rPr>
          <w:rFonts w:ascii="Times New Roman" w:hAnsi="Times New Roman"/>
          <w:sz w:val="24"/>
          <w:szCs w:val="24"/>
        </w:rPr>
        <w:t xml:space="preserve">2.7.3. </w:t>
      </w:r>
      <w:r w:rsidRPr="00CF2A0E">
        <w:rPr>
          <w:rFonts w:ascii="Times New Roman" w:hAnsi="Times New Roman"/>
          <w:sz w:val="24"/>
          <w:szCs w:val="24"/>
        </w:rPr>
        <w:t xml:space="preserve">Затраты на разработку проектной документации определяются в соответствии с </w:t>
      </w:r>
      <w:hyperlink r:id="rId248" w:history="1">
        <w:r w:rsidRPr="00CF2A0E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CF2A0E">
        <w:rPr>
          <w:rFonts w:ascii="Times New Roman" w:hAnsi="Times New Roman"/>
          <w:sz w:val="24"/>
          <w:szCs w:val="24"/>
        </w:rPr>
        <w:t xml:space="preserve"> Российской Федерации о градостроительной деятельности.</w:t>
      </w:r>
    </w:p>
    <w:p w:rsidR="00292491" w:rsidRDefault="00292491" w:rsidP="00BC623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a"/>
        <w:numPr>
          <w:ilvl w:val="1"/>
          <w:numId w:val="8"/>
        </w:numPr>
        <w:spacing w:after="0" w:line="240" w:lineRule="auto"/>
        <w:jc w:val="center"/>
        <w:rPr>
          <w:b/>
          <w:sz w:val="24"/>
          <w:szCs w:val="24"/>
        </w:rPr>
      </w:pPr>
      <w:bookmarkStart w:id="18" w:name="sub_11107"/>
      <w:bookmarkEnd w:id="17"/>
      <w:r>
        <w:rPr>
          <w:b/>
          <w:sz w:val="24"/>
          <w:szCs w:val="24"/>
        </w:rPr>
        <w:t xml:space="preserve"> </w:t>
      </w:r>
      <w:r w:rsidRPr="00ED1CCD">
        <w:rPr>
          <w:b/>
          <w:sz w:val="24"/>
          <w:szCs w:val="24"/>
        </w:rPr>
        <w:t>Затраты на дополнительное профессиональное образование работников</w:t>
      </w:r>
    </w:p>
    <w:p w:rsidR="00292491" w:rsidRDefault="00292491" w:rsidP="00BC6236">
      <w:pPr>
        <w:pStyle w:val="a"/>
        <w:spacing w:after="0" w:line="240" w:lineRule="auto"/>
        <w:ind w:left="0"/>
        <w:rPr>
          <w:b/>
          <w:sz w:val="24"/>
          <w:szCs w:val="24"/>
        </w:rPr>
      </w:pPr>
    </w:p>
    <w:p w:rsidR="00292491" w:rsidRDefault="00292491" w:rsidP="00BC6236">
      <w:pPr>
        <w:numPr>
          <w:ilvl w:val="2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CCD">
        <w:rPr>
          <w:rFonts w:ascii="Times New Roman" w:hAnsi="Times New Roman"/>
          <w:sz w:val="24"/>
          <w:szCs w:val="24"/>
        </w:rPr>
        <w:t>Затраты на приобретение образовательных услуг по профессиональной переподготовке и повышению квалификации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593" type="#_x0000_t75" style="width:21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0358B4">
        <w:rPr>
          <w:position w:val="-14"/>
        </w:rPr>
        <w:pict>
          <v:shape id="_x0000_i1594" type="#_x0000_t75" style="width:21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ED1CCD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292491" w:rsidRPr="00ED1CCD" w:rsidRDefault="00292491" w:rsidP="00BC62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2491" w:rsidRPr="00F371B2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595" type="#_x0000_t75" style="width:126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596" type="#_x0000_t75" style="width:126.7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95159D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0358B4">
        <w:rPr>
          <w:position w:val="-12"/>
        </w:rPr>
        <w:pict>
          <v:shape id="_x0000_i1597" type="#_x0000_t75" style="width:34.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0358B4">
        <w:rPr>
          <w:position w:val="-12"/>
        </w:rPr>
        <w:pict>
          <v:shape id="_x0000_i1598" type="#_x0000_t75" style="width:34.5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</w:t>
      </w:r>
      <w:r w:rsidRPr="0095159D">
        <w:rPr>
          <w:sz w:val="24"/>
          <w:szCs w:val="24"/>
        </w:rPr>
        <w:t>образовательных услуг по профессиональной переподготовке и повышению квалификации;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599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600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bookmarkEnd w:id="3"/>
      <w:bookmarkEnd w:id="4"/>
      <w:bookmarkEnd w:id="18"/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9" w:name="_Hlk52528428"/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средств отчетного периода 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</w:t>
      </w:r>
      <w:r w:rsidRPr="004C4370">
        <w:rPr>
          <w:rFonts w:ascii="Times New Roman" w:hAnsi="Times New Roman"/>
          <w:sz w:val="24"/>
          <w:szCs w:val="24"/>
        </w:rPr>
        <w:t>:</w:t>
      </w:r>
    </w:p>
    <w:p w:rsidR="00292491" w:rsidRPr="004C4370" w:rsidRDefault="00292491" w:rsidP="00BC6236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1133"/>
        <w:gridCol w:w="2411"/>
        <w:gridCol w:w="2375"/>
      </w:tblGrid>
      <w:tr w:rsidR="00292491" w:rsidRPr="004C4370" w:rsidTr="00141BFF">
        <w:tc>
          <w:tcPr>
            <w:tcW w:w="3652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3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2411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Кол-во сотрудников в год</w:t>
            </w:r>
          </w:p>
        </w:tc>
        <w:tc>
          <w:tcPr>
            <w:tcW w:w="2375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Норма расходования на 1 сотрудника не более (руб.)</w:t>
            </w:r>
          </w:p>
        </w:tc>
      </w:tr>
      <w:tr w:rsidR="00292491" w:rsidRPr="004C4370" w:rsidTr="00141BFF">
        <w:tc>
          <w:tcPr>
            <w:tcW w:w="3652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90E">
              <w:rPr>
                <w:rFonts w:ascii="Times New Roman" w:hAnsi="Times New Roman"/>
                <w:sz w:val="24"/>
                <w:szCs w:val="24"/>
              </w:rPr>
              <w:t>Образовательные услуги по профессиональной переподготовке и повышению квалификации</w:t>
            </w:r>
          </w:p>
        </w:tc>
        <w:tc>
          <w:tcPr>
            <w:tcW w:w="1133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90E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2411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80</w:t>
            </w:r>
          </w:p>
        </w:tc>
        <w:tc>
          <w:tcPr>
            <w:tcW w:w="2375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90E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AE290E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bookmarkEnd w:id="19"/>
    </w:tbl>
    <w:p w:rsidR="00292491" w:rsidRPr="00EE0F04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pStyle w:val="a"/>
        <w:numPr>
          <w:ilvl w:val="1"/>
          <w:numId w:val="8"/>
        </w:numPr>
        <w:spacing w:after="0" w:line="240" w:lineRule="auto"/>
        <w:jc w:val="center"/>
        <w:rPr>
          <w:b/>
          <w:sz w:val="24"/>
          <w:szCs w:val="24"/>
        </w:rPr>
      </w:pPr>
      <w:r w:rsidRPr="00ED1CCD">
        <w:rPr>
          <w:b/>
          <w:sz w:val="24"/>
          <w:szCs w:val="24"/>
        </w:rPr>
        <w:t xml:space="preserve">Затраты на </w:t>
      </w:r>
      <w:r w:rsidRPr="00771BEC">
        <w:rPr>
          <w:b/>
          <w:bCs/>
          <w:sz w:val="24"/>
          <w:szCs w:val="24"/>
        </w:rPr>
        <w:t>приобретение средств индивидуальной защиты</w:t>
      </w:r>
    </w:p>
    <w:p w:rsidR="00292491" w:rsidRDefault="00292491" w:rsidP="00BC6236">
      <w:pPr>
        <w:pStyle w:val="a"/>
        <w:spacing w:after="0" w:line="240" w:lineRule="auto"/>
        <w:ind w:left="0"/>
        <w:rPr>
          <w:b/>
          <w:sz w:val="24"/>
          <w:szCs w:val="24"/>
        </w:rPr>
      </w:pPr>
    </w:p>
    <w:p w:rsidR="00292491" w:rsidRPr="00ED1CCD" w:rsidRDefault="00292491" w:rsidP="00BC623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362BDB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.1.</w:t>
      </w:r>
      <w:r w:rsidRPr="00ED1C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Затраты на приобретение</w:t>
      </w:r>
      <w:r w:rsidRPr="00362B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средств индивидуальной защиты (З</w:t>
      </w:r>
      <w:r>
        <w:rPr>
          <w:rFonts w:ascii="Times New Roman" w:hAnsi="Times New Roman"/>
          <w:sz w:val="24"/>
          <w:szCs w:val="24"/>
          <w:vertAlign w:val="subscript"/>
        </w:rPr>
        <w:t>сиз</w:t>
      </w:r>
      <w:r>
        <w:rPr>
          <w:rFonts w:ascii="Times New Roman" w:hAnsi="Times New Roman"/>
          <w:sz w:val="24"/>
          <w:szCs w:val="24"/>
        </w:rPr>
        <w:t xml:space="preserve">)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0358B4">
        <w:rPr>
          <w:position w:val="-14"/>
        </w:rPr>
        <w:pict>
          <v:shape id="_x0000_i1601" type="#_x0000_t75" style="width:21pt;height:17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ED1CCD">
        <w:rPr>
          <w:rFonts w:ascii="Times New Roman" w:hAnsi="Times New Roman"/>
          <w:sz w:val="24"/>
          <w:szCs w:val="24"/>
        </w:rPr>
        <w:t>определяются по формуле:</w:t>
      </w:r>
    </w:p>
    <w:p w:rsidR="00292491" w:rsidRPr="00C80EF0" w:rsidRDefault="00292491" w:rsidP="00BC6236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сиз =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сиз </w:t>
      </w:r>
      <w:r>
        <w:rPr>
          <w:sz w:val="24"/>
          <w:szCs w:val="24"/>
        </w:rPr>
        <w:t>х1,1 х К</w:t>
      </w:r>
      <w:r>
        <w:rPr>
          <w:sz w:val="24"/>
          <w:szCs w:val="24"/>
          <w:vertAlign w:val="subscript"/>
        </w:rPr>
        <w:t xml:space="preserve">зак </w:t>
      </w:r>
      <w:r>
        <w:rPr>
          <w:sz w:val="24"/>
          <w:szCs w:val="24"/>
        </w:rPr>
        <w:t>;</w:t>
      </w:r>
    </w:p>
    <w:p w:rsidR="00292491" w:rsidRPr="004A60B3" w:rsidRDefault="00292491" w:rsidP="00BC6236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292491" w:rsidRPr="0095159D" w:rsidRDefault="00292491" w:rsidP="00BC6236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лбо сиз</w:t>
      </w:r>
      <w:r w:rsidRPr="00C80EF0">
        <w:rPr>
          <w:sz w:val="24"/>
          <w:szCs w:val="24"/>
        </w:rPr>
        <w:t xml:space="preserve">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приобретение</w:t>
      </w:r>
      <w:r w:rsidRPr="00362BDB"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 индивидуальной защиты</w:t>
      </w:r>
      <w:r w:rsidRPr="0095159D">
        <w:rPr>
          <w:sz w:val="24"/>
          <w:szCs w:val="24"/>
        </w:rPr>
        <w:t>;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0358B4">
        <w:rPr>
          <w:position w:val="-11"/>
        </w:rPr>
        <w:pict>
          <v:shape id="_x0000_i1602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0358B4">
        <w:rPr>
          <w:position w:val="-11"/>
        </w:rPr>
        <w:pict>
          <v:shape id="_x0000_i1603" type="#_x0000_t75" style="width:21pt;height:16.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4C4370" w:rsidRDefault="00292491" w:rsidP="00BC6236">
      <w:pPr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>В случае отсутствия фактически освоенных лимитов бюджетных средств отчетного периода следует руководствоваться нормативам</w:t>
      </w:r>
      <w:r>
        <w:rPr>
          <w:rFonts w:ascii="Times New Roman" w:hAnsi="Times New Roman"/>
          <w:sz w:val="24"/>
          <w:szCs w:val="24"/>
        </w:rPr>
        <w:t>и</w:t>
      </w:r>
      <w:r w:rsidRPr="004C4370">
        <w:rPr>
          <w:rFonts w:ascii="Times New Roman" w:hAnsi="Times New Roman"/>
          <w:sz w:val="24"/>
          <w:szCs w:val="24"/>
        </w:rPr>
        <w:t>:</w:t>
      </w:r>
    </w:p>
    <w:p w:rsidR="00292491" w:rsidRPr="004C4370" w:rsidRDefault="00292491" w:rsidP="00BC6236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4C437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</w:p>
    <w:tbl>
      <w:tblPr>
        <w:tblW w:w="9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3166"/>
        <w:gridCol w:w="2860"/>
      </w:tblGrid>
      <w:tr w:rsidR="00292491" w:rsidRPr="004C4370" w:rsidTr="00141BFF">
        <w:tc>
          <w:tcPr>
            <w:tcW w:w="3652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66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 единицы в день на 1 сотрудника</w:t>
            </w:r>
          </w:p>
        </w:tc>
        <w:tc>
          <w:tcPr>
            <w:tcW w:w="286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>Норма расходования на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единицу </w:t>
            </w:r>
            <w:r w:rsidRPr="00AE290E">
              <w:rPr>
                <w:rFonts w:ascii="Times New Roman" w:hAnsi="Times New Roman"/>
                <w:b/>
                <w:sz w:val="24"/>
                <w:szCs w:val="24"/>
              </w:rPr>
              <w:t xml:space="preserve"> не более (руб.)</w:t>
            </w:r>
          </w:p>
        </w:tc>
      </w:tr>
      <w:tr w:rsidR="00292491" w:rsidRPr="004C4370" w:rsidTr="00141BFF">
        <w:tc>
          <w:tcPr>
            <w:tcW w:w="3652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Перчатки</w:t>
            </w:r>
          </w:p>
        </w:tc>
        <w:tc>
          <w:tcPr>
            <w:tcW w:w="3166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3</w:t>
            </w:r>
          </w:p>
        </w:tc>
        <w:tc>
          <w:tcPr>
            <w:tcW w:w="2860" w:type="dxa"/>
          </w:tcPr>
          <w:p w:rsidR="00292491" w:rsidRPr="00AE290E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30,00</w:t>
            </w:r>
          </w:p>
        </w:tc>
      </w:tr>
      <w:tr w:rsidR="00292491" w:rsidRPr="004C4370" w:rsidTr="00141BFF">
        <w:tc>
          <w:tcPr>
            <w:tcW w:w="3652" w:type="dxa"/>
          </w:tcPr>
          <w:p w:rsidR="00292491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Маски</w:t>
            </w:r>
          </w:p>
        </w:tc>
        <w:tc>
          <w:tcPr>
            <w:tcW w:w="3166" w:type="dxa"/>
          </w:tcPr>
          <w:p w:rsidR="00292491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5</w:t>
            </w:r>
          </w:p>
        </w:tc>
        <w:tc>
          <w:tcPr>
            <w:tcW w:w="2860" w:type="dxa"/>
          </w:tcPr>
          <w:p w:rsidR="00292491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</w:tr>
      <w:tr w:rsidR="00292491" w:rsidRPr="004C4370" w:rsidTr="00141BFF">
        <w:tc>
          <w:tcPr>
            <w:tcW w:w="3652" w:type="dxa"/>
          </w:tcPr>
          <w:p w:rsidR="00292491" w:rsidRDefault="00292491" w:rsidP="00141BF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Халаты</w:t>
            </w:r>
          </w:p>
        </w:tc>
        <w:tc>
          <w:tcPr>
            <w:tcW w:w="3166" w:type="dxa"/>
          </w:tcPr>
          <w:p w:rsidR="00292491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1</w:t>
            </w:r>
          </w:p>
        </w:tc>
        <w:tc>
          <w:tcPr>
            <w:tcW w:w="2860" w:type="dxa"/>
          </w:tcPr>
          <w:p w:rsidR="00292491" w:rsidRDefault="00292491" w:rsidP="00141B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120,00</w:t>
            </w:r>
          </w:p>
        </w:tc>
      </w:tr>
    </w:tbl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2491" w:rsidRPr="00DF7324" w:rsidRDefault="00292491" w:rsidP="00BC6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92491" w:rsidRPr="00330511" w:rsidRDefault="00292491" w:rsidP="00BC6236">
      <w:pPr>
        <w:spacing w:after="0" w:line="240" w:lineRule="auto"/>
        <w:contextualSpacing/>
        <w:jc w:val="both"/>
      </w:pPr>
    </w:p>
    <w:p w:rsidR="00292491" w:rsidRPr="00AD7A2E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1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казенных учреждений,                                 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бюджетных учреждений                                                   </w:t>
      </w: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41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5C97">
        <w:rPr>
          <w:rFonts w:ascii="Times New Roman" w:hAnsi="Times New Roman"/>
          <w:b/>
          <w:sz w:val="24"/>
          <w:szCs w:val="24"/>
        </w:rPr>
        <w:t>простых (неисключительных) лицензий на использование программного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  <w:r w:rsidRPr="007375EF">
        <w:rPr>
          <w:b/>
          <w:bCs/>
        </w:rPr>
        <w:t>обеспечения по защите информации на обеспечение функций «Администрации города Орска» и подведомственных ей  казенных учреждений,                                  бюджетных учреждений</w:t>
      </w:r>
    </w:p>
    <w:p w:rsidR="00292491" w:rsidRPr="007375EF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</w:p>
    <w:tbl>
      <w:tblPr>
        <w:tblW w:w="92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4400"/>
        <w:gridCol w:w="2640"/>
        <w:gridCol w:w="1723"/>
      </w:tblGrid>
      <w:tr w:rsidR="00292491" w:rsidRPr="00536684" w:rsidTr="00141BFF">
        <w:tc>
          <w:tcPr>
            <w:tcW w:w="518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40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264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  лицензий на 1 рабочее место</w:t>
            </w:r>
          </w:p>
        </w:tc>
        <w:tc>
          <w:tcPr>
            <w:tcW w:w="1723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1 лицензию,       (не более, руб.)</w:t>
            </w:r>
          </w:p>
        </w:tc>
      </w:tr>
      <w:tr w:rsidR="00292491" w:rsidRPr="00926833" w:rsidTr="00141BFF">
        <w:trPr>
          <w:trHeight w:val="400"/>
        </w:trPr>
        <w:tc>
          <w:tcPr>
            <w:tcW w:w="518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400" w:type="dxa"/>
          </w:tcPr>
          <w:p w:rsidR="00292491" w:rsidRPr="0092683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Средство антивирусной защиты для ПК</w:t>
            </w:r>
          </w:p>
        </w:tc>
        <w:tc>
          <w:tcPr>
            <w:tcW w:w="2640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3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4 000,00</w:t>
            </w:r>
          </w:p>
        </w:tc>
      </w:tr>
    </w:tbl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Pr="00362BDB" w:rsidRDefault="00292491" w:rsidP="00BC6236">
      <w:pPr>
        <w:spacing w:line="240" w:lineRule="auto"/>
        <w:contextualSpacing/>
        <w:jc w:val="both"/>
        <w:rPr>
          <w:lang w:val="en-US"/>
        </w:rPr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rPr>
          <w:b/>
          <w:color w:val="000000"/>
        </w:rPr>
      </w:pP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2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казенных учреждений,                                                   </w:t>
      </w:r>
    </w:p>
    <w:p w:rsidR="00292491" w:rsidRDefault="00292491" w:rsidP="00BC6236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Pr="00635C97">
        <w:rPr>
          <w:sz w:val="24"/>
          <w:szCs w:val="24"/>
        </w:rPr>
        <w:t>бюджетных учреждений</w:t>
      </w:r>
    </w:p>
    <w:p w:rsidR="00292491" w:rsidRPr="00635C97" w:rsidRDefault="00292491" w:rsidP="00BC6236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41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4706D4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r w:rsidRPr="00D821C5">
        <w:rPr>
          <w:b/>
          <w:bCs/>
        </w:rPr>
        <w:t xml:space="preserve">основных средств </w:t>
      </w:r>
      <w:r>
        <w:rPr>
          <w:b/>
          <w:bCs/>
        </w:rPr>
        <w:t xml:space="preserve">на </w:t>
      </w:r>
      <w:r>
        <w:rPr>
          <w:b/>
        </w:rPr>
        <w:t xml:space="preserve">обеспечение функций </w:t>
      </w:r>
      <w:r w:rsidRPr="004706D4">
        <w:rPr>
          <w:b/>
        </w:rPr>
        <w:t>«Администрации города Орска»</w:t>
      </w:r>
    </w:p>
    <w:p w:rsidR="00292491" w:rsidRPr="00D821C5" w:rsidRDefault="00292491" w:rsidP="00BC6236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D821C5">
        <w:rPr>
          <w:b/>
          <w:bCs/>
        </w:rPr>
        <w:t>и подведомственных ей казенных учреждений, бюджетных учреждений</w:t>
      </w:r>
    </w:p>
    <w:p w:rsidR="00292491" w:rsidRPr="00926833" w:rsidRDefault="00292491" w:rsidP="00BC6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012"/>
        <w:gridCol w:w="1540"/>
        <w:gridCol w:w="1320"/>
        <w:gridCol w:w="1540"/>
        <w:gridCol w:w="2640"/>
      </w:tblGrid>
      <w:tr w:rsidR="00292491" w:rsidRPr="00536684" w:rsidTr="00141BFF">
        <w:tc>
          <w:tcPr>
            <w:tcW w:w="518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292491" w:rsidRPr="00926833" w:rsidTr="00141BFF">
        <w:trPr>
          <w:trHeight w:val="1108"/>
        </w:trPr>
        <w:tc>
          <w:tcPr>
            <w:tcW w:w="518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012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станция (компьютер в сборе </w:t>
            </w: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596342">
              <w:rPr>
                <w:rFonts w:ascii="Times New Roman" w:hAnsi="Times New Roman"/>
                <w:bCs/>
                <w:sz w:val="20"/>
                <w:szCs w:val="20"/>
              </w:rPr>
              <w:t>предустановленным программным обеспечением)</w:t>
            </w:r>
          </w:p>
        </w:tc>
        <w:tc>
          <w:tcPr>
            <w:tcW w:w="1540" w:type="dxa"/>
          </w:tcPr>
          <w:p w:rsidR="00292491" w:rsidRPr="00357ECD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292491" w:rsidRPr="00357ECD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80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926833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  <w:p w:rsidR="00292491" w:rsidRPr="00042E38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92491" w:rsidRPr="00042E38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92491" w:rsidRPr="00042E38" w:rsidRDefault="00292491" w:rsidP="00141BFF">
            <w:pPr>
              <w:spacing w:after="0" w:line="240" w:lineRule="auto"/>
            </w:pP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 xml:space="preserve">Все категории и группы должностей, за исключением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младшего обсуживающего персонала </w:t>
            </w:r>
          </w:p>
          <w:p w:rsidR="00292491" w:rsidRPr="00357ECD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(далее – </w:t>
            </w:r>
            <w:r w:rsidRPr="00926833">
              <w:rPr>
                <w:rFonts w:ascii="Times New Roman" w:hAnsi="Times New Roman"/>
                <w:sz w:val="20"/>
                <w:szCs w:val="20"/>
              </w:rPr>
              <w:t>МОП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94232F">
              <w:rPr>
                <w:rFonts w:ascii="Times New Roman" w:hAnsi="Times New Roman"/>
                <w:sz w:val="20"/>
                <w:szCs w:val="20"/>
              </w:rPr>
              <w:t xml:space="preserve">онитор, </w:t>
            </w:r>
            <w:r w:rsidRPr="0094232F">
              <w:rPr>
                <w:rFonts w:ascii="Times New Roman" w:hAnsi="Times New Roman"/>
                <w:bCs/>
                <w:sz w:val="20"/>
                <w:szCs w:val="20"/>
              </w:rPr>
              <w:t>подключаемый к компьютеру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2E38"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E38">
              <w:rPr>
                <w:rFonts w:ascii="Times New Roman" w:hAnsi="Times New Roman"/>
                <w:sz w:val="20"/>
                <w:szCs w:val="20"/>
              </w:rPr>
              <w:t>000,00</w:t>
            </w:r>
          </w:p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292491" w:rsidRPr="00994F5F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012" w:type="dxa"/>
          </w:tcPr>
          <w:p w:rsidR="00292491" w:rsidRPr="00596342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Системный блок </w:t>
            </w:r>
          </w:p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596342">
              <w:rPr>
                <w:rFonts w:ascii="Times New Roman" w:hAnsi="Times New Roman"/>
                <w:bCs/>
                <w:sz w:val="20"/>
                <w:szCs w:val="20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Pr="00042E38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2E38">
              <w:rPr>
                <w:rFonts w:ascii="Times New Roman" w:hAnsi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E38">
              <w:rPr>
                <w:rFonts w:ascii="Times New Roman" w:hAnsi="Times New Roman"/>
                <w:sz w:val="20"/>
                <w:szCs w:val="20"/>
              </w:rPr>
              <w:t>000,00</w:t>
            </w:r>
          </w:p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292491" w:rsidRPr="00994F5F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012" w:type="dxa"/>
          </w:tcPr>
          <w:p w:rsidR="00292491" w:rsidRPr="00FD425F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Телефонный аппарат</w:t>
            </w:r>
          </w:p>
        </w:tc>
        <w:tc>
          <w:tcPr>
            <w:tcW w:w="1540" w:type="dxa"/>
          </w:tcPr>
          <w:p w:rsidR="00292491" w:rsidRPr="00FD425F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Не более 1единицы  на кабинет</w:t>
            </w:r>
          </w:p>
        </w:tc>
        <w:tc>
          <w:tcPr>
            <w:tcW w:w="1320" w:type="dxa"/>
          </w:tcPr>
          <w:p w:rsidR="00292491" w:rsidRPr="00FD425F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292491" w:rsidRPr="00FD425F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3 500,00</w:t>
            </w:r>
          </w:p>
        </w:tc>
        <w:tc>
          <w:tcPr>
            <w:tcW w:w="2640" w:type="dxa"/>
          </w:tcPr>
          <w:p w:rsidR="00292491" w:rsidRPr="00FD425F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Сервер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учреждение</w:t>
            </w:r>
          </w:p>
        </w:tc>
        <w:tc>
          <w:tcPr>
            <w:tcW w:w="1320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Pr="00042E38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900 00,00</w:t>
            </w:r>
          </w:p>
        </w:tc>
        <w:tc>
          <w:tcPr>
            <w:tcW w:w="2640" w:type="dxa"/>
          </w:tcPr>
          <w:p w:rsidR="00292491" w:rsidRPr="00397012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C368F">
              <w:rPr>
                <w:rFonts w:ascii="Times New Roman" w:hAnsi="Times New Roman"/>
                <w:sz w:val="20"/>
                <w:szCs w:val="20"/>
              </w:rPr>
              <w:t>Специалисты из отдела по информатизации и внутренней связи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  <w:p w:rsidR="00292491" w:rsidRPr="00D821C5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Принтер лазерный черно-белой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 xml:space="preserve"> печати формата А4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30 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2640" w:type="dxa"/>
          </w:tcPr>
          <w:p w:rsidR="00292491" w:rsidRPr="00994F5F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012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Многофункциональ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ное устройство лазерной печати формата А4</w:t>
            </w:r>
          </w:p>
        </w:tc>
        <w:tc>
          <w:tcPr>
            <w:tcW w:w="1540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84 000,00</w:t>
            </w:r>
          </w:p>
        </w:tc>
        <w:tc>
          <w:tcPr>
            <w:tcW w:w="26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012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 xml:space="preserve">Сканер </w:t>
            </w:r>
          </w:p>
        </w:tc>
        <w:tc>
          <w:tcPr>
            <w:tcW w:w="1540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на 1 сотрудника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92491" w:rsidRPr="00B8403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25 000,00</w:t>
            </w:r>
          </w:p>
        </w:tc>
        <w:tc>
          <w:tcPr>
            <w:tcW w:w="26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012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Копировальный аппарат</w:t>
            </w:r>
          </w:p>
        </w:tc>
        <w:tc>
          <w:tcPr>
            <w:tcW w:w="1540" w:type="dxa"/>
          </w:tcPr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на 1 сотрудника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16 000,00</w:t>
            </w:r>
          </w:p>
        </w:tc>
        <w:tc>
          <w:tcPr>
            <w:tcW w:w="26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012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Принтер лазерный цветной печати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  <w:p w:rsidR="00292491" w:rsidRPr="00926833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35 000,00</w:t>
            </w:r>
          </w:p>
        </w:tc>
        <w:tc>
          <w:tcPr>
            <w:tcW w:w="26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(не более, руб.)</w:t>
            </w:r>
          </w:p>
        </w:tc>
        <w:tc>
          <w:tcPr>
            <w:tcW w:w="2640" w:type="dxa"/>
          </w:tcPr>
          <w:p w:rsidR="00292491" w:rsidRPr="00536684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</w:p>
        </w:tc>
        <w:tc>
          <w:tcPr>
            <w:tcW w:w="2012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Планшетный компьютер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96342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75 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26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012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Ноутбук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96342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80 000</w:t>
            </w:r>
          </w:p>
        </w:tc>
        <w:tc>
          <w:tcPr>
            <w:tcW w:w="26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</w:p>
        </w:tc>
        <w:tc>
          <w:tcPr>
            <w:tcW w:w="2012" w:type="dxa"/>
          </w:tcPr>
          <w:p w:rsidR="00292491" w:rsidRPr="00596342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Ультрабук </w:t>
            </w:r>
            <w:r w:rsidRPr="00596342">
              <w:rPr>
                <w:rFonts w:ascii="Times New Roman" w:hAnsi="Times New Roman"/>
                <w:color w:val="000000"/>
                <w:sz w:val="20"/>
                <w:szCs w:val="20"/>
              </w:rPr>
              <w:t>с предустановленным программным обеспечением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60 000,00</w:t>
            </w: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012" w:type="dxa"/>
          </w:tcPr>
          <w:p w:rsidR="00292491" w:rsidRPr="00596342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6342">
              <w:rPr>
                <w:rFonts w:ascii="Times New Roman" w:hAnsi="Times New Roman"/>
                <w:sz w:val="20"/>
                <w:szCs w:val="20"/>
              </w:rPr>
              <w:t xml:space="preserve">Моноблок с </w:t>
            </w:r>
            <w:r w:rsidRPr="00596342">
              <w:rPr>
                <w:rFonts w:ascii="Times New Roman" w:hAnsi="Times New Roman"/>
                <w:color w:val="000000"/>
                <w:sz w:val="20"/>
                <w:szCs w:val="20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60 000,00</w:t>
            </w: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Глава города, заместители главы города, директор, </w:t>
            </w:r>
            <w:r w:rsidRPr="00C167FB">
              <w:rPr>
                <w:rFonts w:ascii="Times New Roman" w:hAnsi="Times New Roman"/>
                <w:sz w:val="20"/>
                <w:szCs w:val="20"/>
              </w:rPr>
              <w:t>начальник отдела мобилизационной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подготовки и режимно-сек</w:t>
            </w:r>
            <w:r w:rsidRPr="00C167FB">
              <w:rPr>
                <w:rFonts w:ascii="Times New Roman" w:hAnsi="Times New Roman"/>
                <w:sz w:val="20"/>
                <w:szCs w:val="20"/>
              </w:rPr>
              <w:t>ретной работы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012" w:type="dxa"/>
          </w:tcPr>
          <w:p w:rsidR="00292491" w:rsidRPr="00596342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Уничтожитель документов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</w:t>
            </w:r>
            <w:r w:rsidRPr="00FB40C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>
              <w:rPr>
                <w:rFonts w:ascii="Times New Roman" w:hAnsi="Times New Roman"/>
                <w:sz w:val="20"/>
                <w:szCs w:val="20"/>
              </w:rPr>
              <w:t>сотрудника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61 000,00</w:t>
            </w: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Сумка для ноутбука (ультрабука)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Pr="00FC27FD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Веб-камера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</w:t>
            </w:r>
            <w:r w:rsidRPr="00FB40C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>
              <w:rPr>
                <w:rFonts w:ascii="Times New Roman" w:hAnsi="Times New Roman"/>
                <w:sz w:val="20"/>
                <w:szCs w:val="20"/>
              </w:rPr>
              <w:t>сотрудника</w:t>
            </w:r>
          </w:p>
        </w:tc>
        <w:tc>
          <w:tcPr>
            <w:tcW w:w="132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год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12 000,00</w:t>
            </w:r>
          </w:p>
        </w:tc>
        <w:tc>
          <w:tcPr>
            <w:tcW w:w="264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директор, начальник управления, начальник отдела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Генератор тумана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</w:t>
            </w:r>
          </w:p>
        </w:tc>
        <w:tc>
          <w:tcPr>
            <w:tcW w:w="132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48 000,00</w:t>
            </w: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Система СКУД (</w:t>
            </w:r>
            <w:r w:rsidRPr="00E13FD8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Система контроля и управления доступом)</w:t>
            </w: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 w:rsidRPr="00596342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596342">
              <w:rPr>
                <w:rFonts w:ascii="Times New Roman" w:hAnsi="Times New Roman"/>
                <w:bCs/>
                <w:sz w:val="20"/>
                <w:szCs w:val="20"/>
              </w:rPr>
              <w:t>предустановленным программным обеспечением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 на зданиие</w:t>
            </w:r>
          </w:p>
        </w:tc>
        <w:tc>
          <w:tcPr>
            <w:tcW w:w="132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366 552,00</w:t>
            </w: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292491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Система видеонаблюдения 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 на зданиие</w:t>
            </w:r>
          </w:p>
        </w:tc>
        <w:tc>
          <w:tcPr>
            <w:tcW w:w="132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43 768,00</w:t>
            </w: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2491" w:rsidRPr="00926833" w:rsidTr="00141BFF">
        <w:tc>
          <w:tcPr>
            <w:tcW w:w="518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012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Система речевого оповещения при ЧС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единицы на зданиие</w:t>
            </w:r>
          </w:p>
        </w:tc>
        <w:tc>
          <w:tcPr>
            <w:tcW w:w="132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98 000,00</w:t>
            </w:r>
          </w:p>
        </w:tc>
        <w:tc>
          <w:tcPr>
            <w:tcW w:w="264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Pr="00EE0F04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3</w:t>
      </w: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292491" w:rsidRPr="00AD7A2E" w:rsidRDefault="00292491" w:rsidP="00BC6236">
      <w:pPr>
        <w:pStyle w:val="NormalWeb"/>
        <w:tabs>
          <w:tab w:val="left" w:pos="6084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4450F5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носителей информации </w:t>
      </w:r>
      <w:r w:rsidRPr="004450F5">
        <w:rPr>
          <w:b/>
        </w:rPr>
        <w:t>на обеспечение функций «Администрации города Орска»</w:t>
      </w:r>
      <w:r>
        <w:rPr>
          <w:b/>
        </w:rPr>
        <w:t xml:space="preserve"> </w:t>
      </w:r>
      <w:r w:rsidRPr="004450F5">
        <w:rPr>
          <w:b/>
        </w:rPr>
        <w:t>и подведомственных ей казенных учреждений, бюджетных учреждений</w:t>
      </w:r>
    </w:p>
    <w:p w:rsidR="00292491" w:rsidRDefault="00292491" w:rsidP="00BC6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420"/>
        <w:gridCol w:w="1760"/>
        <w:gridCol w:w="1980"/>
        <w:gridCol w:w="2530"/>
      </w:tblGrid>
      <w:tr w:rsidR="00292491" w:rsidRPr="00381B0B" w:rsidTr="00141BFF">
        <w:tc>
          <w:tcPr>
            <w:tcW w:w="518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20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980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</w:tc>
        <w:tc>
          <w:tcPr>
            <w:tcW w:w="2530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292491" w:rsidRPr="008F2A1C" w:rsidTr="00141BFF">
        <w:tc>
          <w:tcPr>
            <w:tcW w:w="518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Флеш-накопитель</w:t>
            </w:r>
          </w:p>
        </w:tc>
        <w:tc>
          <w:tcPr>
            <w:tcW w:w="176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98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53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Должностные лица, наделенные правами электронной подписи</w:t>
            </w:r>
          </w:p>
        </w:tc>
      </w:tr>
      <w:tr w:rsidR="00292491" w:rsidRPr="008F2A1C" w:rsidTr="00141BFF">
        <w:tc>
          <w:tcPr>
            <w:tcW w:w="518" w:type="dxa"/>
          </w:tcPr>
          <w:p w:rsidR="00292491" w:rsidRPr="00362BD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42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Внешний диск</w:t>
            </w:r>
          </w:p>
        </w:tc>
        <w:tc>
          <w:tcPr>
            <w:tcW w:w="176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98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9 000,00</w:t>
            </w:r>
          </w:p>
        </w:tc>
        <w:tc>
          <w:tcPr>
            <w:tcW w:w="2530" w:type="dxa"/>
          </w:tcPr>
          <w:p w:rsidR="00292491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</w:tbl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Pr="00362BDB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Pr="00362BDB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Pr="00362BDB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3.1</w:t>
      </w: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292491" w:rsidRPr="00AD7A2E" w:rsidRDefault="00292491" w:rsidP="00BC6236">
      <w:pPr>
        <w:pStyle w:val="NormalWeb"/>
        <w:tabs>
          <w:tab w:val="left" w:pos="6084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4450F5" w:rsidRDefault="00292491" w:rsidP="00BC6236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прочих материальных запасов </w:t>
      </w:r>
      <w:r w:rsidRPr="004450F5">
        <w:rPr>
          <w:b/>
        </w:rPr>
        <w:t>на обеспечение функций «Администрации города Орска»</w:t>
      </w:r>
      <w:r>
        <w:rPr>
          <w:b/>
        </w:rPr>
        <w:t xml:space="preserve"> </w:t>
      </w:r>
      <w:r w:rsidRPr="004450F5">
        <w:rPr>
          <w:b/>
        </w:rPr>
        <w:t>и подведомственных ей казенных учреждений, бюджетных учреждений</w:t>
      </w:r>
    </w:p>
    <w:p w:rsidR="00292491" w:rsidRDefault="00292491" w:rsidP="00BC6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8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3190"/>
        <w:gridCol w:w="2860"/>
        <w:gridCol w:w="2420"/>
      </w:tblGrid>
      <w:tr w:rsidR="00292491" w:rsidRPr="00381B0B" w:rsidTr="00141BFF">
        <w:tc>
          <w:tcPr>
            <w:tcW w:w="518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190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60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2420" w:type="dxa"/>
          </w:tcPr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292491" w:rsidRPr="00381B0B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</w:tc>
      </w:tr>
      <w:tr w:rsidR="00292491" w:rsidRPr="008F2A1C" w:rsidTr="00141BFF">
        <w:tc>
          <w:tcPr>
            <w:tcW w:w="518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19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Стенд информационный</w:t>
            </w:r>
          </w:p>
        </w:tc>
        <w:tc>
          <w:tcPr>
            <w:tcW w:w="286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1DE6">
              <w:rPr>
                <w:rFonts w:ascii="Times New Roman" w:hAnsi="Times New Roman"/>
                <w:sz w:val="20"/>
                <w:szCs w:val="20"/>
              </w:rPr>
              <w:t xml:space="preserve">Не более 1 единицы на </w:t>
            </w:r>
            <w:r>
              <w:rPr>
                <w:rFonts w:ascii="Times New Roman" w:hAnsi="Times New Roman"/>
                <w:sz w:val="20"/>
                <w:szCs w:val="20"/>
              </w:rPr>
              <w:t>отдел, управление</w:t>
            </w:r>
          </w:p>
        </w:tc>
        <w:tc>
          <w:tcPr>
            <w:tcW w:w="2420" w:type="dxa"/>
          </w:tcPr>
          <w:p w:rsidR="00292491" w:rsidRPr="008F2A1C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10 000,00</w:t>
            </w:r>
          </w:p>
        </w:tc>
      </w:tr>
    </w:tbl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4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292491" w:rsidRDefault="00292491" w:rsidP="00BC6236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292491" w:rsidRPr="00381B0B" w:rsidRDefault="00292491" w:rsidP="00BC6236">
      <w:pPr>
        <w:pStyle w:val="a"/>
        <w:spacing w:after="0" w:line="240" w:lineRule="auto"/>
        <w:ind w:left="0"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4E4215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b/>
        </w:rPr>
        <w:t xml:space="preserve">мебели </w:t>
      </w:r>
      <w:r w:rsidRPr="004450F5">
        <w:rPr>
          <w:b/>
        </w:rPr>
        <w:t>на обеспечение функций «Администрации города Орска»</w:t>
      </w:r>
      <w:r w:rsidRPr="004E4215">
        <w:rPr>
          <w:color w:val="000000"/>
        </w:rPr>
        <w:t xml:space="preserve"> </w:t>
      </w:r>
      <w:r w:rsidRPr="004E4215">
        <w:rPr>
          <w:b/>
          <w:bCs/>
          <w:color w:val="000000"/>
        </w:rPr>
        <w:t>и подведомственных ей   казенных учреждений</w:t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 </w:t>
      </w:r>
      <w:r w:rsidRPr="004450F5">
        <w:rPr>
          <w:b/>
        </w:rPr>
        <w:t>бюджетных учреждений</w:t>
      </w:r>
    </w:p>
    <w:p w:rsidR="00292491" w:rsidRPr="00FB40CC" w:rsidRDefault="00292491" w:rsidP="00BC6236">
      <w:pPr>
        <w:pStyle w:val="a"/>
        <w:ind w:left="0" w:firstLine="851"/>
        <w:jc w:val="center"/>
        <w:rPr>
          <w:b/>
          <w:sz w:val="20"/>
        </w:rPr>
      </w:pP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222"/>
        <w:gridCol w:w="1867"/>
      </w:tblGrid>
      <w:tr w:rsidR="00292491" w:rsidRPr="00574FF3" w:rsidTr="00141BFF">
        <w:trPr>
          <w:trHeight w:val="690"/>
        </w:trPr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292491" w:rsidRPr="00574FF3" w:rsidTr="00141BFF">
        <w:tc>
          <w:tcPr>
            <w:tcW w:w="9027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главы города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5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574FF3">
              <w:rPr>
                <w:sz w:val="20"/>
              </w:rPr>
              <w:t>50 000,00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18 000,00</w:t>
            </w:r>
          </w:p>
        </w:tc>
      </w:tr>
      <w:tr w:rsidR="00292491" w:rsidRPr="00574FF3" w:rsidTr="00141BFF">
        <w:trPr>
          <w:trHeight w:val="541"/>
        </w:trPr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40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3 500,00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под холодильник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11 000,00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80 000,00</w:t>
            </w:r>
          </w:p>
        </w:tc>
      </w:tr>
      <w:tr w:rsidR="00292491" w:rsidRPr="00574FF3" w:rsidTr="00141BFF">
        <w:tc>
          <w:tcPr>
            <w:tcW w:w="9027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15 000,00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12 000,00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20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8 000,00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40 000,00</w:t>
            </w:r>
          </w:p>
        </w:tc>
      </w:tr>
      <w:tr w:rsidR="00292491" w:rsidRPr="00574FF3" w:rsidTr="00141BFF">
        <w:tc>
          <w:tcPr>
            <w:tcW w:w="9027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74FF3">
              <w:rPr>
                <w:rFonts w:ascii="Times New Roman" w:hAnsi="Times New Roman"/>
                <w:sz w:val="20"/>
                <w:szCs w:val="20"/>
              </w:rPr>
              <w:t>единиц 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15 000,00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10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3 000,00</w:t>
            </w:r>
          </w:p>
        </w:tc>
      </w:tr>
      <w:tr w:rsidR="00292491" w:rsidRPr="00574FF3" w:rsidTr="00141BFF">
        <w:trPr>
          <w:trHeight w:val="216"/>
        </w:trPr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292491" w:rsidRPr="00574FF3" w:rsidTr="00141BFF">
        <w:trPr>
          <w:trHeight w:val="216"/>
        </w:trPr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7</w:t>
            </w:r>
            <w:r w:rsidRPr="00574FF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74FF3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292491" w:rsidRPr="00574FF3" w:rsidTr="00141BFF">
        <w:trPr>
          <w:trHeight w:val="518"/>
        </w:trPr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6 000,00</w:t>
            </w:r>
          </w:p>
        </w:tc>
      </w:tr>
      <w:tr w:rsidR="00292491" w:rsidRPr="00574FF3" w:rsidTr="00141BFF">
        <w:trPr>
          <w:trHeight w:val="316"/>
        </w:trPr>
        <w:tc>
          <w:tcPr>
            <w:tcW w:w="9027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сотрудников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Шкаф для документов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2 единиц на 1 человека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10 000,00</w:t>
            </w:r>
          </w:p>
        </w:tc>
      </w:tr>
      <w:tr w:rsidR="00292491" w:rsidRPr="00574FF3" w:rsidTr="00141BFF">
        <w:trPr>
          <w:trHeight w:val="485"/>
        </w:trPr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6 000,00</w:t>
            </w:r>
          </w:p>
        </w:tc>
      </w:tr>
      <w:tr w:rsidR="00292491" w:rsidRPr="00574FF3" w:rsidTr="00141BFF">
        <w:trPr>
          <w:trHeight w:val="283"/>
        </w:trPr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2 500,00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Кресло офисное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6 000,00</w:t>
            </w:r>
          </w:p>
        </w:tc>
      </w:tr>
    </w:tbl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292491" w:rsidRPr="00AD7A2E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5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292491" w:rsidRPr="00235FD7" w:rsidRDefault="00292491" w:rsidP="00BC6236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7D6B9D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D6B9D">
        <w:rPr>
          <w:rFonts w:ascii="Times New Roman" w:hAnsi="Times New Roman"/>
          <w:b/>
          <w:sz w:val="24"/>
          <w:szCs w:val="24"/>
        </w:rPr>
        <w:t xml:space="preserve">мебели на обеспечение функций </w:t>
      </w:r>
    </w:p>
    <w:p w:rsidR="00292491" w:rsidRPr="00235FD7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</w:rPr>
        <w:t>МКУ «Консультационно-методический центр г. Орска»</w:t>
      </w: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1210"/>
        <w:gridCol w:w="2090"/>
        <w:gridCol w:w="1772"/>
        <w:gridCol w:w="1867"/>
      </w:tblGrid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 xml:space="preserve">Стоимость 1 единицы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не более руб.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292491" w:rsidRPr="00FB40CC" w:rsidTr="00141BFF">
        <w:tc>
          <w:tcPr>
            <w:tcW w:w="9027" w:type="dxa"/>
            <w:gridSpan w:val="5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 д</w:t>
            </w: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иректора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30 000,00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8 000,00</w:t>
            </w:r>
          </w:p>
        </w:tc>
      </w:tr>
      <w:tr w:rsidR="00292491" w:rsidRPr="00FB40CC" w:rsidTr="00141BFF">
        <w:trPr>
          <w:trHeight w:val="541"/>
        </w:trPr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12 000,00</w:t>
            </w:r>
          </w:p>
        </w:tc>
      </w:tr>
      <w:tr w:rsidR="00292491" w:rsidRPr="00FB40CC" w:rsidTr="00141BFF">
        <w:tc>
          <w:tcPr>
            <w:tcW w:w="9027" w:type="dxa"/>
            <w:gridSpan w:val="5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Шкаф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</w:p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500,00</w:t>
            </w:r>
          </w:p>
        </w:tc>
      </w:tr>
      <w:tr w:rsidR="00292491" w:rsidRPr="00FB40CC" w:rsidTr="00141BFF">
        <w:tc>
          <w:tcPr>
            <w:tcW w:w="2088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Кресло офисно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121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292491" w:rsidRPr="004C373A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292491" w:rsidRPr="004C373A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</w:tbl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Pr="00AD7A2E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6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292491" w:rsidRDefault="00292491" w:rsidP="00BC6236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635C97">
        <w:rPr>
          <w:rFonts w:ascii="Times New Roman" w:hAnsi="Times New Roman"/>
          <w:sz w:val="24"/>
          <w:szCs w:val="24"/>
        </w:rPr>
        <w:t>бюджетных учреждений</w:t>
      </w:r>
      <w:r>
        <w:rPr>
          <w:b/>
          <w:color w:val="000000"/>
        </w:rPr>
        <w:t xml:space="preserve">                </w:t>
      </w:r>
    </w:p>
    <w:p w:rsidR="00292491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7D6B9D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5C97">
        <w:rPr>
          <w:rFonts w:ascii="Times New Roman" w:hAnsi="Times New Roman"/>
          <w:b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>меняемые</w:t>
      </w:r>
      <w:r w:rsidRPr="007D6B9D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7D6B9D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7D6B9D">
        <w:rPr>
          <w:rFonts w:ascii="Times New Roman" w:hAnsi="Times New Roman"/>
          <w:b/>
          <w:bCs/>
          <w:sz w:val="24"/>
          <w:szCs w:val="24"/>
        </w:rPr>
        <w:t>мебели на обеспечение функций МКУ «ЕДДС г. Орска»</w:t>
      </w:r>
    </w:p>
    <w:p w:rsidR="00292491" w:rsidRPr="00FB40CC" w:rsidRDefault="00292491" w:rsidP="00BC6236">
      <w:pPr>
        <w:pStyle w:val="ListParagraph"/>
        <w:spacing w:after="0" w:line="240" w:lineRule="auto"/>
        <w:ind w:left="0" w:firstLine="851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883"/>
        <w:gridCol w:w="2747"/>
        <w:gridCol w:w="1478"/>
        <w:gridCol w:w="2262"/>
      </w:tblGrid>
      <w:tr w:rsidR="00292491" w:rsidRPr="0067001D" w:rsidTr="00141BFF">
        <w:trPr>
          <w:trHeight w:val="415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292491" w:rsidRPr="0067001D" w:rsidTr="00141BFF">
        <w:trPr>
          <w:trHeight w:val="119"/>
        </w:trPr>
        <w:tc>
          <w:tcPr>
            <w:tcW w:w="9568" w:type="dxa"/>
            <w:gridSpan w:val="5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 начальник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292491" w:rsidRPr="0067001D" w:rsidTr="00141BFF">
        <w:trPr>
          <w:trHeight w:val="495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единиц на кабинет 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292491" w:rsidRPr="0067001D" w:rsidTr="00141BFF">
        <w:trPr>
          <w:trHeight w:val="473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  <w:tr w:rsidR="00292491" w:rsidRPr="0067001D" w:rsidTr="00141BFF">
        <w:trPr>
          <w:trHeight w:val="451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10 единиц на кабинет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292491" w:rsidRPr="0067001D" w:rsidTr="00141BFF">
        <w:trPr>
          <w:trHeight w:val="435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292491" w:rsidRPr="0067001D" w:rsidTr="00141BFF">
        <w:trPr>
          <w:trHeight w:val="455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292491" w:rsidRPr="0067001D" w:rsidTr="00141BFF">
        <w:trPr>
          <w:trHeight w:val="434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292491" w:rsidRPr="0067001D" w:rsidTr="00141BFF">
        <w:trPr>
          <w:trHeight w:val="204"/>
        </w:trPr>
        <w:tc>
          <w:tcPr>
            <w:tcW w:w="9568" w:type="dxa"/>
            <w:gridSpan w:val="5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292491" w:rsidRPr="0067001D" w:rsidTr="00141BFF">
        <w:trPr>
          <w:trHeight w:val="353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292491" w:rsidRPr="0067001D" w:rsidTr="00141BFF">
        <w:trPr>
          <w:trHeight w:val="457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документов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292491" w:rsidRPr="0067001D" w:rsidTr="00141BFF">
        <w:trPr>
          <w:trHeight w:val="450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 на 1 человека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292491" w:rsidRPr="0067001D" w:rsidTr="00141BFF">
        <w:trPr>
          <w:trHeight w:val="535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292491" w:rsidRPr="0067001D" w:rsidTr="00141BFF">
        <w:trPr>
          <w:trHeight w:val="449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Стулья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292491" w:rsidRPr="0067001D" w:rsidTr="00141BFF">
        <w:trPr>
          <w:trHeight w:val="525"/>
        </w:trPr>
        <w:tc>
          <w:tcPr>
            <w:tcW w:w="219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Кресло офисно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4 000,00</w:t>
            </w:r>
          </w:p>
        </w:tc>
      </w:tr>
      <w:tr w:rsidR="00292491" w:rsidRPr="0067001D" w:rsidTr="00141BFF">
        <w:trPr>
          <w:trHeight w:val="219"/>
        </w:trPr>
        <w:tc>
          <w:tcPr>
            <w:tcW w:w="9568" w:type="dxa"/>
            <w:gridSpan w:val="5"/>
          </w:tcPr>
          <w:p w:rsidR="00292491" w:rsidRPr="0067001D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(серверная)</w:t>
            </w:r>
          </w:p>
        </w:tc>
      </w:tr>
      <w:tr w:rsidR="00292491" w:rsidRPr="0067001D" w:rsidTr="00141BFF">
        <w:trPr>
          <w:trHeight w:val="716"/>
        </w:trPr>
        <w:tc>
          <w:tcPr>
            <w:tcW w:w="2198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автомати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ческого ввода резерва </w:t>
            </w: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лектропитания</w:t>
            </w:r>
          </w:p>
        </w:tc>
        <w:tc>
          <w:tcPr>
            <w:tcW w:w="883" w:type="dxa"/>
          </w:tcPr>
          <w:p w:rsidR="00292491" w:rsidRPr="0067001D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747" w:type="dxa"/>
          </w:tcPr>
          <w:p w:rsidR="00292491" w:rsidRPr="0067001D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78" w:type="dxa"/>
          </w:tcPr>
          <w:p w:rsidR="00292491" w:rsidRPr="0067001D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262" w:type="dxa"/>
          </w:tcPr>
          <w:p w:rsidR="00292491" w:rsidRPr="0067001D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</w:tr>
    </w:tbl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</w:t>
      </w: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spacing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92491" w:rsidRPr="00E3193C" w:rsidRDefault="00292491" w:rsidP="00BC6236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7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292491" w:rsidRPr="00B36EE6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  <w:sz w:val="24"/>
          <w:szCs w:val="24"/>
        </w:rPr>
        <w:t>систем кондиционирования на обеспечение функций «Администрации города Орска» и подведомственных ей  казенных учреждений, бюджетных учреждений</w:t>
      </w:r>
    </w:p>
    <w:p w:rsidR="00292491" w:rsidRPr="00235FD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292491" w:rsidRPr="00574FF3" w:rsidTr="00141BFF">
        <w:tc>
          <w:tcPr>
            <w:tcW w:w="9235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30 000,00</w:t>
            </w:r>
          </w:p>
        </w:tc>
      </w:tr>
      <w:tr w:rsidR="00292491" w:rsidRPr="00574FF3" w:rsidTr="00141BFF">
        <w:tc>
          <w:tcPr>
            <w:tcW w:w="9235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22 000,00</w:t>
            </w:r>
          </w:p>
        </w:tc>
      </w:tr>
      <w:tr w:rsidR="00292491" w:rsidRPr="00574FF3" w:rsidTr="00141BFF">
        <w:tc>
          <w:tcPr>
            <w:tcW w:w="9235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сотрудников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20 000,00</w:t>
            </w:r>
          </w:p>
        </w:tc>
      </w:tr>
      <w:tr w:rsidR="00292491" w:rsidRPr="00574FF3" w:rsidTr="00141BFF">
        <w:tc>
          <w:tcPr>
            <w:tcW w:w="9235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sz w:val="20"/>
              </w:rPr>
            </w:pPr>
            <w:r w:rsidRPr="00574FF3">
              <w:rPr>
                <w:b/>
                <w:sz w:val="20"/>
              </w:rPr>
              <w:t>Кабинет (серверная)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Блок </w:t>
            </w:r>
          </w:p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наружный кондиционера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года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287 635,00</w:t>
            </w:r>
          </w:p>
        </w:tc>
      </w:tr>
    </w:tbl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Pr="00AD7A2E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8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292491" w:rsidRDefault="00292491" w:rsidP="00BC6236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 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b/>
          <w:bCs/>
        </w:rPr>
      </w:pPr>
      <w:r w:rsidRPr="00B36EE6">
        <w:rPr>
          <w:b/>
          <w:bCs/>
        </w:rPr>
        <w:t>прочих основных средств на обеспечение функций «Администрации города Орска»</w:t>
      </w:r>
      <w:r>
        <w:rPr>
          <w:b/>
          <w:bCs/>
        </w:rPr>
        <w:t xml:space="preserve"> </w:t>
      </w:r>
      <w:r w:rsidRPr="004E4215">
        <w:rPr>
          <w:b/>
          <w:bCs/>
          <w:color w:val="000000"/>
        </w:rPr>
        <w:t xml:space="preserve">и подведомственных ей </w:t>
      </w:r>
      <w:r w:rsidRPr="004E4215">
        <w:rPr>
          <w:b/>
          <w:bCs/>
        </w:rPr>
        <w:t xml:space="preserve">казенных учреждений, </w:t>
      </w:r>
      <w:r w:rsidRPr="00B36EE6">
        <w:rPr>
          <w:b/>
          <w:bCs/>
        </w:rPr>
        <w:t>бюджетных учреждений</w:t>
      </w:r>
    </w:p>
    <w:p w:rsidR="00292491" w:rsidRPr="004E4215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</w:p>
    <w:tbl>
      <w:tblPr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540"/>
        <w:gridCol w:w="1650"/>
      </w:tblGrid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292491" w:rsidRPr="00574FF3" w:rsidTr="00141BFF">
        <w:tc>
          <w:tcPr>
            <w:tcW w:w="9128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главы города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2 100,00/ 1 п. м.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7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2 500,00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Телефонный аппарат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  <w:lang w:val="en-US"/>
              </w:rPr>
              <w:t xml:space="preserve">5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Пылесос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15 000,00</w:t>
            </w:r>
          </w:p>
        </w:tc>
      </w:tr>
      <w:tr w:rsidR="00292491" w:rsidRPr="00574FF3" w:rsidTr="00141BFF">
        <w:tc>
          <w:tcPr>
            <w:tcW w:w="9128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292491" w:rsidRPr="00574FF3" w:rsidTr="00141BFF">
        <w:trPr>
          <w:trHeight w:val="537"/>
        </w:trPr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1 600,00/ 1 п. м.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Телефон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35 000,00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  <w:lang w:val="en-US"/>
              </w:rPr>
            </w:pPr>
            <w:r w:rsidRPr="00574FF3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7 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3 года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2 790,00</w:t>
            </w:r>
          </w:p>
        </w:tc>
      </w:tr>
      <w:tr w:rsidR="00292491" w:rsidRPr="00574FF3" w:rsidTr="00141BFF">
        <w:tc>
          <w:tcPr>
            <w:tcW w:w="9128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начальников отдела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1 300,00/ 1п. м.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7</w:t>
            </w:r>
            <w:r w:rsidRPr="00574FF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74FF3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27 000,00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</w:t>
            </w:r>
            <w:r w:rsidRPr="00574FF3">
              <w:rPr>
                <w:sz w:val="20"/>
                <w:lang w:val="en-US"/>
              </w:rPr>
              <w:t xml:space="preserve"> </w:t>
            </w:r>
            <w:r w:rsidRPr="00574FF3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1 500,00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25 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20 000,00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3 года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2 000,00</w:t>
            </w:r>
          </w:p>
        </w:tc>
      </w:tr>
      <w:tr w:rsidR="00292491" w:rsidRPr="00574FF3" w:rsidTr="00141BFF">
        <w:tc>
          <w:tcPr>
            <w:tcW w:w="9128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Кабинет сотрудников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1 100,00/1 п. м.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1 500,00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3 года</w:t>
            </w:r>
          </w:p>
        </w:tc>
        <w:tc>
          <w:tcPr>
            <w:tcW w:w="165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1 500,00</w:t>
            </w:r>
          </w:p>
        </w:tc>
      </w:tr>
    </w:tbl>
    <w:p w:rsidR="00292491" w:rsidRPr="00AD7A2E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</w:t>
      </w:r>
      <w:r>
        <w:rPr>
          <w:b/>
          <w:color w:val="000000"/>
        </w:rPr>
        <w:t xml:space="preserve">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9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292491" w:rsidRDefault="00292491" w:rsidP="00BC6236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235FD7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35FD7">
        <w:rPr>
          <w:rFonts w:ascii="Times New Roman" w:hAnsi="Times New Roman"/>
          <w:b/>
          <w:sz w:val="24"/>
          <w:szCs w:val="24"/>
        </w:rPr>
        <w:t xml:space="preserve">прочих основных средств на обеспечение функций МКУ «Консультационно-методический центр г.Орска» </w:t>
      </w: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292491" w:rsidRPr="00B229E8" w:rsidTr="00141BFF">
        <w:tc>
          <w:tcPr>
            <w:tcW w:w="2528" w:type="dxa"/>
          </w:tcPr>
          <w:p w:rsidR="00292491" w:rsidRPr="00B229E8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292491" w:rsidRPr="00B229E8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1858" w:type="dxa"/>
          </w:tcPr>
          <w:p w:rsidR="00292491" w:rsidRPr="00B229E8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292491" w:rsidRPr="00B229E8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292491" w:rsidRPr="00B229E8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 xml:space="preserve">Стоимость 1 единицы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не более руб.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292491" w:rsidRPr="00B229E8" w:rsidTr="00141BFF">
        <w:tc>
          <w:tcPr>
            <w:tcW w:w="9235" w:type="dxa"/>
            <w:gridSpan w:val="5"/>
          </w:tcPr>
          <w:p w:rsidR="00292491" w:rsidRPr="00B229E8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 д</w:t>
            </w: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иректора</w:t>
            </w:r>
          </w:p>
        </w:tc>
      </w:tr>
      <w:tr w:rsidR="00292491" w:rsidRPr="00B229E8" w:rsidTr="00141BFF">
        <w:tc>
          <w:tcPr>
            <w:tcW w:w="2528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292491" w:rsidRPr="00B229E8" w:rsidRDefault="00292491" w:rsidP="00141BFF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10</w:t>
            </w:r>
            <w:r w:rsidRPr="00B229E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00,00/ 1п. м.</w:t>
            </w:r>
          </w:p>
        </w:tc>
      </w:tr>
      <w:tr w:rsidR="00292491" w:rsidRPr="00B229E8" w:rsidTr="00141BFF">
        <w:tc>
          <w:tcPr>
            <w:tcW w:w="2528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292491" w:rsidRPr="00B229E8" w:rsidRDefault="00292491" w:rsidP="00141BFF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B229E8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5</w:t>
            </w:r>
            <w:r w:rsidRPr="00B229E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292491" w:rsidRPr="00B229E8" w:rsidTr="00141BFF">
        <w:tc>
          <w:tcPr>
            <w:tcW w:w="2528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292491" w:rsidRPr="00B229E8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B229E8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292491" w:rsidRPr="00B229E8" w:rsidTr="00141BFF">
        <w:tc>
          <w:tcPr>
            <w:tcW w:w="9235" w:type="dxa"/>
            <w:gridSpan w:val="5"/>
          </w:tcPr>
          <w:p w:rsidR="00292491" w:rsidRPr="00B229E8" w:rsidRDefault="00292491" w:rsidP="00141B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292491" w:rsidRPr="00B229E8" w:rsidTr="00141BFF">
        <w:tc>
          <w:tcPr>
            <w:tcW w:w="2528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292491" w:rsidRPr="00B229E8" w:rsidRDefault="00292491" w:rsidP="00141BFF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B229E8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867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00,00/1 п. м.</w:t>
            </w:r>
          </w:p>
        </w:tc>
      </w:tr>
      <w:tr w:rsidR="00292491" w:rsidRPr="00B229E8" w:rsidTr="00141BFF">
        <w:tc>
          <w:tcPr>
            <w:tcW w:w="2528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292491" w:rsidRPr="00B229E8" w:rsidRDefault="00292491" w:rsidP="00141BFF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B229E8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292491" w:rsidRPr="00B229E8" w:rsidTr="00141BFF">
        <w:tc>
          <w:tcPr>
            <w:tcW w:w="2528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292491" w:rsidRPr="00B229E8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B229E8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292491" w:rsidRPr="00B229E8" w:rsidRDefault="00292491" w:rsidP="00141BFF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</w:tbl>
    <w:p w:rsidR="00292491" w:rsidRPr="00FB40CC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Pr="00AD7A2E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10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292491" w:rsidRDefault="00292491" w:rsidP="00BC6236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Pr="004E4215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4E4215">
        <w:rPr>
          <w:rFonts w:ascii="Times New Roman" w:hAnsi="Times New Roman"/>
          <w:b/>
          <w:bCs/>
          <w:sz w:val="24"/>
          <w:szCs w:val="24"/>
        </w:rPr>
        <w:t>прочих основных средств на обеспечение функций  МКУ «ЕДДС г. Орска»</w:t>
      </w: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2310"/>
        <w:gridCol w:w="1540"/>
        <w:gridCol w:w="1650"/>
      </w:tblGrid>
      <w:tr w:rsidR="00292491" w:rsidRPr="000E1C57" w:rsidTr="00141BFF">
        <w:tc>
          <w:tcPr>
            <w:tcW w:w="2528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31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54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65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292491" w:rsidRPr="000E1C57" w:rsidTr="00141BFF">
        <w:tc>
          <w:tcPr>
            <w:tcW w:w="9238" w:type="dxa"/>
            <w:gridSpan w:val="5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Кабинет начальника</w:t>
            </w:r>
          </w:p>
        </w:tc>
      </w:tr>
      <w:tr w:rsidR="00292491" w:rsidRPr="000E1C57" w:rsidTr="00141BFF">
        <w:tc>
          <w:tcPr>
            <w:tcW w:w="2528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292491" w:rsidRPr="000E1C57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54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00,00/ 1п. м.</w:t>
            </w:r>
          </w:p>
        </w:tc>
      </w:tr>
      <w:tr w:rsidR="00292491" w:rsidRPr="000E1C57" w:rsidTr="00141BFF">
        <w:tc>
          <w:tcPr>
            <w:tcW w:w="2528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Холодильник</w:t>
            </w:r>
          </w:p>
        </w:tc>
        <w:tc>
          <w:tcPr>
            <w:tcW w:w="1210" w:type="dxa"/>
          </w:tcPr>
          <w:p w:rsidR="00292491" w:rsidRPr="000E1C57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292491" w:rsidRPr="000E1C57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0E1C57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7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27 000,00</w:t>
            </w:r>
          </w:p>
        </w:tc>
      </w:tr>
      <w:tr w:rsidR="00292491" w:rsidRPr="000E1C57" w:rsidTr="00141BFF">
        <w:tc>
          <w:tcPr>
            <w:tcW w:w="2528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292491" w:rsidRPr="000E1C57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5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292491" w:rsidRPr="000E1C57" w:rsidTr="00141BFF">
        <w:tc>
          <w:tcPr>
            <w:tcW w:w="9238" w:type="dxa"/>
            <w:gridSpan w:val="5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292491" w:rsidRPr="000E1C57" w:rsidTr="00141BFF">
        <w:tc>
          <w:tcPr>
            <w:tcW w:w="2528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292491" w:rsidRPr="000E1C57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65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00,00/1 п. м.</w:t>
            </w:r>
          </w:p>
        </w:tc>
      </w:tr>
      <w:tr w:rsidR="00292491" w:rsidRPr="000E1C57" w:rsidTr="00141BFF">
        <w:tc>
          <w:tcPr>
            <w:tcW w:w="2528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292491" w:rsidRPr="000E1C57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65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292491" w:rsidRPr="000E1C57" w:rsidTr="00141BFF">
        <w:tc>
          <w:tcPr>
            <w:tcW w:w="2528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650" w:type="dxa"/>
          </w:tcPr>
          <w:p w:rsidR="00292491" w:rsidRPr="000E1C57" w:rsidRDefault="00292491" w:rsidP="00141BF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292491" w:rsidRPr="000E1C57" w:rsidTr="00141BFF">
        <w:tc>
          <w:tcPr>
            <w:tcW w:w="2528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IP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-камера 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Full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HD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с термокожухом</w:t>
            </w:r>
          </w:p>
        </w:tc>
        <w:tc>
          <w:tcPr>
            <w:tcW w:w="1210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310" w:type="dxa"/>
          </w:tcPr>
          <w:p w:rsidR="00292491" w:rsidRPr="000E1C57" w:rsidRDefault="00292491" w:rsidP="00141B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0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650" w:type="dxa"/>
          </w:tcPr>
          <w:p w:rsidR="00292491" w:rsidRPr="000E1C57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230 000,00</w:t>
            </w:r>
          </w:p>
        </w:tc>
      </w:tr>
    </w:tbl>
    <w:p w:rsidR="00292491" w:rsidRPr="00FB40CC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  <w:r>
        <w:tab/>
      </w: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tabs>
          <w:tab w:val="left" w:pos="5265"/>
        </w:tabs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11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292491" w:rsidRDefault="00292491" w:rsidP="00BC6236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292491" w:rsidRPr="00AD7A2E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292491" w:rsidRPr="00B36EE6" w:rsidRDefault="00292491" w:rsidP="00BC6236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292491" w:rsidRDefault="00292491" w:rsidP="00BC6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92491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292491" w:rsidRPr="00635C9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292491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электроинструментов </w:t>
      </w:r>
      <w:r w:rsidRPr="00235FD7">
        <w:rPr>
          <w:rFonts w:ascii="Times New Roman" w:hAnsi="Times New Roman"/>
          <w:b/>
          <w:bCs/>
          <w:sz w:val="24"/>
          <w:szCs w:val="24"/>
        </w:rPr>
        <w:t>на обеспечение функций «Администрации города Орска» и подведомственных ей  казенных учреждений, бюджетных учреждений</w:t>
      </w:r>
    </w:p>
    <w:p w:rsidR="00292491" w:rsidRPr="00235FD7" w:rsidRDefault="00292491" w:rsidP="00BC623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292491" w:rsidRPr="00574FF3" w:rsidTr="00141BFF">
        <w:tc>
          <w:tcPr>
            <w:tcW w:w="9235" w:type="dxa"/>
            <w:gridSpan w:val="5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574FF3">
              <w:rPr>
                <w:b/>
                <w:sz w:val="20"/>
              </w:rPr>
              <w:t>Учреждение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Перфоратор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5 000,00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Ручная циркулярная пила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Default="00292491" w:rsidP="00141BFF"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292491" w:rsidRDefault="00292491" w:rsidP="00141BFF"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4 000,00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Ручной фрезер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Default="00292491" w:rsidP="00141BFF"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292491" w:rsidRDefault="00292491" w:rsidP="00141BFF"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4 500,00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Дрель-шуруповерт сетевая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Default="00292491" w:rsidP="00141BFF"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292491" w:rsidRDefault="00292491" w:rsidP="00141BFF"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2 700,00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 xml:space="preserve">Электролобзик 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Default="00292491" w:rsidP="00141BFF"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292491" w:rsidRDefault="00292491" w:rsidP="00141BFF"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3 200,00</w:t>
            </w:r>
          </w:p>
        </w:tc>
      </w:tr>
      <w:tr w:rsidR="00292491" w:rsidRPr="00574FF3" w:rsidTr="00141BFF">
        <w:tc>
          <w:tcPr>
            <w:tcW w:w="2528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Шлифмашинка угловая</w:t>
            </w:r>
          </w:p>
        </w:tc>
        <w:tc>
          <w:tcPr>
            <w:tcW w:w="1210" w:type="dxa"/>
          </w:tcPr>
          <w:p w:rsidR="00292491" w:rsidRPr="00574FF3" w:rsidRDefault="00292491" w:rsidP="00141B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292491" w:rsidRPr="00574FF3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292491" w:rsidRPr="00574FF3" w:rsidRDefault="00292491" w:rsidP="00141BFF">
            <w:pPr>
              <w:rPr>
                <w:rFonts w:ascii="Times New Roman" w:hAnsi="Times New Roman"/>
                <w:sz w:val="20"/>
                <w:szCs w:val="20"/>
              </w:rPr>
            </w:pPr>
            <w:r w:rsidRPr="00574FF3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292491" w:rsidRPr="00574FF3" w:rsidRDefault="00292491" w:rsidP="00141BFF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574FF3">
              <w:rPr>
                <w:sz w:val="20"/>
              </w:rPr>
              <w:t>4 450,00</w:t>
            </w:r>
          </w:p>
        </w:tc>
      </w:tr>
    </w:tbl>
    <w:p w:rsidR="00292491" w:rsidRDefault="00292491" w:rsidP="00BC6236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292491" w:rsidRDefault="00292491" w:rsidP="00BC6236">
      <w:pPr>
        <w:spacing w:line="240" w:lineRule="auto"/>
        <w:contextualSpacing/>
        <w:jc w:val="both"/>
      </w:pPr>
    </w:p>
    <w:p w:rsidR="00292491" w:rsidRDefault="00292491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p w:rsidR="00292491" w:rsidRDefault="00292491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p w:rsidR="00292491" w:rsidRDefault="00292491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p w:rsidR="00292491" w:rsidRDefault="00292491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p w:rsidR="00292491" w:rsidRPr="00974B3E" w:rsidRDefault="00292491" w:rsidP="00974B3E">
      <w:pPr>
        <w:spacing w:after="0" w:line="240" w:lineRule="auto"/>
        <w:jc w:val="both"/>
        <w:rPr>
          <w:rFonts w:ascii="Times New Roman" w:hAnsi="Times New Roman"/>
          <w:lang w:eastAsia="ar-SA"/>
        </w:rPr>
      </w:pPr>
    </w:p>
    <w:sectPr w:rsidR="00292491" w:rsidRPr="00974B3E" w:rsidSect="00520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8461C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C6863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95A24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E08DE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93864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8497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0271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3A3C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5EE95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35E3D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A40B9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031E48F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03690F9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06E54027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07771A4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08443F86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0875276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0AF204EA"/>
    <w:multiLevelType w:val="multilevel"/>
    <w:tmpl w:val="673A78A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1279591A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12A31C4B"/>
    <w:multiLevelType w:val="multilevel"/>
    <w:tmpl w:val="1A40890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930"/>
        </w:tabs>
        <w:ind w:left="93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30"/>
        </w:tabs>
        <w:ind w:left="30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417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20"/>
        </w:tabs>
        <w:ind w:left="4920" w:hanging="1800"/>
      </w:pPr>
      <w:rPr>
        <w:rFonts w:cs="Times New Roman" w:hint="default"/>
      </w:rPr>
    </w:lvl>
  </w:abstractNum>
  <w:abstractNum w:abstractNumId="20">
    <w:nsid w:val="14330C82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1A0C05B1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2">
    <w:nsid w:val="24D41C6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26DD2CB2"/>
    <w:multiLevelType w:val="multilevel"/>
    <w:tmpl w:val="E19A906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283D6E6B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28405931"/>
    <w:multiLevelType w:val="multilevel"/>
    <w:tmpl w:val="0D0E417E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6">
    <w:nsid w:val="2EE550EA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7">
    <w:nsid w:val="31BB1371"/>
    <w:multiLevelType w:val="multilevel"/>
    <w:tmpl w:val="1C5419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3AB8758E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3D0059FA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3D041390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3F2F2A97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32">
    <w:nsid w:val="41686C2F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4267278B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34">
    <w:nsid w:val="427A7BFD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47901A74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6">
    <w:nsid w:val="4A5D0E5A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4F1058C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4F7F101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4F86006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>
    <w:nsid w:val="5099558F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1">
    <w:nsid w:val="5763396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2">
    <w:nsid w:val="5883736B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3">
    <w:nsid w:val="5DAB29C1"/>
    <w:multiLevelType w:val="multilevel"/>
    <w:tmpl w:val="17E4FF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4">
    <w:nsid w:val="65D31720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5">
    <w:nsid w:val="69B628E5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6">
    <w:nsid w:val="6BB415C6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7">
    <w:nsid w:val="72086932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25"/>
  </w:num>
  <w:num w:numId="3">
    <w:abstractNumId w:val="45"/>
  </w:num>
  <w:num w:numId="4">
    <w:abstractNumId w:val="27"/>
  </w:num>
  <w:num w:numId="5">
    <w:abstractNumId w:val="23"/>
  </w:num>
  <w:num w:numId="6">
    <w:abstractNumId w:val="21"/>
  </w:num>
  <w:num w:numId="7">
    <w:abstractNumId w:val="38"/>
  </w:num>
  <w:num w:numId="8">
    <w:abstractNumId w:val="11"/>
  </w:num>
  <w:num w:numId="9">
    <w:abstractNumId w:val="43"/>
  </w:num>
  <w:num w:numId="10">
    <w:abstractNumId w:val="20"/>
  </w:num>
  <w:num w:numId="11">
    <w:abstractNumId w:val="26"/>
  </w:num>
  <w:num w:numId="12">
    <w:abstractNumId w:val="31"/>
  </w:num>
  <w:num w:numId="13">
    <w:abstractNumId w:val="33"/>
  </w:num>
  <w:num w:numId="14">
    <w:abstractNumId w:val="34"/>
  </w:num>
  <w:num w:numId="15">
    <w:abstractNumId w:val="44"/>
  </w:num>
  <w:num w:numId="16">
    <w:abstractNumId w:val="39"/>
  </w:num>
  <w:num w:numId="17">
    <w:abstractNumId w:val="13"/>
  </w:num>
  <w:num w:numId="18">
    <w:abstractNumId w:val="42"/>
  </w:num>
  <w:num w:numId="19">
    <w:abstractNumId w:val="37"/>
  </w:num>
  <w:num w:numId="20">
    <w:abstractNumId w:val="41"/>
  </w:num>
  <w:num w:numId="21">
    <w:abstractNumId w:val="18"/>
  </w:num>
  <w:num w:numId="22">
    <w:abstractNumId w:val="36"/>
  </w:num>
  <w:num w:numId="23">
    <w:abstractNumId w:val="16"/>
  </w:num>
  <w:num w:numId="24">
    <w:abstractNumId w:val="12"/>
  </w:num>
  <w:num w:numId="25">
    <w:abstractNumId w:val="40"/>
  </w:num>
  <w:num w:numId="26">
    <w:abstractNumId w:val="14"/>
  </w:num>
  <w:num w:numId="27">
    <w:abstractNumId w:val="46"/>
  </w:num>
  <w:num w:numId="28">
    <w:abstractNumId w:val="28"/>
  </w:num>
  <w:num w:numId="29">
    <w:abstractNumId w:val="47"/>
  </w:num>
  <w:num w:numId="30">
    <w:abstractNumId w:val="15"/>
  </w:num>
  <w:num w:numId="31">
    <w:abstractNumId w:val="32"/>
  </w:num>
  <w:num w:numId="32">
    <w:abstractNumId w:val="29"/>
  </w:num>
  <w:num w:numId="33">
    <w:abstractNumId w:val="30"/>
  </w:num>
  <w:num w:numId="34">
    <w:abstractNumId w:val="10"/>
  </w:num>
  <w:num w:numId="35">
    <w:abstractNumId w:val="24"/>
  </w:num>
  <w:num w:numId="36">
    <w:abstractNumId w:val="22"/>
  </w:num>
  <w:num w:numId="37">
    <w:abstractNumId w:val="35"/>
  </w:num>
  <w:num w:numId="38">
    <w:abstractNumId w:val="19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28A"/>
    <w:rsid w:val="00006799"/>
    <w:rsid w:val="00016918"/>
    <w:rsid w:val="00026E36"/>
    <w:rsid w:val="000358B4"/>
    <w:rsid w:val="00037ACF"/>
    <w:rsid w:val="00041E76"/>
    <w:rsid w:val="00042E38"/>
    <w:rsid w:val="00080634"/>
    <w:rsid w:val="00093E3E"/>
    <w:rsid w:val="000A50F9"/>
    <w:rsid w:val="000B6145"/>
    <w:rsid w:val="000C1EE6"/>
    <w:rsid w:val="000C49EB"/>
    <w:rsid w:val="000C5448"/>
    <w:rsid w:val="000E1C57"/>
    <w:rsid w:val="000E7BF9"/>
    <w:rsid w:val="00101DCC"/>
    <w:rsid w:val="00103B6C"/>
    <w:rsid w:val="00106DDA"/>
    <w:rsid w:val="00113AD3"/>
    <w:rsid w:val="001141CB"/>
    <w:rsid w:val="00127885"/>
    <w:rsid w:val="00141BFF"/>
    <w:rsid w:val="00146537"/>
    <w:rsid w:val="001669E2"/>
    <w:rsid w:val="00194158"/>
    <w:rsid w:val="00194DAA"/>
    <w:rsid w:val="00194E55"/>
    <w:rsid w:val="001A71D2"/>
    <w:rsid w:val="001C11B2"/>
    <w:rsid w:val="001D0395"/>
    <w:rsid w:val="001D521B"/>
    <w:rsid w:val="00203D83"/>
    <w:rsid w:val="00224E92"/>
    <w:rsid w:val="00235FD7"/>
    <w:rsid w:val="00244ED3"/>
    <w:rsid w:val="002535C3"/>
    <w:rsid w:val="00256B7E"/>
    <w:rsid w:val="00265D9A"/>
    <w:rsid w:val="002743E4"/>
    <w:rsid w:val="00292491"/>
    <w:rsid w:val="0029284D"/>
    <w:rsid w:val="002A2F90"/>
    <w:rsid w:val="002B4A4D"/>
    <w:rsid w:val="002E272E"/>
    <w:rsid w:val="002E2ECC"/>
    <w:rsid w:val="003151E0"/>
    <w:rsid w:val="00330511"/>
    <w:rsid w:val="00336BFD"/>
    <w:rsid w:val="00352A24"/>
    <w:rsid w:val="00352A4A"/>
    <w:rsid w:val="00357ECD"/>
    <w:rsid w:val="00362BDB"/>
    <w:rsid w:val="0037245C"/>
    <w:rsid w:val="00381B0B"/>
    <w:rsid w:val="00397012"/>
    <w:rsid w:val="003A15AD"/>
    <w:rsid w:val="003B4BDB"/>
    <w:rsid w:val="003B6D33"/>
    <w:rsid w:val="003C164F"/>
    <w:rsid w:val="003C7CD3"/>
    <w:rsid w:val="003D1838"/>
    <w:rsid w:val="003D1FF4"/>
    <w:rsid w:val="003F59AB"/>
    <w:rsid w:val="003F7992"/>
    <w:rsid w:val="004164B8"/>
    <w:rsid w:val="0042092F"/>
    <w:rsid w:val="004276AF"/>
    <w:rsid w:val="00431AD8"/>
    <w:rsid w:val="00433195"/>
    <w:rsid w:val="00433295"/>
    <w:rsid w:val="00443E98"/>
    <w:rsid w:val="004450F5"/>
    <w:rsid w:val="004454D2"/>
    <w:rsid w:val="00454057"/>
    <w:rsid w:val="00460AF4"/>
    <w:rsid w:val="004643AC"/>
    <w:rsid w:val="004706D4"/>
    <w:rsid w:val="00475FC3"/>
    <w:rsid w:val="004866DB"/>
    <w:rsid w:val="00494951"/>
    <w:rsid w:val="00496490"/>
    <w:rsid w:val="004A1DE6"/>
    <w:rsid w:val="004A2484"/>
    <w:rsid w:val="004A60B3"/>
    <w:rsid w:val="004A74D4"/>
    <w:rsid w:val="004B03D8"/>
    <w:rsid w:val="004B79E7"/>
    <w:rsid w:val="004C373A"/>
    <w:rsid w:val="004C4370"/>
    <w:rsid w:val="004E0601"/>
    <w:rsid w:val="004E4215"/>
    <w:rsid w:val="005011A5"/>
    <w:rsid w:val="0050258F"/>
    <w:rsid w:val="00504803"/>
    <w:rsid w:val="005055FC"/>
    <w:rsid w:val="0052019B"/>
    <w:rsid w:val="005207BC"/>
    <w:rsid w:val="00524A3F"/>
    <w:rsid w:val="005253A1"/>
    <w:rsid w:val="0053442D"/>
    <w:rsid w:val="00536684"/>
    <w:rsid w:val="005431DB"/>
    <w:rsid w:val="00560621"/>
    <w:rsid w:val="00574FF3"/>
    <w:rsid w:val="0058234B"/>
    <w:rsid w:val="00590A9D"/>
    <w:rsid w:val="00590DA7"/>
    <w:rsid w:val="00594EC4"/>
    <w:rsid w:val="00596342"/>
    <w:rsid w:val="005A028A"/>
    <w:rsid w:val="005A0CD7"/>
    <w:rsid w:val="005A430C"/>
    <w:rsid w:val="005B318C"/>
    <w:rsid w:val="005C29CA"/>
    <w:rsid w:val="005F1BB4"/>
    <w:rsid w:val="005F6218"/>
    <w:rsid w:val="006020F5"/>
    <w:rsid w:val="00604B1D"/>
    <w:rsid w:val="00624D7E"/>
    <w:rsid w:val="00630F8C"/>
    <w:rsid w:val="00635A80"/>
    <w:rsid w:val="00635C97"/>
    <w:rsid w:val="0067001D"/>
    <w:rsid w:val="00687B21"/>
    <w:rsid w:val="006B1D9E"/>
    <w:rsid w:val="006C349C"/>
    <w:rsid w:val="006C368F"/>
    <w:rsid w:val="006C3B6C"/>
    <w:rsid w:val="006C5F8B"/>
    <w:rsid w:val="006E3A7E"/>
    <w:rsid w:val="006E5FA0"/>
    <w:rsid w:val="006F3FFD"/>
    <w:rsid w:val="006F6FAE"/>
    <w:rsid w:val="00726509"/>
    <w:rsid w:val="007375EF"/>
    <w:rsid w:val="007467B4"/>
    <w:rsid w:val="00753C72"/>
    <w:rsid w:val="00771BEC"/>
    <w:rsid w:val="00775007"/>
    <w:rsid w:val="007942B4"/>
    <w:rsid w:val="007A6590"/>
    <w:rsid w:val="007C3CD3"/>
    <w:rsid w:val="007D0B67"/>
    <w:rsid w:val="007D6B9D"/>
    <w:rsid w:val="007D6C98"/>
    <w:rsid w:val="007E58B8"/>
    <w:rsid w:val="00820C1D"/>
    <w:rsid w:val="00833BCC"/>
    <w:rsid w:val="008541A1"/>
    <w:rsid w:val="00863E29"/>
    <w:rsid w:val="00876298"/>
    <w:rsid w:val="00877A8A"/>
    <w:rsid w:val="00884CDE"/>
    <w:rsid w:val="0089274B"/>
    <w:rsid w:val="00894E21"/>
    <w:rsid w:val="0089533B"/>
    <w:rsid w:val="0089693F"/>
    <w:rsid w:val="008A7780"/>
    <w:rsid w:val="008B276A"/>
    <w:rsid w:val="008B6BFC"/>
    <w:rsid w:val="008C2AEB"/>
    <w:rsid w:val="008E6398"/>
    <w:rsid w:val="008F2A1C"/>
    <w:rsid w:val="009023D6"/>
    <w:rsid w:val="00903625"/>
    <w:rsid w:val="00914238"/>
    <w:rsid w:val="009241AE"/>
    <w:rsid w:val="00926833"/>
    <w:rsid w:val="00937FB2"/>
    <w:rsid w:val="0094232F"/>
    <w:rsid w:val="009432F8"/>
    <w:rsid w:val="00946948"/>
    <w:rsid w:val="0095159D"/>
    <w:rsid w:val="00954D3D"/>
    <w:rsid w:val="00966C65"/>
    <w:rsid w:val="0097061E"/>
    <w:rsid w:val="00974B3E"/>
    <w:rsid w:val="00993080"/>
    <w:rsid w:val="00993A36"/>
    <w:rsid w:val="00994F5F"/>
    <w:rsid w:val="009B03E9"/>
    <w:rsid w:val="009B6407"/>
    <w:rsid w:val="009C46F8"/>
    <w:rsid w:val="009C5231"/>
    <w:rsid w:val="00A1073C"/>
    <w:rsid w:val="00A17B5C"/>
    <w:rsid w:val="00A27A41"/>
    <w:rsid w:val="00A35702"/>
    <w:rsid w:val="00A4473C"/>
    <w:rsid w:val="00A50D01"/>
    <w:rsid w:val="00A537A0"/>
    <w:rsid w:val="00A803E0"/>
    <w:rsid w:val="00AA1688"/>
    <w:rsid w:val="00AA1CF5"/>
    <w:rsid w:val="00AB6037"/>
    <w:rsid w:val="00AC223B"/>
    <w:rsid w:val="00AC4ACA"/>
    <w:rsid w:val="00AC6341"/>
    <w:rsid w:val="00AD7A2E"/>
    <w:rsid w:val="00AE290E"/>
    <w:rsid w:val="00AF6A07"/>
    <w:rsid w:val="00B03136"/>
    <w:rsid w:val="00B06F26"/>
    <w:rsid w:val="00B121FE"/>
    <w:rsid w:val="00B229E8"/>
    <w:rsid w:val="00B36EE6"/>
    <w:rsid w:val="00B7219B"/>
    <w:rsid w:val="00B8403B"/>
    <w:rsid w:val="00B92A30"/>
    <w:rsid w:val="00BA639C"/>
    <w:rsid w:val="00BA6669"/>
    <w:rsid w:val="00BB1ACF"/>
    <w:rsid w:val="00BB3F89"/>
    <w:rsid w:val="00BC0719"/>
    <w:rsid w:val="00BC6236"/>
    <w:rsid w:val="00BC7F57"/>
    <w:rsid w:val="00C02EFA"/>
    <w:rsid w:val="00C07668"/>
    <w:rsid w:val="00C07D58"/>
    <w:rsid w:val="00C13574"/>
    <w:rsid w:val="00C1554A"/>
    <w:rsid w:val="00C167FB"/>
    <w:rsid w:val="00C3133D"/>
    <w:rsid w:val="00C5474A"/>
    <w:rsid w:val="00C564F9"/>
    <w:rsid w:val="00C62E97"/>
    <w:rsid w:val="00C65B18"/>
    <w:rsid w:val="00C72108"/>
    <w:rsid w:val="00C741A7"/>
    <w:rsid w:val="00C80EF0"/>
    <w:rsid w:val="00C83073"/>
    <w:rsid w:val="00C836C0"/>
    <w:rsid w:val="00C87F21"/>
    <w:rsid w:val="00C97309"/>
    <w:rsid w:val="00C97470"/>
    <w:rsid w:val="00CA6A58"/>
    <w:rsid w:val="00CD3AEB"/>
    <w:rsid w:val="00CD6E04"/>
    <w:rsid w:val="00CF1571"/>
    <w:rsid w:val="00CF2A0E"/>
    <w:rsid w:val="00D40F67"/>
    <w:rsid w:val="00D45D53"/>
    <w:rsid w:val="00D51837"/>
    <w:rsid w:val="00D53BB7"/>
    <w:rsid w:val="00D60FF3"/>
    <w:rsid w:val="00D821C5"/>
    <w:rsid w:val="00D9525A"/>
    <w:rsid w:val="00D95AC9"/>
    <w:rsid w:val="00DA66F3"/>
    <w:rsid w:val="00DB59A2"/>
    <w:rsid w:val="00DC4A9B"/>
    <w:rsid w:val="00DE0590"/>
    <w:rsid w:val="00DE229A"/>
    <w:rsid w:val="00DF7324"/>
    <w:rsid w:val="00E0040D"/>
    <w:rsid w:val="00E00C9B"/>
    <w:rsid w:val="00E11A30"/>
    <w:rsid w:val="00E13FD8"/>
    <w:rsid w:val="00E21F42"/>
    <w:rsid w:val="00E22ED0"/>
    <w:rsid w:val="00E3193C"/>
    <w:rsid w:val="00E341BF"/>
    <w:rsid w:val="00E45467"/>
    <w:rsid w:val="00E45FBB"/>
    <w:rsid w:val="00E50EC5"/>
    <w:rsid w:val="00E62911"/>
    <w:rsid w:val="00E82ACE"/>
    <w:rsid w:val="00E90CC7"/>
    <w:rsid w:val="00E96ACD"/>
    <w:rsid w:val="00EA5CAC"/>
    <w:rsid w:val="00EA605F"/>
    <w:rsid w:val="00ED1CCD"/>
    <w:rsid w:val="00ED473E"/>
    <w:rsid w:val="00EE0F04"/>
    <w:rsid w:val="00EE1D4E"/>
    <w:rsid w:val="00EE5F3D"/>
    <w:rsid w:val="00F01C99"/>
    <w:rsid w:val="00F11D3F"/>
    <w:rsid w:val="00F13A58"/>
    <w:rsid w:val="00F3531F"/>
    <w:rsid w:val="00F371B2"/>
    <w:rsid w:val="00F44B13"/>
    <w:rsid w:val="00F85590"/>
    <w:rsid w:val="00FA1425"/>
    <w:rsid w:val="00FB40CC"/>
    <w:rsid w:val="00FC022A"/>
    <w:rsid w:val="00FC27FD"/>
    <w:rsid w:val="00FD018C"/>
    <w:rsid w:val="00FD425F"/>
    <w:rsid w:val="00FE3526"/>
    <w:rsid w:val="00FE4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7BC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D60FF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3CD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1Char1">
    <w:name w:val="Heading 1 Char1"/>
    <w:link w:val="Heading1"/>
    <w:uiPriority w:val="99"/>
    <w:locked/>
    <w:rsid w:val="00D60FF3"/>
    <w:rPr>
      <w:rFonts w:ascii="Arial" w:hAnsi="Arial"/>
      <w:b/>
      <w:color w:val="26282F"/>
      <w:sz w:val="24"/>
      <w:lang w:val="ru-RU" w:eastAsia="ru-RU"/>
    </w:rPr>
  </w:style>
  <w:style w:type="paragraph" w:customStyle="1" w:styleId="Default">
    <w:name w:val="Default"/>
    <w:uiPriority w:val="99"/>
    <w:rsid w:val="005A02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5A028A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1C11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11B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">
    <w:name w:val="Абзац списка"/>
    <w:basedOn w:val="Normal"/>
    <w:uiPriority w:val="99"/>
    <w:rsid w:val="001C11B2"/>
    <w:pPr>
      <w:spacing w:after="200" w:line="276" w:lineRule="auto"/>
      <w:ind w:left="720"/>
      <w:contextualSpacing/>
    </w:pPr>
    <w:rPr>
      <w:rFonts w:ascii="Times New Roman" w:hAnsi="Times New Roman" w:cs="Arial"/>
      <w:sz w:val="28"/>
      <w:szCs w:val="20"/>
      <w:lang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D60FF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3CD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D60FF3"/>
    <w:rPr>
      <w:rFonts w:ascii="Tahoma" w:hAnsi="Tahoma"/>
      <w:sz w:val="16"/>
      <w:lang w:val="ru-RU" w:eastAsia="ru-RU"/>
    </w:rPr>
  </w:style>
  <w:style w:type="character" w:customStyle="1" w:styleId="a0">
    <w:name w:val="Цветовое выделение"/>
    <w:uiPriority w:val="99"/>
    <w:rsid w:val="00D60FF3"/>
    <w:rPr>
      <w:b/>
      <w:color w:val="26282F"/>
    </w:rPr>
  </w:style>
  <w:style w:type="character" w:customStyle="1" w:styleId="a1">
    <w:name w:val="Гипертекстовая ссылка"/>
    <w:uiPriority w:val="99"/>
    <w:rsid w:val="00D60FF3"/>
    <w:rPr>
      <w:b/>
      <w:color w:val="106BBE"/>
    </w:rPr>
  </w:style>
  <w:style w:type="character" w:customStyle="1" w:styleId="a2">
    <w:name w:val="Активная гипертекстовая ссылка"/>
    <w:uiPriority w:val="99"/>
    <w:rsid w:val="00D60FF3"/>
    <w:rPr>
      <w:b/>
      <w:color w:val="106BBE"/>
      <w:u w:val="single"/>
    </w:rPr>
  </w:style>
  <w:style w:type="paragraph" w:styleId="NormalWeb">
    <w:name w:val="Normal (Web)"/>
    <w:basedOn w:val="Normal"/>
    <w:uiPriority w:val="99"/>
    <w:rsid w:val="00D60F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Знак Знак1"/>
    <w:basedOn w:val="DefaultParagraphFont"/>
    <w:uiPriority w:val="99"/>
    <w:rsid w:val="00D60FF3"/>
    <w:rPr>
      <w:rFonts w:cs="Times New Roman"/>
    </w:rPr>
  </w:style>
  <w:style w:type="paragraph" w:styleId="Footer">
    <w:name w:val="footer"/>
    <w:basedOn w:val="Normal"/>
    <w:link w:val="FooterChar1"/>
    <w:uiPriority w:val="99"/>
    <w:semiHidden/>
    <w:rsid w:val="00D60FF3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C3CD3"/>
    <w:rPr>
      <w:rFonts w:cs="Times New Roman"/>
      <w:lang w:eastAsia="en-US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D60FF3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0">
    <w:name w:val="Без интервала1"/>
    <w:uiPriority w:val="99"/>
    <w:rsid w:val="00D60FF3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60FF3"/>
    <w:pPr>
      <w:spacing w:after="200" w:line="276" w:lineRule="auto"/>
    </w:pPr>
    <w:rPr>
      <w:sz w:val="20"/>
      <w:szCs w:val="20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60FF3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PageNumber">
    <w:name w:val="page number"/>
    <w:basedOn w:val="DefaultParagraphFont"/>
    <w:uiPriority w:val="99"/>
    <w:rsid w:val="00D60FF3"/>
    <w:rPr>
      <w:rFonts w:cs="Times New Roman"/>
    </w:rPr>
  </w:style>
  <w:style w:type="character" w:customStyle="1" w:styleId="a3">
    <w:name w:val="Знак Знак"/>
    <w:uiPriority w:val="99"/>
    <w:locked/>
    <w:rsid w:val="00974B3E"/>
    <w:rPr>
      <w:rFonts w:eastAsia="Times New Roman"/>
      <w:sz w:val="24"/>
      <w:lang w:val="ru-RU" w:eastAsia="ru-RU"/>
    </w:rPr>
  </w:style>
  <w:style w:type="character" w:customStyle="1" w:styleId="a4">
    <w:name w:val="Замещающий текст"/>
    <w:uiPriority w:val="99"/>
    <w:semiHidden/>
    <w:rsid w:val="00974B3E"/>
    <w:rPr>
      <w:color w:val="808080"/>
    </w:rPr>
  </w:style>
  <w:style w:type="character" w:customStyle="1" w:styleId="2">
    <w:name w:val="Знак Знак2"/>
    <w:uiPriority w:val="99"/>
    <w:semiHidden/>
    <w:rsid w:val="00974B3E"/>
    <w:rPr>
      <w:rFonts w:ascii="Tahoma" w:hAnsi="Tahoma"/>
      <w:sz w:val="16"/>
    </w:rPr>
  </w:style>
  <w:style w:type="character" w:customStyle="1" w:styleId="3">
    <w:name w:val="Знак Знак3"/>
    <w:uiPriority w:val="99"/>
    <w:rsid w:val="00974B3E"/>
    <w:rPr>
      <w:rFonts w:ascii="Arial" w:hAnsi="Arial"/>
      <w:b/>
      <w:color w:val="26282F"/>
      <w:sz w:val="24"/>
    </w:rPr>
  </w:style>
  <w:style w:type="character" w:customStyle="1" w:styleId="11">
    <w:name w:val="Знак Знак11"/>
    <w:basedOn w:val="DefaultParagraphFont"/>
    <w:uiPriority w:val="99"/>
    <w:rsid w:val="00974B3E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974B3E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36BFD"/>
    <w:rPr>
      <w:rFonts w:ascii="Times New Roman" w:hAnsi="Times New Roman" w:cs="Times New Roman"/>
      <w:sz w:val="2"/>
      <w:lang w:eastAsia="en-US"/>
    </w:rPr>
  </w:style>
  <w:style w:type="character" w:customStyle="1" w:styleId="21">
    <w:name w:val="Знак Знак21"/>
    <w:uiPriority w:val="99"/>
    <w:semiHidden/>
    <w:rsid w:val="00BC6236"/>
    <w:rPr>
      <w:rFonts w:ascii="Tahoma" w:hAnsi="Tahoma"/>
      <w:sz w:val="16"/>
    </w:rPr>
  </w:style>
  <w:style w:type="character" w:customStyle="1" w:styleId="31">
    <w:name w:val="Знак Знак31"/>
    <w:uiPriority w:val="99"/>
    <w:rsid w:val="00BC6236"/>
    <w:rPr>
      <w:rFonts w:ascii="Arial" w:hAnsi="Arial"/>
      <w:b/>
      <w:color w:val="26282F"/>
      <w:sz w:val="24"/>
    </w:rPr>
  </w:style>
  <w:style w:type="character" w:customStyle="1" w:styleId="12">
    <w:name w:val="Знак Знак12"/>
    <w:basedOn w:val="DefaultParagraphFont"/>
    <w:uiPriority w:val="99"/>
    <w:rsid w:val="00BC6236"/>
    <w:rPr>
      <w:rFonts w:cs="Times New Roman"/>
    </w:rPr>
  </w:style>
  <w:style w:type="character" w:customStyle="1" w:styleId="4">
    <w:name w:val="Знак Знак4"/>
    <w:basedOn w:val="DefaultParagraphFont"/>
    <w:uiPriority w:val="99"/>
    <w:semiHidden/>
    <w:rsid w:val="00BC623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6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7.png"/><Relationship Id="rId138" Type="http://schemas.openxmlformats.org/officeDocument/2006/relationships/image" Target="media/image121.png"/><Relationship Id="rId159" Type="http://schemas.openxmlformats.org/officeDocument/2006/relationships/image" Target="media/image142.png"/><Relationship Id="rId170" Type="http://schemas.openxmlformats.org/officeDocument/2006/relationships/image" Target="media/image151.png"/><Relationship Id="rId191" Type="http://schemas.openxmlformats.org/officeDocument/2006/relationships/oleObject" Target="embeddings/oleObject16.bin"/><Relationship Id="rId205" Type="http://schemas.openxmlformats.org/officeDocument/2006/relationships/image" Target="media/image181.png"/><Relationship Id="rId226" Type="http://schemas.openxmlformats.org/officeDocument/2006/relationships/image" Target="media/image201.png"/><Relationship Id="rId247" Type="http://schemas.openxmlformats.org/officeDocument/2006/relationships/image" Target="media/image22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7.png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5" Type="http://schemas.openxmlformats.org/officeDocument/2006/relationships/hyperlink" Target="http://www.kmc-orsk.ru" TargetMode="External"/><Relationship Id="rId95" Type="http://schemas.openxmlformats.org/officeDocument/2006/relationships/image" Target="media/image84.wmf"/><Relationship Id="rId160" Type="http://schemas.openxmlformats.org/officeDocument/2006/relationships/image" Target="media/image143.png"/><Relationship Id="rId181" Type="http://schemas.openxmlformats.org/officeDocument/2006/relationships/image" Target="media/image160.png"/><Relationship Id="rId216" Type="http://schemas.openxmlformats.org/officeDocument/2006/relationships/image" Target="media/image192.png"/><Relationship Id="rId237" Type="http://schemas.openxmlformats.org/officeDocument/2006/relationships/image" Target="media/image21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03.wmf"/><Relationship Id="rId139" Type="http://schemas.openxmlformats.org/officeDocument/2006/relationships/image" Target="media/image122.png"/><Relationship Id="rId85" Type="http://schemas.openxmlformats.org/officeDocument/2006/relationships/image" Target="media/image78.png"/><Relationship Id="rId150" Type="http://schemas.openxmlformats.org/officeDocument/2006/relationships/image" Target="media/image133.png"/><Relationship Id="rId171" Type="http://schemas.openxmlformats.org/officeDocument/2006/relationships/image" Target="media/image152.png"/><Relationship Id="rId192" Type="http://schemas.openxmlformats.org/officeDocument/2006/relationships/image" Target="media/image169.png"/><Relationship Id="rId206" Type="http://schemas.openxmlformats.org/officeDocument/2006/relationships/image" Target="media/image182.png"/><Relationship Id="rId227" Type="http://schemas.openxmlformats.org/officeDocument/2006/relationships/image" Target="media/image202.png"/><Relationship Id="rId248" Type="http://schemas.openxmlformats.org/officeDocument/2006/relationships/hyperlink" Target="garantF1://12038258.3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4.wmf"/><Relationship Id="rId129" Type="http://schemas.openxmlformats.org/officeDocument/2006/relationships/image" Target="media/image112.png"/><Relationship Id="rId54" Type="http://schemas.openxmlformats.org/officeDocument/2006/relationships/image" Target="media/image48.png"/><Relationship Id="rId70" Type="http://schemas.openxmlformats.org/officeDocument/2006/relationships/oleObject" Target="embeddings/oleObject2.bin"/><Relationship Id="rId75" Type="http://schemas.openxmlformats.org/officeDocument/2006/relationships/image" Target="media/image68.png"/><Relationship Id="rId91" Type="http://schemas.openxmlformats.org/officeDocument/2006/relationships/oleObject" Target="embeddings/oleObject5.bin"/><Relationship Id="rId96" Type="http://schemas.openxmlformats.org/officeDocument/2006/relationships/oleObject" Target="embeddings/oleObject7.bin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61" Type="http://schemas.openxmlformats.org/officeDocument/2006/relationships/image" Target="media/image144.png"/><Relationship Id="rId166" Type="http://schemas.openxmlformats.org/officeDocument/2006/relationships/image" Target="media/image147.png"/><Relationship Id="rId182" Type="http://schemas.openxmlformats.org/officeDocument/2006/relationships/image" Target="media/image161.png"/><Relationship Id="rId187" Type="http://schemas.openxmlformats.org/officeDocument/2006/relationships/image" Target="media/image165.png"/><Relationship Id="rId217" Type="http://schemas.openxmlformats.org/officeDocument/2006/relationships/image" Target="media/image193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212" Type="http://schemas.openxmlformats.org/officeDocument/2006/relationships/image" Target="media/image188.png"/><Relationship Id="rId233" Type="http://schemas.openxmlformats.org/officeDocument/2006/relationships/image" Target="media/image207.wmf"/><Relationship Id="rId238" Type="http://schemas.openxmlformats.org/officeDocument/2006/relationships/image" Target="media/image2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9.png"/><Relationship Id="rId119" Type="http://schemas.openxmlformats.org/officeDocument/2006/relationships/oleObject" Target="embeddings/oleObject11.bin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4.png"/><Relationship Id="rId86" Type="http://schemas.openxmlformats.org/officeDocument/2006/relationships/image" Target="media/image79.wmf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77" Type="http://schemas.openxmlformats.org/officeDocument/2006/relationships/image" Target="media/image156.png"/><Relationship Id="rId198" Type="http://schemas.openxmlformats.org/officeDocument/2006/relationships/image" Target="media/image175.png"/><Relationship Id="rId172" Type="http://schemas.openxmlformats.org/officeDocument/2006/relationships/image" Target="media/image153.wmf"/><Relationship Id="rId193" Type="http://schemas.openxmlformats.org/officeDocument/2006/relationships/image" Target="media/image170.png"/><Relationship Id="rId202" Type="http://schemas.openxmlformats.org/officeDocument/2006/relationships/oleObject" Target="embeddings/oleObject17.bin"/><Relationship Id="rId207" Type="http://schemas.openxmlformats.org/officeDocument/2006/relationships/image" Target="media/image183.png"/><Relationship Id="rId223" Type="http://schemas.openxmlformats.org/officeDocument/2006/relationships/image" Target="media/image198.png"/><Relationship Id="rId228" Type="http://schemas.openxmlformats.org/officeDocument/2006/relationships/image" Target="media/image203.png"/><Relationship Id="rId244" Type="http://schemas.openxmlformats.org/officeDocument/2006/relationships/image" Target="media/image217.png"/><Relationship Id="rId249" Type="http://schemas.openxmlformats.org/officeDocument/2006/relationships/image" Target="media/image22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oleObject" Target="embeddings/oleObject10.bin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oleObject" Target="embeddings/oleObject12.bin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167" Type="http://schemas.openxmlformats.org/officeDocument/2006/relationships/image" Target="media/image148.png"/><Relationship Id="rId188" Type="http://schemas.openxmlformats.org/officeDocument/2006/relationships/image" Target="media/image166.png"/><Relationship Id="rId7" Type="http://schemas.openxmlformats.org/officeDocument/2006/relationships/oleObject" Target="embeddings/oleObject1.bin"/><Relationship Id="rId71" Type="http://schemas.openxmlformats.org/officeDocument/2006/relationships/image" Target="media/image64.png"/><Relationship Id="rId92" Type="http://schemas.openxmlformats.org/officeDocument/2006/relationships/image" Target="media/image82.wmf"/><Relationship Id="rId162" Type="http://schemas.openxmlformats.org/officeDocument/2006/relationships/image" Target="media/image145.png"/><Relationship Id="rId183" Type="http://schemas.openxmlformats.org/officeDocument/2006/relationships/image" Target="media/image162.png"/><Relationship Id="rId213" Type="http://schemas.openxmlformats.org/officeDocument/2006/relationships/image" Target="media/image189.png"/><Relationship Id="rId218" Type="http://schemas.openxmlformats.org/officeDocument/2006/relationships/image" Target="media/image194.png"/><Relationship Id="rId234" Type="http://schemas.openxmlformats.org/officeDocument/2006/relationships/oleObject" Target="embeddings/oleObject20.bin"/><Relationship Id="rId239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22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oleObject" Target="embeddings/oleObject3.bin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57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52" Type="http://schemas.openxmlformats.org/officeDocument/2006/relationships/image" Target="media/image135.png"/><Relationship Id="rId173" Type="http://schemas.openxmlformats.org/officeDocument/2006/relationships/oleObject" Target="embeddings/oleObject13.bin"/><Relationship Id="rId194" Type="http://schemas.openxmlformats.org/officeDocument/2006/relationships/image" Target="media/image171.png"/><Relationship Id="rId199" Type="http://schemas.openxmlformats.org/officeDocument/2006/relationships/image" Target="media/image176.png"/><Relationship Id="rId203" Type="http://schemas.openxmlformats.org/officeDocument/2006/relationships/image" Target="media/image179.png"/><Relationship Id="rId208" Type="http://schemas.openxmlformats.org/officeDocument/2006/relationships/image" Target="media/image184.png"/><Relationship Id="rId229" Type="http://schemas.openxmlformats.org/officeDocument/2006/relationships/image" Target="media/image204.png"/><Relationship Id="rId19" Type="http://schemas.openxmlformats.org/officeDocument/2006/relationships/image" Target="media/image13.png"/><Relationship Id="rId224" Type="http://schemas.openxmlformats.org/officeDocument/2006/relationships/image" Target="media/image199.png"/><Relationship Id="rId240" Type="http://schemas.openxmlformats.org/officeDocument/2006/relationships/image" Target="media/image213.png"/><Relationship Id="rId245" Type="http://schemas.openxmlformats.org/officeDocument/2006/relationships/image" Target="media/image21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87.png"/><Relationship Id="rId105" Type="http://schemas.openxmlformats.org/officeDocument/2006/relationships/image" Target="media/image91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4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oleObject" Target="embeddings/oleObject6.bin"/><Relationship Id="rId98" Type="http://schemas.openxmlformats.org/officeDocument/2006/relationships/image" Target="media/image86.wmf"/><Relationship Id="rId121" Type="http://schemas.openxmlformats.org/officeDocument/2006/relationships/image" Target="media/image104.png"/><Relationship Id="rId142" Type="http://schemas.openxmlformats.org/officeDocument/2006/relationships/image" Target="media/image125.png"/><Relationship Id="rId163" Type="http://schemas.openxmlformats.org/officeDocument/2006/relationships/image" Target="media/image146.png"/><Relationship Id="rId184" Type="http://schemas.openxmlformats.org/officeDocument/2006/relationships/image" Target="media/image163.png"/><Relationship Id="rId189" Type="http://schemas.openxmlformats.org/officeDocument/2006/relationships/image" Target="media/image167.png"/><Relationship Id="rId219" Type="http://schemas.openxmlformats.org/officeDocument/2006/relationships/image" Target="media/image195.png"/><Relationship Id="rId3" Type="http://schemas.openxmlformats.org/officeDocument/2006/relationships/settings" Target="settings.xml"/><Relationship Id="rId214" Type="http://schemas.openxmlformats.org/officeDocument/2006/relationships/image" Target="media/image190.png"/><Relationship Id="rId230" Type="http://schemas.openxmlformats.org/officeDocument/2006/relationships/image" Target="media/image205.png"/><Relationship Id="rId235" Type="http://schemas.openxmlformats.org/officeDocument/2006/relationships/image" Target="media/image208.png"/><Relationship Id="rId251" Type="http://schemas.openxmlformats.org/officeDocument/2006/relationships/image" Target="media/image223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1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88" Type="http://schemas.openxmlformats.org/officeDocument/2006/relationships/image" Target="media/image80.wmf"/><Relationship Id="rId111" Type="http://schemas.openxmlformats.org/officeDocument/2006/relationships/image" Target="media/image96.pn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74" Type="http://schemas.openxmlformats.org/officeDocument/2006/relationships/image" Target="media/image154.wmf"/><Relationship Id="rId179" Type="http://schemas.openxmlformats.org/officeDocument/2006/relationships/image" Target="media/image158.png"/><Relationship Id="rId195" Type="http://schemas.openxmlformats.org/officeDocument/2006/relationships/image" Target="media/image172.png"/><Relationship Id="rId209" Type="http://schemas.openxmlformats.org/officeDocument/2006/relationships/image" Target="media/image185.png"/><Relationship Id="rId190" Type="http://schemas.openxmlformats.org/officeDocument/2006/relationships/image" Target="media/image168.wmf"/><Relationship Id="rId204" Type="http://schemas.openxmlformats.org/officeDocument/2006/relationships/image" Target="media/image180.png"/><Relationship Id="rId220" Type="http://schemas.openxmlformats.org/officeDocument/2006/relationships/image" Target="media/image196.png"/><Relationship Id="rId225" Type="http://schemas.openxmlformats.org/officeDocument/2006/relationships/image" Target="media/image200.png"/><Relationship Id="rId241" Type="http://schemas.openxmlformats.org/officeDocument/2006/relationships/image" Target="media/image214.png"/><Relationship Id="rId246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2.png"/><Relationship Id="rId127" Type="http://schemas.openxmlformats.org/officeDocument/2006/relationships/image" Target="media/image11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3.png"/><Relationship Id="rId99" Type="http://schemas.openxmlformats.org/officeDocument/2006/relationships/oleObject" Target="embeddings/oleObject8.bin"/><Relationship Id="rId101" Type="http://schemas.openxmlformats.org/officeDocument/2006/relationships/image" Target="media/image88.wmf"/><Relationship Id="rId122" Type="http://schemas.openxmlformats.org/officeDocument/2006/relationships/image" Target="media/image105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hyperlink" Target="garantF1://2206626.0" TargetMode="External"/><Relationship Id="rId169" Type="http://schemas.openxmlformats.org/officeDocument/2006/relationships/image" Target="media/image150.png"/><Relationship Id="rId185" Type="http://schemas.openxmlformats.org/officeDocument/2006/relationships/image" Target="media/image16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9.png"/><Relationship Id="rId210" Type="http://schemas.openxmlformats.org/officeDocument/2006/relationships/image" Target="media/image186.png"/><Relationship Id="rId215" Type="http://schemas.openxmlformats.org/officeDocument/2006/relationships/image" Target="media/image191.png"/><Relationship Id="rId236" Type="http://schemas.openxmlformats.org/officeDocument/2006/relationships/image" Target="media/image209.png"/><Relationship Id="rId26" Type="http://schemas.openxmlformats.org/officeDocument/2006/relationships/image" Target="media/image20.png"/><Relationship Id="rId231" Type="http://schemas.openxmlformats.org/officeDocument/2006/relationships/image" Target="media/image206.wmf"/><Relationship Id="rId252" Type="http://schemas.openxmlformats.org/officeDocument/2006/relationships/fontTable" Target="fontTable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oleObject" Target="embeddings/oleObject4.bin"/><Relationship Id="rId112" Type="http://schemas.openxmlformats.org/officeDocument/2006/relationships/image" Target="media/image97.png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75" Type="http://schemas.openxmlformats.org/officeDocument/2006/relationships/oleObject" Target="embeddings/oleObject14.bin"/><Relationship Id="rId196" Type="http://schemas.openxmlformats.org/officeDocument/2006/relationships/image" Target="media/image173.png"/><Relationship Id="rId200" Type="http://schemas.openxmlformats.org/officeDocument/2006/relationships/image" Target="media/image177.png"/><Relationship Id="rId16" Type="http://schemas.openxmlformats.org/officeDocument/2006/relationships/image" Target="media/image10.png"/><Relationship Id="rId221" Type="http://schemas.openxmlformats.org/officeDocument/2006/relationships/oleObject" Target="embeddings/oleObject18.bin"/><Relationship Id="rId242" Type="http://schemas.openxmlformats.org/officeDocument/2006/relationships/image" Target="media/image21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png"/><Relationship Id="rId102" Type="http://schemas.openxmlformats.org/officeDocument/2006/relationships/oleObject" Target="embeddings/oleObject9.bin"/><Relationship Id="rId123" Type="http://schemas.openxmlformats.org/officeDocument/2006/relationships/image" Target="media/image106.png"/><Relationship Id="rId144" Type="http://schemas.openxmlformats.org/officeDocument/2006/relationships/image" Target="media/image127.png"/><Relationship Id="rId90" Type="http://schemas.openxmlformats.org/officeDocument/2006/relationships/image" Target="media/image81.wmf"/><Relationship Id="rId165" Type="http://schemas.openxmlformats.org/officeDocument/2006/relationships/hyperlink" Target="garantF1://12060687.0" TargetMode="External"/><Relationship Id="rId186" Type="http://schemas.openxmlformats.org/officeDocument/2006/relationships/oleObject" Target="embeddings/oleObject15.bin"/><Relationship Id="rId211" Type="http://schemas.openxmlformats.org/officeDocument/2006/relationships/image" Target="media/image187.png"/><Relationship Id="rId232" Type="http://schemas.openxmlformats.org/officeDocument/2006/relationships/oleObject" Target="embeddings/oleObject19.bin"/><Relationship Id="rId253" Type="http://schemas.openxmlformats.org/officeDocument/2006/relationships/theme" Target="theme/theme1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wmf"/><Relationship Id="rId113" Type="http://schemas.openxmlformats.org/officeDocument/2006/relationships/image" Target="media/image98.png"/><Relationship Id="rId134" Type="http://schemas.openxmlformats.org/officeDocument/2006/relationships/image" Target="media/image117.png"/><Relationship Id="rId80" Type="http://schemas.openxmlformats.org/officeDocument/2006/relationships/image" Target="media/image73.png"/><Relationship Id="rId155" Type="http://schemas.openxmlformats.org/officeDocument/2006/relationships/image" Target="media/image138.png"/><Relationship Id="rId176" Type="http://schemas.openxmlformats.org/officeDocument/2006/relationships/image" Target="media/image155.png"/><Relationship Id="rId197" Type="http://schemas.openxmlformats.org/officeDocument/2006/relationships/image" Target="media/image174.png"/><Relationship Id="rId201" Type="http://schemas.openxmlformats.org/officeDocument/2006/relationships/image" Target="media/image178.wmf"/><Relationship Id="rId222" Type="http://schemas.openxmlformats.org/officeDocument/2006/relationships/image" Target="media/image197.png"/><Relationship Id="rId243" Type="http://schemas.openxmlformats.org/officeDocument/2006/relationships/image" Target="media/image21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9.png"/><Relationship Id="rId124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87</TotalTime>
  <Pages>42</Pages>
  <Words>12193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Bolkarei Aleksandrovich</dc:creator>
  <cp:keywords/>
  <dc:description/>
  <cp:lastModifiedBy>local</cp:lastModifiedBy>
  <cp:revision>21</cp:revision>
  <dcterms:created xsi:type="dcterms:W3CDTF">2016-12-21T05:50:00Z</dcterms:created>
  <dcterms:modified xsi:type="dcterms:W3CDTF">2021-06-03T09:34:00Z</dcterms:modified>
</cp:coreProperties>
</file>