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448" w:rsidRDefault="000C5448" w:rsidP="005A028A">
      <w:pPr>
        <w:pStyle w:val="Default"/>
      </w:pPr>
    </w:p>
    <w:p w:rsidR="000C5448" w:rsidRDefault="000C5448" w:rsidP="00594EC4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НА ОБЩЕСТВЕННОЕ ОБСУЖДЕНИЕ ВЫНОСИТСЯ:</w:t>
      </w:r>
    </w:p>
    <w:p w:rsidR="000C5448" w:rsidRDefault="000C5448" w:rsidP="00594EC4">
      <w:pPr>
        <w:pStyle w:val="Default"/>
        <w:jc w:val="center"/>
        <w:rPr>
          <w:sz w:val="28"/>
          <w:szCs w:val="28"/>
        </w:rPr>
      </w:pPr>
    </w:p>
    <w:p w:rsidR="000C5448" w:rsidRDefault="000C5448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распоряжения администрации города Орска Оренбургской области «О внесении изменений в распоряжение администрации города Орска от 30 июня </w:t>
      </w:r>
      <w:smartTag w:uri="urn:schemas-microsoft-com:office:smarttags" w:element="metricconverter">
        <w:smartTagPr>
          <w:attr w:name="ProductID" w:val="2016 г"/>
        </w:smartTagPr>
        <w:r>
          <w:rPr>
            <w:sz w:val="28"/>
            <w:szCs w:val="28"/>
          </w:rPr>
          <w:t>2016 г</w:t>
        </w:r>
      </w:smartTag>
      <w:r>
        <w:rPr>
          <w:sz w:val="28"/>
          <w:szCs w:val="28"/>
        </w:rPr>
        <w:t>. № 365-р»</w:t>
      </w:r>
    </w:p>
    <w:p w:rsidR="000C5448" w:rsidRDefault="000C5448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проведения обсуждения в целях общественного контроля составляет </w:t>
      </w:r>
      <w:r>
        <w:rPr>
          <w:sz w:val="28"/>
          <w:szCs w:val="28"/>
        </w:rPr>
        <w:tab/>
        <w:t>не менее 5 рабочих дней со дня размещения проекта правового акта – по 09.09.2020 г. включительно.</w:t>
      </w:r>
    </w:p>
    <w:p w:rsidR="000C5448" w:rsidRDefault="000C5448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объединения, юридические и физические лица вправе направить свои предложения к указанному проекту в письменной форме в отдел по закупкам администрации города Орска (</w:t>
      </w:r>
      <w:smartTag w:uri="urn:schemas-microsoft-com:office:smarttags" w:element="metricconverter">
        <w:smartTagPr>
          <w:attr w:name="ProductID" w:val="462419, г"/>
        </w:smartTagPr>
        <w:r>
          <w:rPr>
            <w:sz w:val="28"/>
            <w:szCs w:val="28"/>
          </w:rPr>
          <w:t>462419, г</w:t>
        </w:r>
      </w:smartTag>
      <w:r>
        <w:rPr>
          <w:sz w:val="28"/>
          <w:szCs w:val="28"/>
        </w:rPr>
        <w:t xml:space="preserve">. Орск, пр. Ленина 29, каб. 313) или в электронной форме на электронный адрес </w:t>
      </w:r>
      <w:r>
        <w:rPr>
          <w:sz w:val="28"/>
          <w:szCs w:val="28"/>
          <w:lang w:val="en-US"/>
        </w:rPr>
        <w:t>mo</w:t>
      </w:r>
      <w:r w:rsidRPr="00594EC4"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zakupki</w:t>
      </w:r>
      <w:r>
        <w:rPr>
          <w:sz w:val="28"/>
          <w:szCs w:val="28"/>
        </w:rPr>
        <w:t>@orsk-adm.ru (с пометкой: «ОБЩЕСТВЕННОЕ ОБСУЖДЕНИЕ»).</w:t>
      </w:r>
    </w:p>
    <w:p w:rsidR="000C5448" w:rsidRDefault="000C5448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вопросам, возникающим в процессе общественного обсуждения обращаться по телефону: 8(3537)</w:t>
      </w:r>
      <w:r w:rsidRPr="00594EC4">
        <w:rPr>
          <w:sz w:val="28"/>
          <w:szCs w:val="28"/>
        </w:rPr>
        <w:t>250484</w:t>
      </w:r>
      <w:r>
        <w:rPr>
          <w:sz w:val="28"/>
          <w:szCs w:val="28"/>
        </w:rPr>
        <w:t>.</w:t>
      </w:r>
    </w:p>
    <w:p w:rsidR="000C5448" w:rsidRDefault="000C5448" w:rsidP="00BC7F5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Предложения общественных объединений, юридических и физических лиц, поступившие в электронной или письменной форме, рассматриваются в 30 дневный срок в соответствии с законодательством Российской Федерации о порядке рассмотрения обращений граждан.</w:t>
      </w:r>
    </w:p>
    <w:p w:rsidR="000C5448" w:rsidRPr="00594EC4" w:rsidRDefault="000C5448" w:rsidP="00BC7F5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94EC4">
        <w:rPr>
          <w:rFonts w:ascii="Times New Roman" w:hAnsi="Times New Roman"/>
          <w:sz w:val="28"/>
          <w:szCs w:val="28"/>
        </w:rPr>
        <w:t>По результатам рассмотрения указанных предло</w:t>
      </w:r>
      <w:bookmarkStart w:id="0" w:name="_GoBack"/>
      <w:bookmarkEnd w:id="0"/>
      <w:r w:rsidRPr="00594EC4">
        <w:rPr>
          <w:rFonts w:ascii="Times New Roman" w:hAnsi="Times New Roman"/>
          <w:sz w:val="28"/>
          <w:szCs w:val="28"/>
        </w:rPr>
        <w:t>жений, ответы на них будут размещены на официальном сайте МКУ «Консультационно-методические центр г. Орска» (</w:t>
      </w:r>
      <w:hyperlink r:id="rId5" w:history="1">
        <w:r w:rsidRPr="00594EC4">
          <w:rPr>
            <w:rStyle w:val="Hyperlink"/>
            <w:rFonts w:ascii="Times New Roman" w:hAnsi="Times New Roman"/>
            <w:sz w:val="28"/>
            <w:szCs w:val="28"/>
          </w:rPr>
          <w:t>www.kmc-orsk.ru</w:t>
        </w:r>
      </w:hyperlink>
      <w:r w:rsidRPr="00594EC4">
        <w:rPr>
          <w:rFonts w:ascii="Times New Roman" w:hAnsi="Times New Roman"/>
          <w:sz w:val="28"/>
          <w:szCs w:val="28"/>
        </w:rPr>
        <w:t>).</w:t>
      </w:r>
    </w:p>
    <w:p w:rsidR="000C5448" w:rsidRDefault="000C5448" w:rsidP="00BC7F57">
      <w:pPr>
        <w:jc w:val="both"/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448"/>
        <w:gridCol w:w="858"/>
        <w:gridCol w:w="4258"/>
      </w:tblGrid>
      <w:tr w:rsidR="000C5448" w:rsidTr="00D9525A">
        <w:trPr>
          <w:trHeight w:val="1418"/>
        </w:trPr>
        <w:tc>
          <w:tcPr>
            <w:tcW w:w="956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C5448" w:rsidRDefault="000C5448" w:rsidP="00D9525A">
            <w:pPr>
              <w:jc w:val="center"/>
              <w:rPr>
                <w:sz w:val="24"/>
                <w:szCs w:val="24"/>
              </w:rPr>
            </w:pPr>
            <w:r w:rsidRPr="00EE1D4E">
              <w:rPr>
                <w:rFonts w:ascii="Times New Roman" w:eastAsia="Times New Roman" w:hAnsi="Times New Roman"/>
                <w:sz w:val="24"/>
                <w:szCs w:val="24"/>
              </w:rPr>
              <w:object w:dxaOrig="1066" w:dyaOrig="13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68.25pt" o:ole="" fillcolor="window">
                  <v:imagedata r:id="rId6" o:title=""/>
                </v:shape>
                <o:OLEObject Type="Embed" ProgID="Word.Picture.8" ShapeID="_x0000_i1025" DrawAspect="Content" ObjectID="_1668330690" r:id="rId7"/>
              </w:object>
            </w:r>
          </w:p>
        </w:tc>
      </w:tr>
      <w:tr w:rsidR="000C5448" w:rsidTr="00D9525A">
        <w:trPr>
          <w:trHeight w:val="1097"/>
        </w:trPr>
        <w:tc>
          <w:tcPr>
            <w:tcW w:w="9564" w:type="dxa"/>
            <w:gridSpan w:val="3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:rsidR="000C5448" w:rsidRPr="00D9525A" w:rsidRDefault="000C5448" w:rsidP="00D95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9525A">
              <w:rPr>
                <w:rFonts w:ascii="Times New Roman" w:hAnsi="Times New Roman"/>
                <w:b/>
                <w:sz w:val="32"/>
                <w:szCs w:val="32"/>
              </w:rPr>
              <w:t>Р А С П О Р Я Ж Е Н И Е</w:t>
            </w:r>
          </w:p>
          <w:p w:rsidR="000C5448" w:rsidRPr="00D9525A" w:rsidRDefault="000C5448" w:rsidP="00D952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9525A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администрации города Орска </w:t>
            </w:r>
          </w:p>
          <w:p w:rsidR="000C5448" w:rsidRDefault="000C5448" w:rsidP="00D9525A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D9525A">
              <w:rPr>
                <w:rFonts w:ascii="Times New Roman" w:hAnsi="Times New Roman"/>
                <w:b/>
                <w:sz w:val="28"/>
                <w:szCs w:val="28"/>
              </w:rPr>
              <w:t>Оренбургской области</w:t>
            </w:r>
          </w:p>
        </w:tc>
      </w:tr>
      <w:tr w:rsidR="000C5448" w:rsidTr="00D9525A">
        <w:trPr>
          <w:trHeight w:val="567"/>
        </w:trPr>
        <w:tc>
          <w:tcPr>
            <w:tcW w:w="9564" w:type="dxa"/>
            <w:gridSpan w:val="3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0C5448" w:rsidRDefault="000C5448" w:rsidP="00D9525A">
            <w:pPr>
              <w:pStyle w:val="Header"/>
              <w:tabs>
                <w:tab w:val="left" w:pos="708"/>
              </w:tabs>
              <w:spacing w:before="120"/>
            </w:pPr>
            <w:r>
              <w:t xml:space="preserve"> ________________                                      </w:t>
            </w:r>
            <w:r>
              <w:rPr>
                <w:sz w:val="28"/>
                <w:szCs w:val="28"/>
              </w:rPr>
              <w:t>г. Орск</w:t>
            </w:r>
            <w:r>
              <w:t xml:space="preserve">                                     № ______________                                                         </w:t>
            </w:r>
          </w:p>
        </w:tc>
      </w:tr>
      <w:tr w:rsidR="000C5448" w:rsidTr="00D9525A">
        <w:trPr>
          <w:cantSplit/>
          <w:trHeight w:hRule="exact" w:val="445"/>
        </w:trPr>
        <w:tc>
          <w:tcPr>
            <w:tcW w:w="53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C5448" w:rsidRDefault="000C5448" w:rsidP="00D9525A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line id="_x0000_s1026" style="position:absolute;flip:x;z-index:251659776;mso-position-horizontal-relative:text;mso-position-vertical-relative:text" from="198.95pt,21.6pt" to="208.3pt,21.6pt" o:allowincell="f"/>
              </w:pict>
            </w:r>
            <w:r>
              <w:rPr>
                <w:noProof/>
                <w:lang w:eastAsia="ru-RU"/>
              </w:rPr>
              <w:pict>
                <v:line id="_x0000_s1027" style="position:absolute;z-index:251658752;mso-position-horizontal-relative:text;mso-position-vertical-relative:text" from="213.15pt,21.6pt" to="213.15pt,34.3pt" o:allowincell="f"/>
              </w:pict>
            </w:r>
            <w:r>
              <w:rPr>
                <w:noProof/>
                <w:lang w:eastAsia="ru-RU"/>
              </w:rPr>
              <w:pict>
                <v:line id="_x0000_s1028" style="position:absolute;z-index:251657728;mso-position-horizontal-relative:text;mso-position-vertical-relative:text" from="-6.95pt,21.6pt" to="2.4pt,21.6pt" o:allowincell="f"/>
              </w:pict>
            </w:r>
            <w:r>
              <w:rPr>
                <w:noProof/>
                <w:lang w:eastAsia="ru-RU"/>
              </w:rPr>
              <w:pict>
                <v:line id="_x0000_s1029" style="position:absolute;flip:y;z-index:251656704;mso-position-horizontal-relative:text;mso-position-vertical-relative:text" from="-6.95pt,21.6pt" to="-6.95pt,34.3pt" o:allowincell="f"/>
              </w:pict>
            </w:r>
          </w:p>
        </w:tc>
        <w:tc>
          <w:tcPr>
            <w:tcW w:w="42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C5448" w:rsidRDefault="000C5448" w:rsidP="00D9525A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55.1pt;margin-top:22.55pt;width:2in;height:119.1pt;z-index:251655680;mso-position-horizontal-relative:text;mso-position-vertical-relative:text" strokecolor="white">
                  <v:textbox style="mso-next-textbox:#_x0000_s1030">
                    <w:txbxContent>
                      <w:p w:rsidR="000C5448" w:rsidRDefault="000C5448" w:rsidP="00D9525A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0C5448" w:rsidTr="00D9525A">
        <w:trPr>
          <w:cantSplit/>
          <w:trHeight w:val="579"/>
        </w:trPr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</w:tcPr>
          <w:p w:rsidR="000C5448" w:rsidRPr="00D9525A" w:rsidRDefault="000C5448" w:rsidP="00D9525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9525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О внесении изменений в </w:t>
            </w:r>
            <w:r w:rsidRPr="00D9525A">
              <w:rPr>
                <w:rFonts w:ascii="Times New Roman" w:hAnsi="Times New Roman"/>
                <w:b/>
                <w:sz w:val="28"/>
                <w:szCs w:val="28"/>
              </w:rPr>
              <w:t xml:space="preserve">распоряжение администрации города Орска от 30 июня                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9525A">
                <w:rPr>
                  <w:rFonts w:ascii="Times New Roman" w:hAnsi="Times New Roman"/>
                  <w:b/>
                  <w:sz w:val="28"/>
                  <w:szCs w:val="28"/>
                </w:rPr>
                <w:t>2016 г</w:t>
              </w:r>
            </w:smartTag>
            <w:r w:rsidRPr="00D9525A">
              <w:rPr>
                <w:rFonts w:ascii="Times New Roman" w:hAnsi="Times New Roman"/>
                <w:b/>
                <w:sz w:val="28"/>
                <w:szCs w:val="28"/>
              </w:rPr>
              <w:t>. № 365-р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</w:tcPr>
          <w:p w:rsidR="000C5448" w:rsidRDefault="000C5448" w:rsidP="00D9525A">
            <w:pPr>
              <w:pStyle w:val="Header"/>
              <w:tabs>
                <w:tab w:val="left" w:pos="708"/>
              </w:tabs>
              <w:rPr>
                <w:sz w:val="28"/>
                <w:szCs w:val="28"/>
              </w:rPr>
            </w:pPr>
          </w:p>
        </w:tc>
        <w:tc>
          <w:tcPr>
            <w:tcW w:w="42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5448" w:rsidRDefault="000C5448" w:rsidP="00D9525A">
            <w:pPr>
              <w:rPr>
                <w:sz w:val="24"/>
                <w:szCs w:val="24"/>
              </w:rPr>
            </w:pPr>
          </w:p>
        </w:tc>
      </w:tr>
    </w:tbl>
    <w:p w:rsidR="000C5448" w:rsidRPr="00D9525A" w:rsidRDefault="000C5448" w:rsidP="00D9525A">
      <w:pPr>
        <w:tabs>
          <w:tab w:val="left" w:pos="1800"/>
        </w:tabs>
        <w:rPr>
          <w:sz w:val="28"/>
          <w:szCs w:val="28"/>
        </w:rPr>
      </w:pPr>
    </w:p>
    <w:p w:rsidR="000C5448" w:rsidRPr="00D9525A" w:rsidRDefault="000C5448" w:rsidP="00D9525A">
      <w:pPr>
        <w:pStyle w:val="Default"/>
        <w:ind w:firstLine="700"/>
        <w:jc w:val="both"/>
        <w:rPr>
          <w:sz w:val="28"/>
          <w:szCs w:val="28"/>
        </w:rPr>
      </w:pPr>
      <w:r w:rsidRPr="00D9525A">
        <w:rPr>
          <w:sz w:val="28"/>
          <w:szCs w:val="28"/>
        </w:rPr>
        <w:t xml:space="preserve">В соответствии с частью 5 статьи 19 Федерального закона от 05.04.2013г. № 44-ФЗ «О контрактной системе в сфере закупок товаров, работ, услуг для обеспечения государственных и муниципальных нужд», постановлением администрации города Орска от 30.12.2015 г. № 7766-п «Об утверждении требований к порядку разработки и принятия правовых актов о нормировании в сфере закупок для обеспечения муниципальных нужд г. Орска, содержанию указанных актов и обеспечению их исполнения», руководствуясь </w:t>
      </w:r>
      <w:r w:rsidRPr="00D9525A">
        <w:rPr>
          <w:bCs/>
          <w:sz w:val="28"/>
          <w:szCs w:val="28"/>
          <w:bdr w:val="none" w:sz="0" w:space="0" w:color="auto" w:frame="1"/>
        </w:rPr>
        <w:t>статьей 25 Устава города Орска:</w:t>
      </w:r>
    </w:p>
    <w:p w:rsidR="000C5448" w:rsidRPr="00D9525A" w:rsidRDefault="000C5448" w:rsidP="00D9525A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D9525A">
        <w:rPr>
          <w:rFonts w:ascii="Times New Roman" w:hAnsi="Times New Roman"/>
          <w:sz w:val="28"/>
          <w:szCs w:val="28"/>
        </w:rPr>
        <w:t xml:space="preserve">1. Внести изменения в распоряжение администрации  города  Орска                       от 30 июня </w:t>
      </w:r>
      <w:smartTag w:uri="urn:schemas-microsoft-com:office:smarttags" w:element="metricconverter">
        <w:smartTagPr>
          <w:attr w:name="ProductID" w:val="2016 г"/>
        </w:smartTagPr>
        <w:r w:rsidRPr="00D9525A">
          <w:rPr>
            <w:rFonts w:ascii="Times New Roman" w:hAnsi="Times New Roman"/>
            <w:sz w:val="28"/>
            <w:szCs w:val="28"/>
          </w:rPr>
          <w:t>2016 г</w:t>
        </w:r>
      </w:smartTag>
      <w:r w:rsidRPr="00D9525A">
        <w:rPr>
          <w:rFonts w:ascii="Times New Roman" w:hAnsi="Times New Roman"/>
          <w:sz w:val="28"/>
          <w:szCs w:val="28"/>
        </w:rPr>
        <w:t>. № 365-р «</w:t>
      </w:r>
      <w:r w:rsidRPr="00D9525A">
        <w:rPr>
          <w:rFonts w:ascii="Times New Roman" w:hAnsi="Times New Roman"/>
          <w:noProof/>
          <w:sz w:val="28"/>
          <w:szCs w:val="28"/>
        </w:rPr>
        <w:t xml:space="preserve">Об утверждении </w:t>
      </w:r>
      <w:r w:rsidRPr="00D9525A">
        <w:rPr>
          <w:rFonts w:ascii="Times New Roman" w:hAnsi="Times New Roman"/>
          <w:sz w:val="28"/>
          <w:szCs w:val="28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</w:t>
      </w:r>
      <w:r w:rsidRPr="00D9525A">
        <w:rPr>
          <w:rFonts w:ascii="Times New Roman" w:hAnsi="Times New Roman"/>
          <w:noProof/>
          <w:sz w:val="28"/>
          <w:szCs w:val="28"/>
        </w:rPr>
        <w:t>и нормативных затрат на обеспечение функций «Администрации города Орска» и подведомственных ей казенных учреждений»</w:t>
      </w:r>
      <w:r w:rsidRPr="00D9525A">
        <w:rPr>
          <w:rFonts w:ascii="Times New Roman" w:hAnsi="Times New Roman"/>
          <w:sz w:val="28"/>
          <w:szCs w:val="28"/>
        </w:rPr>
        <w:t xml:space="preserve"> с учетом ранее внесенных изменений и дополнений:</w:t>
      </w:r>
    </w:p>
    <w:p w:rsidR="000C5448" w:rsidRPr="00D9525A" w:rsidRDefault="000C5448" w:rsidP="00D9525A">
      <w:pPr>
        <w:pStyle w:val="a"/>
        <w:spacing w:after="0" w:line="240" w:lineRule="auto"/>
        <w:ind w:left="0" w:firstLine="720"/>
        <w:jc w:val="both"/>
        <w:rPr>
          <w:szCs w:val="28"/>
        </w:rPr>
      </w:pPr>
      <w:r w:rsidRPr="00D9525A">
        <w:rPr>
          <w:szCs w:val="28"/>
        </w:rPr>
        <w:t>1.1. В пункте 5 слова «на заместителя главы города по вопросам организации учета и контроля В.А. Доль» заменить словами «на заместителя главы города - руководителя аппарата администрации города».</w:t>
      </w:r>
    </w:p>
    <w:p w:rsidR="000C5448" w:rsidRPr="00D9525A" w:rsidRDefault="000C5448" w:rsidP="00D9525A">
      <w:pPr>
        <w:spacing w:after="0" w:line="240" w:lineRule="auto"/>
        <w:ind w:firstLine="720"/>
        <w:contextualSpacing/>
        <w:jc w:val="both"/>
        <w:rPr>
          <w:rFonts w:ascii="Times New Roman" w:hAnsi="Times New Roman"/>
          <w:bCs/>
          <w:sz w:val="28"/>
          <w:szCs w:val="28"/>
          <w:lang w:bidi="mr-IN"/>
        </w:rPr>
      </w:pPr>
      <w:r w:rsidRPr="00D9525A">
        <w:rPr>
          <w:rFonts w:ascii="Times New Roman" w:hAnsi="Times New Roman"/>
          <w:sz w:val="28"/>
          <w:szCs w:val="28"/>
          <w:lang w:bidi="mr-IN"/>
        </w:rPr>
        <w:t>1.2. В заголовке распоряжения слова «</w:t>
      </w:r>
      <w:r w:rsidRPr="00D9525A">
        <w:rPr>
          <w:rFonts w:ascii="Times New Roman" w:hAnsi="Times New Roman"/>
          <w:noProof/>
          <w:sz w:val="28"/>
          <w:szCs w:val="28"/>
          <w:lang w:bidi="mr-IN"/>
        </w:rPr>
        <w:t xml:space="preserve">Об утверждении </w:t>
      </w:r>
      <w:r w:rsidRPr="00D9525A">
        <w:rPr>
          <w:rFonts w:ascii="Times New Roman" w:hAnsi="Times New Roman"/>
          <w:sz w:val="28"/>
          <w:szCs w:val="28"/>
          <w:lang w:bidi="mr-IN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</w:t>
      </w:r>
      <w:r w:rsidRPr="00D9525A">
        <w:rPr>
          <w:rFonts w:ascii="Times New Roman" w:hAnsi="Times New Roman"/>
          <w:noProof/>
          <w:sz w:val="28"/>
          <w:szCs w:val="28"/>
          <w:lang w:bidi="mr-IN"/>
        </w:rPr>
        <w:t>и нормативных затрат на обеспечение функций «Администрации города Орска» и подведомственных ей казенных учреждений»</w:t>
      </w:r>
      <w:r w:rsidRPr="00D9525A">
        <w:rPr>
          <w:rFonts w:ascii="Times New Roman" w:hAnsi="Times New Roman"/>
          <w:sz w:val="28"/>
          <w:szCs w:val="28"/>
          <w:lang w:bidi="mr-IN"/>
        </w:rPr>
        <w:t xml:space="preserve"> заменить словами «</w:t>
      </w:r>
      <w:r w:rsidRPr="00D9525A">
        <w:rPr>
          <w:rFonts w:ascii="Times New Roman" w:hAnsi="Times New Roman"/>
          <w:noProof/>
          <w:sz w:val="28"/>
          <w:szCs w:val="28"/>
          <w:lang w:bidi="mr-IN"/>
        </w:rPr>
        <w:t xml:space="preserve">Об утверждении </w:t>
      </w:r>
      <w:r w:rsidRPr="00D9525A">
        <w:rPr>
          <w:rFonts w:ascii="Times New Roman" w:hAnsi="Times New Roman"/>
          <w:sz w:val="28"/>
          <w:szCs w:val="28"/>
          <w:lang w:bidi="mr-IN"/>
        </w:rPr>
        <w:t xml:space="preserve">ведомственного перечня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</w:t>
      </w:r>
      <w:r w:rsidRPr="00D9525A">
        <w:rPr>
          <w:rFonts w:ascii="Times New Roman" w:hAnsi="Times New Roman"/>
          <w:noProof/>
          <w:sz w:val="28"/>
          <w:szCs w:val="28"/>
          <w:lang w:bidi="mr-IN"/>
        </w:rPr>
        <w:t>«Администрации города Орска» и подведомственных ей казенных учреждений,</w:t>
      </w:r>
      <w:r w:rsidRPr="00D9525A">
        <w:rPr>
          <w:rFonts w:ascii="Times New Roman" w:hAnsi="Times New Roman"/>
          <w:b/>
          <w:sz w:val="28"/>
          <w:szCs w:val="28"/>
          <w:lang w:bidi="mr-IN"/>
        </w:rPr>
        <w:t xml:space="preserve"> </w:t>
      </w:r>
      <w:r w:rsidRPr="00D9525A">
        <w:rPr>
          <w:rFonts w:ascii="Times New Roman" w:hAnsi="Times New Roman"/>
          <w:bCs/>
          <w:sz w:val="28"/>
          <w:szCs w:val="28"/>
          <w:lang w:bidi="mr-IN"/>
        </w:rPr>
        <w:t>бюджетных учреждений</w:t>
      </w:r>
      <w:r w:rsidRPr="00D9525A">
        <w:rPr>
          <w:rFonts w:ascii="Times New Roman" w:hAnsi="Times New Roman"/>
          <w:sz w:val="28"/>
          <w:szCs w:val="28"/>
          <w:lang w:bidi="mr-IN"/>
        </w:rPr>
        <w:t xml:space="preserve"> </w:t>
      </w:r>
      <w:r w:rsidRPr="00D9525A">
        <w:rPr>
          <w:rFonts w:ascii="Times New Roman" w:hAnsi="Times New Roman"/>
          <w:noProof/>
          <w:sz w:val="28"/>
          <w:szCs w:val="28"/>
          <w:lang w:bidi="mr-IN"/>
        </w:rPr>
        <w:t>и нормативных затрат на обеспечение функций «Администрации города Орска» и подведомственных ей казенных учреждений,</w:t>
      </w:r>
      <w:r w:rsidRPr="00D9525A">
        <w:rPr>
          <w:rFonts w:ascii="Times New Roman" w:hAnsi="Times New Roman"/>
          <w:b/>
          <w:sz w:val="28"/>
          <w:szCs w:val="28"/>
          <w:lang w:bidi="mr-IN"/>
        </w:rPr>
        <w:t xml:space="preserve"> </w:t>
      </w:r>
      <w:r w:rsidRPr="00D9525A">
        <w:rPr>
          <w:rFonts w:ascii="Times New Roman" w:hAnsi="Times New Roman"/>
          <w:bCs/>
          <w:sz w:val="28"/>
          <w:szCs w:val="28"/>
          <w:lang w:bidi="mr-IN"/>
        </w:rPr>
        <w:t>бюджетных учреждений</w:t>
      </w:r>
      <w:r w:rsidRPr="00D9525A">
        <w:rPr>
          <w:rFonts w:ascii="Times New Roman" w:hAnsi="Times New Roman"/>
          <w:bCs/>
          <w:noProof/>
          <w:sz w:val="28"/>
          <w:szCs w:val="28"/>
          <w:lang w:bidi="mr-IN"/>
        </w:rPr>
        <w:t>»</w:t>
      </w:r>
      <w:r>
        <w:rPr>
          <w:rFonts w:ascii="Times New Roman" w:hAnsi="Times New Roman"/>
          <w:bCs/>
          <w:sz w:val="28"/>
          <w:szCs w:val="28"/>
          <w:lang w:bidi="mr-IN"/>
        </w:rPr>
        <w:t>.</w:t>
      </w:r>
    </w:p>
    <w:p w:rsidR="000C5448" w:rsidRPr="00D9525A" w:rsidRDefault="000C5448" w:rsidP="00D9525A">
      <w:pPr>
        <w:spacing w:after="0" w:line="240" w:lineRule="auto"/>
        <w:ind w:firstLine="720"/>
        <w:contextualSpacing/>
        <w:jc w:val="both"/>
        <w:rPr>
          <w:rFonts w:ascii="Times New Roman" w:hAnsi="Times New Roman"/>
          <w:noProof/>
          <w:sz w:val="28"/>
          <w:szCs w:val="28"/>
          <w:lang w:bidi="mr-IN"/>
        </w:rPr>
      </w:pPr>
      <w:r w:rsidRPr="00D9525A">
        <w:rPr>
          <w:rFonts w:ascii="Times New Roman" w:hAnsi="Times New Roman"/>
          <w:sz w:val="28"/>
          <w:szCs w:val="28"/>
          <w:lang w:bidi="mr-IN"/>
        </w:rPr>
        <w:t>1.3. В заголовке приложения № 1 к распоряжению администрации города Орска  слова «Ведомственный перечень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</w:t>
      </w:r>
      <w:r w:rsidRPr="00D9525A">
        <w:rPr>
          <w:rFonts w:ascii="Times New Roman" w:hAnsi="Times New Roman"/>
          <w:noProof/>
          <w:sz w:val="28"/>
          <w:szCs w:val="28"/>
          <w:lang w:bidi="mr-IN"/>
        </w:rPr>
        <w:t>» заменить словами «</w:t>
      </w:r>
      <w:r w:rsidRPr="00D9525A">
        <w:rPr>
          <w:rFonts w:ascii="Times New Roman" w:hAnsi="Times New Roman"/>
          <w:sz w:val="28"/>
          <w:szCs w:val="28"/>
          <w:lang w:bidi="mr-IN"/>
        </w:rPr>
        <w:t xml:space="preserve">Ведомственный перечень отдельных видов товаров, работ, услуг, их потребительских свойств (в том числе качества) и иных характеристик (в том числе предельных цен товаров, работ, услуг) к ним на обеспечение функций </w:t>
      </w:r>
      <w:r w:rsidRPr="00D9525A">
        <w:rPr>
          <w:rFonts w:ascii="Times New Roman" w:hAnsi="Times New Roman"/>
          <w:noProof/>
          <w:sz w:val="28"/>
          <w:szCs w:val="28"/>
          <w:lang w:bidi="mr-IN"/>
        </w:rPr>
        <w:t xml:space="preserve">«Администрации города Орска» и подведомственных ей казенных учреждений, </w:t>
      </w:r>
      <w:r w:rsidRPr="00D9525A">
        <w:rPr>
          <w:rFonts w:ascii="Times New Roman" w:hAnsi="Times New Roman"/>
          <w:bCs/>
          <w:sz w:val="28"/>
          <w:szCs w:val="28"/>
          <w:lang w:bidi="mr-IN"/>
        </w:rPr>
        <w:t>бюджетных учреждений</w:t>
      </w:r>
      <w:r w:rsidRPr="00D9525A">
        <w:rPr>
          <w:rFonts w:ascii="Times New Roman" w:hAnsi="Times New Roman"/>
          <w:noProof/>
          <w:sz w:val="28"/>
          <w:szCs w:val="28"/>
          <w:lang w:bidi="mr-IN"/>
        </w:rPr>
        <w:t>».</w:t>
      </w:r>
    </w:p>
    <w:p w:rsidR="000C5448" w:rsidRPr="00D9525A" w:rsidRDefault="000C5448" w:rsidP="00D9525A">
      <w:pPr>
        <w:pStyle w:val="Default"/>
        <w:jc w:val="both"/>
        <w:rPr>
          <w:noProof/>
          <w:sz w:val="28"/>
          <w:szCs w:val="28"/>
        </w:rPr>
      </w:pPr>
      <w:r w:rsidRPr="00D9525A">
        <w:rPr>
          <w:noProof/>
          <w:sz w:val="28"/>
          <w:szCs w:val="28"/>
        </w:rPr>
        <w:t xml:space="preserve">            1.4. Приложение № 2 «Нормативные затраты на обеспечение функций «Администрации города Орска» и подведомственных ей казенных учреждений, бюджетных учреждений» изложить в новой редакции согласно приложению.  </w:t>
      </w:r>
    </w:p>
    <w:p w:rsidR="000C5448" w:rsidRPr="00D9525A" w:rsidRDefault="000C5448" w:rsidP="00D95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25A">
        <w:rPr>
          <w:rFonts w:ascii="Times New Roman" w:hAnsi="Times New Roman"/>
          <w:sz w:val="28"/>
          <w:szCs w:val="28"/>
        </w:rPr>
        <w:t xml:space="preserve">           2. Распоряжение вступает в силу со дня его подписания.</w:t>
      </w:r>
    </w:p>
    <w:p w:rsidR="000C5448" w:rsidRPr="00D9525A" w:rsidRDefault="000C5448" w:rsidP="00D95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25A">
        <w:rPr>
          <w:rFonts w:ascii="Times New Roman" w:hAnsi="Times New Roman"/>
          <w:sz w:val="28"/>
          <w:szCs w:val="28"/>
        </w:rPr>
        <w:t xml:space="preserve">           3. Контроль за исполнением настоящего распоряжения возложить </w:t>
      </w:r>
      <w:r w:rsidRPr="00D9525A">
        <w:rPr>
          <w:rFonts w:ascii="Times New Roman" w:hAnsi="Times New Roman"/>
          <w:color w:val="000000"/>
          <w:sz w:val="28"/>
          <w:szCs w:val="28"/>
        </w:rPr>
        <w:t>на заместителя главы города – руководителя аппарата</w:t>
      </w:r>
      <w:r w:rsidRPr="00D9525A">
        <w:rPr>
          <w:rFonts w:ascii="Times New Roman" w:hAnsi="Times New Roman"/>
          <w:sz w:val="28"/>
          <w:szCs w:val="28"/>
        </w:rPr>
        <w:t xml:space="preserve"> администрации города. </w:t>
      </w:r>
    </w:p>
    <w:p w:rsidR="000C5448" w:rsidRPr="00D9525A" w:rsidRDefault="000C5448" w:rsidP="00D9525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525A"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0C5448" w:rsidRPr="00D9525A" w:rsidRDefault="000C5448" w:rsidP="00D9525A">
      <w:pPr>
        <w:jc w:val="both"/>
        <w:rPr>
          <w:rFonts w:ascii="Times New Roman" w:hAnsi="Times New Roman"/>
          <w:sz w:val="28"/>
          <w:szCs w:val="28"/>
        </w:rPr>
      </w:pPr>
    </w:p>
    <w:p w:rsidR="000C5448" w:rsidRPr="00D9525A" w:rsidRDefault="000C5448" w:rsidP="00D9525A">
      <w:pPr>
        <w:jc w:val="both"/>
        <w:rPr>
          <w:rFonts w:ascii="Times New Roman" w:hAnsi="Times New Roman"/>
          <w:b/>
          <w:sz w:val="28"/>
          <w:szCs w:val="28"/>
        </w:rPr>
      </w:pPr>
      <w:r w:rsidRPr="00D9525A">
        <w:rPr>
          <w:rFonts w:ascii="Times New Roman" w:hAnsi="Times New Roman"/>
          <w:b/>
          <w:sz w:val="28"/>
          <w:szCs w:val="28"/>
        </w:rPr>
        <w:t>Глава города Орска</w:t>
      </w:r>
      <w:r w:rsidRPr="00D9525A">
        <w:rPr>
          <w:rFonts w:ascii="Times New Roman" w:hAnsi="Times New Roman"/>
          <w:b/>
          <w:sz w:val="28"/>
          <w:szCs w:val="28"/>
        </w:rPr>
        <w:tab/>
      </w:r>
      <w:r w:rsidRPr="00D9525A">
        <w:rPr>
          <w:rFonts w:ascii="Times New Roman" w:hAnsi="Times New Roman"/>
          <w:b/>
          <w:sz w:val="28"/>
          <w:szCs w:val="28"/>
        </w:rPr>
        <w:tab/>
      </w:r>
      <w:r w:rsidRPr="00D9525A">
        <w:rPr>
          <w:rFonts w:ascii="Times New Roman" w:hAnsi="Times New Roman"/>
          <w:b/>
          <w:sz w:val="28"/>
          <w:szCs w:val="28"/>
        </w:rPr>
        <w:tab/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D9525A">
        <w:rPr>
          <w:rFonts w:ascii="Times New Roman" w:hAnsi="Times New Roman"/>
          <w:b/>
          <w:sz w:val="28"/>
          <w:szCs w:val="28"/>
        </w:rPr>
        <w:t xml:space="preserve">                                   В.Н. Козупица</w:t>
      </w: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Pr="00D9525A" w:rsidRDefault="000C5448" w:rsidP="00D9525A">
      <w:pPr>
        <w:tabs>
          <w:tab w:val="left" w:pos="7110"/>
        </w:tabs>
        <w:jc w:val="both"/>
        <w:rPr>
          <w:rFonts w:ascii="Times New Roman" w:hAnsi="Times New Roman"/>
          <w:sz w:val="28"/>
          <w:szCs w:val="28"/>
        </w:rPr>
      </w:pPr>
    </w:p>
    <w:p w:rsidR="000C5448" w:rsidRPr="00AD7A2E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Приложение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к распоряжению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 xml:space="preserve">администрации города Орска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 w:rsidRPr="00AD7A2E">
        <w:rPr>
          <w:color w:val="000000"/>
        </w:rPr>
        <w:t xml:space="preserve">                                                                   </w:t>
      </w:r>
      <w:r>
        <w:rPr>
          <w:color w:val="000000"/>
        </w:rPr>
        <w:t xml:space="preserve"> </w:t>
      </w:r>
      <w:r w:rsidRPr="00AD7A2E">
        <w:rPr>
          <w:color w:val="000000"/>
        </w:rPr>
        <w:t>от __________  № _________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0C5448" w:rsidRPr="00726509" w:rsidRDefault="000C5448" w:rsidP="00D60FF3">
      <w:pPr>
        <w:pStyle w:val="NormalWeb"/>
        <w:spacing w:before="0" w:beforeAutospacing="0" w:after="0" w:afterAutospacing="0"/>
        <w:ind w:firstLine="720"/>
        <w:jc w:val="both"/>
        <w:rPr>
          <w:color w:val="000000"/>
          <w:sz w:val="26"/>
          <w:szCs w:val="26"/>
        </w:rPr>
      </w:pPr>
    </w:p>
    <w:p w:rsidR="000C5448" w:rsidRPr="004706D4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bookmarkStart w:id="1" w:name="sub_110100"/>
      <w:r w:rsidRPr="004706D4">
        <w:rPr>
          <w:b/>
        </w:rPr>
        <w:t>НОРМАТИВНЫЕ ЗАТРАТЫ</w:t>
      </w:r>
    </w:p>
    <w:p w:rsidR="000C5448" w:rsidRPr="004706D4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r w:rsidRPr="004706D4">
        <w:rPr>
          <w:b/>
        </w:rPr>
        <w:t>на обеспечение функций «Администрации города Орска»</w:t>
      </w:r>
    </w:p>
    <w:p w:rsidR="000C5448" w:rsidRPr="004706D4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r w:rsidRPr="004706D4">
        <w:rPr>
          <w:b/>
        </w:rPr>
        <w:t>и подведомственных ей казенных учреждений</w:t>
      </w:r>
      <w:r>
        <w:rPr>
          <w:b/>
        </w:rPr>
        <w:t>, бюджетных учреждений</w:t>
      </w:r>
    </w:p>
    <w:p w:rsidR="000C5448" w:rsidRDefault="000C5448" w:rsidP="00D60FF3">
      <w:pPr>
        <w:pStyle w:val="Heading1"/>
        <w:spacing w:before="0" w:after="0"/>
        <w:contextualSpacing/>
        <w:rPr>
          <w:rFonts w:ascii="Times New Roman" w:hAnsi="Times New Roman"/>
          <w:b w:val="0"/>
        </w:rPr>
      </w:pPr>
    </w:p>
    <w:p w:rsidR="000C5448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r>
        <w:rPr>
          <w:b/>
        </w:rPr>
        <w:t>1</w:t>
      </w:r>
      <w:r w:rsidRPr="004276AF">
        <w:rPr>
          <w:b/>
        </w:rPr>
        <w:t>. Затраты на информационно-коммуникационные технологии</w:t>
      </w:r>
    </w:p>
    <w:p w:rsidR="000C5448" w:rsidRPr="004276AF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</w:p>
    <w:bookmarkEnd w:id="1"/>
    <w:p w:rsidR="000C5448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r w:rsidRPr="004276AF">
        <w:rPr>
          <w:b/>
        </w:rPr>
        <w:t xml:space="preserve">1.1. </w:t>
      </w:r>
      <w:bookmarkStart w:id="2" w:name="sub_110101"/>
      <w:r w:rsidRPr="004276AF">
        <w:rPr>
          <w:b/>
        </w:rPr>
        <w:t>Затраты на услуги связи</w:t>
      </w:r>
      <w:bookmarkEnd w:id="2"/>
    </w:p>
    <w:p w:rsidR="000C5448" w:rsidRPr="004276AF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</w:p>
    <w:p w:rsidR="000C5448" w:rsidRPr="00443E98" w:rsidRDefault="000C5448" w:rsidP="00D60FF3">
      <w:pPr>
        <w:pStyle w:val="Heading1"/>
        <w:numPr>
          <w:ilvl w:val="2"/>
          <w:numId w:val="1"/>
        </w:numPr>
        <w:spacing w:before="0" w:after="0"/>
        <w:ind w:left="0" w:firstLine="709"/>
        <w:contextualSpacing/>
        <w:jc w:val="both"/>
        <w:rPr>
          <w:rFonts w:ascii="Times New Roman" w:hAnsi="Times New Roman"/>
          <w:b w:val="0"/>
        </w:rPr>
      </w:pPr>
      <w:r w:rsidRPr="00443E98">
        <w:rPr>
          <w:rFonts w:ascii="Times New Roman" w:hAnsi="Times New Roman"/>
          <w:b w:val="0"/>
        </w:rPr>
        <w:t xml:space="preserve"> Затраты на абонентскую плату за услуги местной, внутризоновой,</w:t>
      </w:r>
      <w:r>
        <w:rPr>
          <w:rFonts w:ascii="Times New Roman" w:hAnsi="Times New Roman"/>
          <w:b w:val="0"/>
        </w:rPr>
        <w:t xml:space="preserve">                                               </w:t>
      </w:r>
      <w:r w:rsidRPr="00443E98">
        <w:rPr>
          <w:rFonts w:ascii="Times New Roman" w:hAnsi="Times New Roman"/>
          <w:b w:val="0"/>
        </w:rPr>
        <w:t>междугородней, международной телефонной связи (</w:t>
      </w:r>
      <w:r w:rsidRPr="00443E98">
        <w:rPr>
          <w:rFonts w:ascii="Times New Roman" w:hAnsi="Times New Roman"/>
          <w:b w:val="0"/>
        </w:rPr>
        <w:fldChar w:fldCharType="begin"/>
      </w:r>
      <w:r w:rsidRPr="00443E98">
        <w:rPr>
          <w:rFonts w:ascii="Times New Roman" w:hAnsi="Times New Roman"/>
          <w:b w:val="0"/>
        </w:rPr>
        <w:instrText xml:space="preserve"> QUOTE </w:instrText>
      </w:r>
      <w:r w:rsidRPr="00EE1D4E">
        <w:rPr>
          <w:rFonts w:ascii="Times New Roman" w:hAnsi="Times New Roman"/>
          <w:position w:val="-6"/>
        </w:rPr>
        <w:pict>
          <v:shape id="_x0000_i1026" type="#_x0000_t75" style="width:15.75pt;height:19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443E98">
        <w:rPr>
          <w:rFonts w:ascii="Times New Roman" w:hAnsi="Times New Roman"/>
          <w:b w:val="0"/>
        </w:rPr>
        <w:instrText xml:space="preserve"> </w:instrText>
      </w:r>
      <w:r w:rsidRPr="00443E98">
        <w:rPr>
          <w:rFonts w:ascii="Times New Roman" w:hAnsi="Times New Roman"/>
          <w:b w:val="0"/>
        </w:rPr>
        <w:fldChar w:fldCharType="separate"/>
      </w:r>
      <w:r w:rsidRPr="00EE1D4E">
        <w:rPr>
          <w:rFonts w:ascii="Times New Roman" w:hAnsi="Times New Roman"/>
          <w:position w:val="-6"/>
        </w:rPr>
        <w:pict>
          <v:shape id="_x0000_i1027" type="#_x0000_t75" style="width:15.75pt;height:19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296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296&quot; wsp:rsidP=&quot;00B32296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" o:title="" chromakey="white"/>
          </v:shape>
        </w:pict>
      </w:r>
      <w:r w:rsidRPr="00443E98">
        <w:rPr>
          <w:rFonts w:ascii="Times New Roman" w:hAnsi="Times New Roman"/>
          <w:b w:val="0"/>
        </w:rPr>
        <w:fldChar w:fldCharType="end"/>
      </w:r>
      <w:r w:rsidRPr="00443E98">
        <w:rPr>
          <w:rFonts w:ascii="Times New Roman" w:hAnsi="Times New Roman"/>
          <w:b w:val="0"/>
        </w:rPr>
        <w:t>)</w:t>
      </w:r>
      <w:r>
        <w:rPr>
          <w:rFonts w:ascii="Times New Roman" w:hAnsi="Times New Roman"/>
          <w:b w:val="0"/>
        </w:rPr>
        <w:t xml:space="preserve"> </w:t>
      </w:r>
      <w:r w:rsidRPr="00443E98">
        <w:rPr>
          <w:rFonts w:ascii="Times New Roman" w:hAnsi="Times New Roman"/>
          <w:b w:val="0"/>
        </w:rPr>
        <w:t>определяются по формуле:</w:t>
      </w:r>
    </w:p>
    <w:p w:rsidR="000C5448" w:rsidRDefault="000C5448" w:rsidP="00D60FF3">
      <w:pPr>
        <w:tabs>
          <w:tab w:val="center" w:pos="4677"/>
          <w:tab w:val="left" w:pos="646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443E98">
        <w:rPr>
          <w:rFonts w:ascii="Times New Roman" w:hAnsi="Times New Roman"/>
          <w:sz w:val="24"/>
          <w:szCs w:val="24"/>
        </w:rPr>
        <w:tab/>
      </w:r>
    </w:p>
    <w:p w:rsidR="000C5448" w:rsidRPr="00443E98" w:rsidRDefault="000C5448" w:rsidP="00D60FF3">
      <w:pPr>
        <w:tabs>
          <w:tab w:val="center" w:pos="4677"/>
          <w:tab w:val="left" w:pos="6465"/>
        </w:tabs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43E98">
        <w:rPr>
          <w:rFonts w:ascii="Times New Roman" w:hAnsi="Times New Roman"/>
          <w:sz w:val="24"/>
          <w:szCs w:val="24"/>
        </w:rPr>
        <w:fldChar w:fldCharType="begin"/>
      </w:r>
      <w:r w:rsidRPr="00443E98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rFonts w:ascii="Times New Roman" w:hAnsi="Times New Roman"/>
          <w:position w:val="-11"/>
          <w:sz w:val="24"/>
          <w:szCs w:val="24"/>
        </w:rPr>
        <w:pict>
          <v:shape id="_x0000_i1028" type="#_x0000_t75" style="width:118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43E98">
        <w:rPr>
          <w:rFonts w:ascii="Times New Roman" w:hAnsi="Times New Roman"/>
          <w:sz w:val="24"/>
          <w:szCs w:val="24"/>
        </w:rPr>
        <w:instrText xml:space="preserve"> </w:instrText>
      </w:r>
      <w:r w:rsidRPr="00443E98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rFonts w:ascii="Times New Roman" w:hAnsi="Times New Roman"/>
          <w:position w:val="-11"/>
          <w:sz w:val="24"/>
          <w:szCs w:val="24"/>
        </w:rPr>
        <w:pict>
          <v:shape id="_x0000_i1029" type="#_x0000_t75" style="width:118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15F4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015F4&quot; wsp:rsidP=&quot;000015F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" o:title="" chromakey="white"/>
          </v:shape>
        </w:pict>
      </w:r>
      <w:r w:rsidRPr="00443E98">
        <w:rPr>
          <w:rFonts w:ascii="Times New Roman" w:hAnsi="Times New Roman"/>
          <w:sz w:val="24"/>
          <w:szCs w:val="24"/>
        </w:rPr>
        <w:fldChar w:fldCharType="end"/>
      </w:r>
      <w:r w:rsidRPr="00443E98">
        <w:rPr>
          <w:rFonts w:ascii="Times New Roman" w:hAnsi="Times New Roman"/>
          <w:i/>
          <w:sz w:val="24"/>
          <w:szCs w:val="24"/>
        </w:rPr>
        <w:t xml:space="preserve"> ;</w:t>
      </w:r>
    </w:p>
    <w:p w:rsidR="000C5448" w:rsidRPr="004A60B3" w:rsidRDefault="000C5448" w:rsidP="00D60FF3">
      <w:pPr>
        <w:spacing w:after="0" w:line="240" w:lineRule="auto"/>
        <w:ind w:left="1077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4A60B3">
        <w:rPr>
          <w:rFonts w:ascii="Times New Roman" w:hAnsi="Times New Roman"/>
          <w:sz w:val="24"/>
          <w:szCs w:val="24"/>
        </w:rPr>
        <w:t xml:space="preserve">где: </w:t>
      </w:r>
    </w:p>
    <w:p w:rsidR="000C5448" w:rsidRPr="004A60B3" w:rsidRDefault="000C5448" w:rsidP="00D60FF3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30" type="#_x0000_t75" style="width:3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31" type="#_x0000_t75" style="width:3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6AB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06AB&quot; wsp:rsidP=&quot;00210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0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абонентская плата за услуги местной, внутризоновой, междугородней, международной телефонной связи;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32" type="#_x0000_t75" style="width:57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33" type="#_x0000_t75" style="width:57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4B7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04B7&quot; wsp:rsidP=&quot;007204B7&quot;&gt;&lt;m:oMathPara&gt;&lt;m:oMath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            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0C5448" w:rsidRPr="004A60B3" w:rsidRDefault="000C5448" w:rsidP="00D60F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26282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3D1FF4">
        <w:rPr>
          <w:rFonts w:ascii="Times New Roman" w:hAnsi="Times New Roman"/>
          <w:sz w:val="24"/>
          <w:szCs w:val="24"/>
        </w:rPr>
        <w:t xml:space="preserve"> Затраты на повременную оплату местных, внутризоновых, междугородних и международных телефонных соединений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34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35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33FF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433FF&quot; wsp:rsidP=&quot;00B433F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ѕ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3D1FF4">
        <w:rPr>
          <w:rFonts w:ascii="Times New Roman" w:hAnsi="Times New Roman"/>
          <w:sz w:val="24"/>
          <w:szCs w:val="24"/>
        </w:rPr>
        <w:t>) определяются по формуле</w:t>
      </w:r>
      <w:r w:rsidRPr="003D1FF4">
        <w:rPr>
          <w:rFonts w:ascii="Times New Roman" w:hAnsi="Times New Roman"/>
          <w:bCs/>
          <w:color w:val="26282F"/>
          <w:sz w:val="24"/>
          <w:szCs w:val="24"/>
        </w:rPr>
        <w:t>:</w:t>
      </w:r>
    </w:p>
    <w:p w:rsidR="000C5448" w:rsidRPr="003D1FF4" w:rsidRDefault="000C5448" w:rsidP="00D60FF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26282F"/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</w:pPr>
      <w:r>
        <w:pict>
          <v:shape id="_x0000_i1036" type="#_x0000_t75" style="width:414pt;height:1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5F7EBF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Pr=&quot;005F7EBF&quot; wsp:rsidRDefault=&quot;005F7EBF&quot; wsp:rsidP=&quot;005F7EBF&quot;&gt;&lt;m:oMathPara&gt;&lt;m:oMath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їРѕ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=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&lt;/m:t&gt;&lt;/m:r&gt;&lt;/m:sub&gt;&lt;/m:sSub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ІР·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+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/w:rPr&gt;&lt;m:t&gt;V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1,1 &lt;/m:t&gt;&lt;/m:r&gt;&lt;m:r&gt;&lt;m:rPr&gt;&lt;m:sty m:val=&quot;p&quot;/&gt;&lt;/m:rPr&gt;&lt;w:rPr&gt;&lt;w:rFonts w:ascii=&quot;Cambria Math&quot; w:h-ansi=&quot;Cambria Math&quot;/&gt;&lt;wx:font wx:val=&quot;Cambria Math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/w:rPr&gt;&lt;m:t&gt; &lt;/m:t&gt;&lt;/m:r&gt;&lt;m:sSub&gt;&lt;m:sSubPr&gt;&lt;m:ctrlPr&gt;&lt;w:rPr&gt;&lt;w:rFonts w:ascii=&quot;Cambria Math&quot; w:h-ansi=&quot;Times New Roman&quot;/&gt;&lt;wx:font wx:val=&quot;Cambria Math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/w:rPr&gt;&lt;m:t&gt;Р·Р°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/w:rPr&gt;&lt;m:t&gt;;&lt;/m:t&gt;&lt;/m:r&gt;&lt;/m:oMath&gt;&lt;/m:oMathPara&gt;&lt;/w:p&gt;&lt;w:sectPr wsp:rsidR=&quot;00000000&quot; wsp:rsidRPr=&quot;005F7EBF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A60B3">
        <w:rPr>
          <w:sz w:val="24"/>
          <w:szCs w:val="24"/>
        </w:rPr>
        <w:t xml:space="preserve">где: 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37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38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54E2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854E2&quot; wsp:rsidP=&quot;006854E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–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местной связи;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39" type="#_x0000_t75" style="width:28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40" type="#_x0000_t75" style="width:28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38A5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38A5&quot; wsp:rsidP=&quot;00EE38A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внутризоновой телефонной связи;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41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42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15F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15F&quot; wsp:rsidP=&quot;001C11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междугородней телефонной связи;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43" type="#_x0000_t75" style="width:3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44" type="#_x0000_t75" style="width:3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1658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D1658&quot; wsp:rsidP=&quot;00FD16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</w:t>
      </w:r>
      <w:r>
        <w:rPr>
          <w:sz w:val="24"/>
          <w:szCs w:val="24"/>
        </w:rPr>
        <w:t xml:space="preserve"> международной телефонной связи;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04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04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0A3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C40A3&quot; wsp:rsidP=&quot;00CC40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0C5448" w:rsidRPr="00CD6E04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3D1FF4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1.1.3. </w:t>
      </w:r>
      <w:r w:rsidRPr="003D1FF4">
        <w:rPr>
          <w:sz w:val="24"/>
          <w:szCs w:val="24"/>
        </w:rPr>
        <w:t xml:space="preserve"> Затраты на оплату услуг подвижной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47" type="#_x0000_t75" style="width:18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48" type="#_x0000_t75" style="width:18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65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65&quot; wsp:rsidP=&quot;00694E6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49" type="#_x0000_t75" style="width:122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50" type="#_x0000_t75" style="width:122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6348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6348&quot; wsp:rsidP=&quot;006363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0C5448" w:rsidRDefault="000C5448" w:rsidP="00D60FF3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0A50F9">
        <w:rPr>
          <w:rFonts w:ascii="Times New Roman" w:hAnsi="Times New Roman"/>
          <w:sz w:val="24"/>
          <w:szCs w:val="24"/>
        </w:rPr>
        <w:t>где:</w:t>
      </w:r>
    </w:p>
    <w:p w:rsidR="000C5448" w:rsidRDefault="000C5448" w:rsidP="00D60F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51" type="#_x0000_t75" style="width:3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52" type="#_x0000_t75" style="width:3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130E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130E&quot; wsp:rsidP=&quot;002013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ѕ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</w:t>
      </w:r>
      <w:r>
        <w:rPr>
          <w:rFonts w:ascii="Times New Roman" w:hAnsi="Times New Roman"/>
          <w:sz w:val="24"/>
          <w:szCs w:val="24"/>
        </w:rPr>
        <w:t>слуг подвижной телефонной связи;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5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5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6AB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16AB&quot; wsp:rsidP=&quot;00F016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A60B3">
        <w:t xml:space="preserve">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0C5448" w:rsidRPr="004A60B3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3D1FF4" w:rsidRDefault="000C5448" w:rsidP="00D60FF3">
      <w:pPr>
        <w:pStyle w:val="a"/>
        <w:numPr>
          <w:ilvl w:val="2"/>
          <w:numId w:val="2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3D1FF4">
        <w:rPr>
          <w:sz w:val="24"/>
          <w:szCs w:val="24"/>
        </w:rPr>
        <w:t>Затраты на передачу данных с использованием информационно-телекоммуникационной сети Интернет (далее - сеть Интернет) и услуги интернет-провайдеров для планшетных компьютеров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55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56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C7E2F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C7E2F&quot; wsp:rsidP=&quot;005C7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57" type="#_x0000_t75" style="width:117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58" type="#_x0000_t75" style="width:117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6D8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6D8F&quot; wsp:rsidP=&quot;00546D8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142" w:firstLine="567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59" type="#_x0000_t75" style="width:30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60" type="#_x0000_t75" style="width:30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716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716E&quot; wsp:rsidP=&quot;003671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интернет-провайдеров для планшетных компьютеров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06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06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2E1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2E1&quot; wsp:rsidP=&quot;00BD22E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142" w:firstLine="567"/>
        <w:jc w:val="both"/>
        <w:rPr>
          <w:sz w:val="24"/>
          <w:szCs w:val="24"/>
        </w:rPr>
      </w:pPr>
      <w:r>
        <w:rPr>
          <w:sz w:val="24"/>
          <w:szCs w:val="24"/>
        </w:rPr>
        <w:t>1.1.5.</w:t>
      </w:r>
      <w:r w:rsidRPr="003D1FF4">
        <w:rPr>
          <w:sz w:val="24"/>
          <w:szCs w:val="24"/>
        </w:rPr>
        <w:t xml:space="preserve"> Затраты на сеть Интернет и услуги интернет-провайдеров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63" type="#_x0000_t75" style="width:11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64" type="#_x0000_t75" style="width:11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79F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779F&quot; wsp:rsidP=&quot;0018779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65" type="#_x0000_t75" style="width:108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66" type="#_x0000_t75" style="width:108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728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E0728&quot; wsp:rsidP=&quot;004E072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67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68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06AE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6AE&quot; wsp:rsidP=&quot;004B06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</w:t>
      </w:r>
      <w:r>
        <w:rPr>
          <w:sz w:val="24"/>
          <w:szCs w:val="24"/>
        </w:rPr>
        <w:t>ение услуг интернет-провайдеров;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6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7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3C4C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3C4C&quot; wsp:rsidP=&quot;001C3C4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</w:t>
      </w:r>
      <w:r>
        <w:rPr>
          <w:rFonts w:ascii="Times New Roman" w:hAnsi="Times New Roman"/>
          <w:sz w:val="24"/>
          <w:szCs w:val="24"/>
        </w:rPr>
        <w:t>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3D1FF4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1.1.6.</w:t>
      </w:r>
      <w:r w:rsidRPr="003D1FF4">
        <w:rPr>
          <w:sz w:val="24"/>
          <w:szCs w:val="24"/>
        </w:rPr>
        <w:t xml:space="preserve"> Затраты на оплату услуг по предоставлению цифровых потоков для коммутируемых телефонных соединений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071" type="#_x0000_t75" style="width:15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072" type="#_x0000_t75" style="width:15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54133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54133&quot; wsp:rsidP=&quot;0055413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073" type="#_x0000_t75" style="width:117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074" type="#_x0000_t75" style="width:117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757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757&quot; wsp:rsidP=&quot;0016275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075" type="#_x0000_t75" style="width:30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076" type="#_x0000_t75" style="width:30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5C9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5C91&quot; wsp:rsidP=&quot;00B75C9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†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предоставлению цифровых потоков для комм</w:t>
      </w:r>
      <w:r>
        <w:rPr>
          <w:sz w:val="24"/>
          <w:szCs w:val="24"/>
        </w:rPr>
        <w:t>утируемых телефонных соединений;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07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07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60E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60E&quot; wsp:rsidP=&quot;00AF560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3D1FF4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1.1.7.</w:t>
      </w:r>
      <w:r w:rsidRPr="003D1FF4">
        <w:rPr>
          <w:sz w:val="24"/>
          <w:szCs w:val="24"/>
        </w:rPr>
        <w:t xml:space="preserve"> Затраты на оплату иных услуг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079" type="#_x0000_t75" style="width:1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080" type="#_x0000_t75" style="width:1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1D7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D76&quot; wsp:rsidP=&quot;000E1D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D1FF4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3D1FF4">
        <w:rPr>
          <w:sz w:val="24"/>
          <w:szCs w:val="24"/>
        </w:rPr>
        <w:t>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081" type="#_x0000_t75" style="width:11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082" type="#_x0000_t75" style="width:11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65A9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A65A9&quot; wsp:rsidP=&quot;007A65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083" type="#_x0000_t75" style="width:30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084" type="#_x0000_t75" style="width:30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371D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371D&quot; wsp:rsidP=&quot;0066371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иных услуг связи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08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08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26EF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26EF&quot; wsp:rsidP=&quot;00F126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3" w:name="sub_110102"/>
      <w:r w:rsidRPr="004A60B3">
        <w:rPr>
          <w:rFonts w:ascii="Times New Roman" w:hAnsi="Times New Roman"/>
        </w:rPr>
        <w:t>Затраты на содержание имущества</w:t>
      </w:r>
    </w:p>
    <w:p w:rsidR="000C5448" w:rsidRPr="00775007" w:rsidRDefault="000C5448" w:rsidP="00D60FF3">
      <w:pPr>
        <w:spacing w:after="0" w:line="240" w:lineRule="auto"/>
      </w:pPr>
    </w:p>
    <w:p w:rsidR="000C5448" w:rsidRDefault="000C5448" w:rsidP="00D60F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E6398">
        <w:rPr>
          <w:rFonts w:ascii="Times New Roman" w:hAnsi="Times New Roman"/>
          <w:sz w:val="24"/>
          <w:szCs w:val="24"/>
        </w:rPr>
        <w:t>При определении затрат на</w:t>
      </w:r>
      <w:r>
        <w:rPr>
          <w:rFonts w:ascii="Times New Roman" w:hAnsi="Times New Roman"/>
          <w:sz w:val="24"/>
          <w:szCs w:val="24"/>
        </w:rPr>
        <w:t xml:space="preserve"> содержание имущества </w:t>
      </w:r>
      <w:r w:rsidRPr="008E6398">
        <w:rPr>
          <w:rFonts w:ascii="Times New Roman" w:hAnsi="Times New Roman"/>
          <w:sz w:val="24"/>
          <w:szCs w:val="24"/>
        </w:rPr>
        <w:t xml:space="preserve"> применяется перечень работ по техническому обслуживанию</w:t>
      </w:r>
      <w:r>
        <w:rPr>
          <w:rFonts w:ascii="Times New Roman" w:hAnsi="Times New Roman"/>
          <w:sz w:val="24"/>
          <w:szCs w:val="24"/>
        </w:rPr>
        <w:t>, ремонту</w:t>
      </w:r>
      <w:r w:rsidRPr="008E6398">
        <w:rPr>
          <w:rFonts w:ascii="Times New Roman" w:hAnsi="Times New Roman"/>
          <w:sz w:val="24"/>
          <w:szCs w:val="24"/>
        </w:rPr>
        <w:t xml:space="preserve"> и регламентно-профилактическому ремонту</w:t>
      </w:r>
      <w:r>
        <w:rPr>
          <w:rFonts w:ascii="Times New Roman" w:hAnsi="Times New Roman"/>
          <w:sz w:val="24"/>
          <w:szCs w:val="24"/>
        </w:rPr>
        <w:t>,</w:t>
      </w:r>
      <w:r w:rsidRPr="008E6398">
        <w:rPr>
          <w:rFonts w:ascii="Times New Roman" w:hAnsi="Times New Roman"/>
          <w:sz w:val="24"/>
          <w:szCs w:val="24"/>
        </w:rPr>
        <w:t xml:space="preserve"> норматив</w:t>
      </w:r>
      <w:r>
        <w:rPr>
          <w:rFonts w:ascii="Times New Roman" w:hAnsi="Times New Roman"/>
          <w:sz w:val="24"/>
          <w:szCs w:val="24"/>
        </w:rPr>
        <w:t>ам</w:t>
      </w:r>
      <w:r w:rsidRPr="008E6398">
        <w:rPr>
          <w:rFonts w:ascii="Times New Roman" w:hAnsi="Times New Roman"/>
          <w:sz w:val="24"/>
          <w:szCs w:val="24"/>
        </w:rPr>
        <w:t xml:space="preserve"> трудозатрат на их выполнение, установленный в эксплуатационной документац</w:t>
      </w:r>
      <w:r>
        <w:rPr>
          <w:rFonts w:ascii="Times New Roman" w:hAnsi="Times New Roman"/>
          <w:sz w:val="24"/>
          <w:szCs w:val="24"/>
        </w:rPr>
        <w:t>ии или утвержденном техническом задании на</w:t>
      </w:r>
      <w:r w:rsidRPr="008E639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оказание таких услуг</w:t>
      </w:r>
      <w:r w:rsidRPr="008E6398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</w:t>
      </w:r>
      <w:r w:rsidRPr="003A15AD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3A15AD">
        <w:rPr>
          <w:rFonts w:ascii="Times New Roman" w:hAnsi="Times New Roman"/>
          <w:sz w:val="24"/>
          <w:szCs w:val="24"/>
        </w:rPr>
        <w:t xml:space="preserve"> и регламентно-профилактический ремонт вычислительной техники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087" type="#_x0000_t75" style="width:20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088" type="#_x0000_t75" style="width:20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152B4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152B4&quot; wsp:rsidP=&quot;00F152B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3A15AD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089" type="#_x0000_t75" style="width:123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090" type="#_x0000_t75" style="width:123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76292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76292&quot; wsp:rsidP=&quot;000762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A15AD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091" type="#_x0000_t75" style="width:33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092" type="#_x0000_t75" style="width:33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47839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47839&quot; wsp:rsidP=&quot;00E478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C3133D">
        <w:rPr>
          <w:sz w:val="24"/>
          <w:szCs w:val="24"/>
        </w:rPr>
        <w:t>на техническое обслуживание</w:t>
      </w:r>
      <w:r>
        <w:rPr>
          <w:sz w:val="24"/>
          <w:szCs w:val="24"/>
        </w:rPr>
        <w:t>, ремонт</w:t>
      </w:r>
      <w:r w:rsidRPr="00C3133D">
        <w:rPr>
          <w:sz w:val="24"/>
          <w:szCs w:val="24"/>
        </w:rPr>
        <w:t xml:space="preserve"> и регламентно-профилактический ремонт вычислительной техники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9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9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634A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634A&quot; wsp:rsidP=&quot;004463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1.2.2.</w:t>
      </w:r>
      <w:r w:rsidRPr="003A15AD">
        <w:rPr>
          <w:sz w:val="24"/>
          <w:szCs w:val="24"/>
        </w:rPr>
        <w:t xml:space="preserve"> Затраты на техническое обслуживание</w:t>
      </w:r>
      <w:r>
        <w:rPr>
          <w:sz w:val="24"/>
          <w:szCs w:val="24"/>
        </w:rPr>
        <w:t>, ремонт</w:t>
      </w:r>
      <w:r w:rsidRPr="003A15AD">
        <w:rPr>
          <w:sz w:val="24"/>
          <w:szCs w:val="24"/>
        </w:rPr>
        <w:t xml:space="preserve"> и регламентно-профилактический ремонт оборудования по обеспечению безопасности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95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96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27F31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27F31&quot; wsp:rsidP=&quot;00727F3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3A15AD">
        <w:rPr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97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098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1A5D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1A5D&quot; wsp:rsidP=&quot;00411A5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099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00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B69F1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B69F1&quot; wsp:rsidP=&quot;000B69F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C83073">
        <w:rPr>
          <w:sz w:val="24"/>
          <w:szCs w:val="24"/>
        </w:rPr>
        <w:t>оборудования по обесп</w:t>
      </w:r>
      <w:r>
        <w:rPr>
          <w:sz w:val="24"/>
          <w:szCs w:val="24"/>
        </w:rPr>
        <w:t>ечению безопасности информации;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4643AC">
        <w:rPr>
          <w:sz w:val="24"/>
          <w:szCs w:val="24"/>
        </w:rPr>
        <w:fldChar w:fldCharType="begin"/>
      </w:r>
      <w:r w:rsidRPr="004643AC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10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643AC">
        <w:rPr>
          <w:sz w:val="24"/>
          <w:szCs w:val="24"/>
        </w:rPr>
        <w:instrText xml:space="preserve"> </w:instrText>
      </w:r>
      <w:r w:rsidRPr="004643AC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10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6A4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A66A4&quot; wsp:rsidP=&quot;00CA66A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4643AC">
        <w:rPr>
          <w:sz w:val="24"/>
          <w:szCs w:val="24"/>
        </w:rPr>
        <w:fldChar w:fldCharType="end"/>
      </w:r>
      <w:r w:rsidRPr="004643AC">
        <w:rPr>
          <w:sz w:val="24"/>
          <w:szCs w:val="24"/>
        </w:rPr>
        <w:t xml:space="preserve"> - </w:t>
      </w:r>
      <w:r w:rsidRPr="004643AC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0C5448" w:rsidRPr="004643AC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4643AC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4643AC">
        <w:rPr>
          <w:sz w:val="24"/>
          <w:szCs w:val="24"/>
        </w:rPr>
        <w:t>1.2.3. Затраты на техническое обслуживание</w:t>
      </w:r>
      <w:r>
        <w:rPr>
          <w:sz w:val="24"/>
          <w:szCs w:val="24"/>
        </w:rPr>
        <w:t>, ремонт</w:t>
      </w:r>
      <w:r w:rsidRPr="004643AC">
        <w:rPr>
          <w:sz w:val="24"/>
          <w:szCs w:val="24"/>
        </w:rPr>
        <w:t xml:space="preserve"> и регламентно-профилактический ремонт системы телефонной связи (автоматиз</w:t>
      </w:r>
      <w:r>
        <w:rPr>
          <w:sz w:val="24"/>
          <w:szCs w:val="24"/>
        </w:rPr>
        <w:t xml:space="preserve">ированных телефонных станций) </w:t>
      </w:r>
      <w:r w:rsidRPr="004643AC">
        <w:rPr>
          <w:sz w:val="24"/>
          <w:szCs w:val="24"/>
        </w:rPr>
        <w:t>(</w:t>
      </w:r>
      <w:r w:rsidRPr="004643AC">
        <w:rPr>
          <w:sz w:val="24"/>
          <w:szCs w:val="24"/>
        </w:rPr>
        <w:fldChar w:fldCharType="begin"/>
      </w:r>
      <w:r w:rsidRPr="004643AC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103" type="#_x0000_t75" style="width:18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643AC">
        <w:rPr>
          <w:sz w:val="24"/>
          <w:szCs w:val="24"/>
        </w:rPr>
        <w:instrText xml:space="preserve"> </w:instrText>
      </w:r>
      <w:r w:rsidRPr="004643AC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104" type="#_x0000_t75" style="width:18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0776E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0776E&quot; wsp:rsidP=&quot;0040776E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0" o:title="" chromakey="white"/>
          </v:shape>
        </w:pict>
      </w:r>
      <w:r w:rsidRPr="004643AC">
        <w:rPr>
          <w:sz w:val="24"/>
          <w:szCs w:val="24"/>
        </w:rPr>
        <w:fldChar w:fldCharType="end"/>
      </w:r>
      <w:r w:rsidRPr="004643AC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4643AC">
        <w:rPr>
          <w:sz w:val="24"/>
          <w:szCs w:val="24"/>
        </w:rPr>
        <w:t>определяются по формуле:</w:t>
      </w:r>
    </w:p>
    <w:p w:rsidR="000C5448" w:rsidRPr="00954D3D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54D3D">
        <w:rPr>
          <w:sz w:val="24"/>
          <w:szCs w:val="24"/>
        </w:rPr>
        <w:fldChar w:fldCharType="begin"/>
      </w:r>
      <w:r w:rsidRPr="00954D3D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05" type="#_x0000_t75" style="width:12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54D3D">
        <w:rPr>
          <w:sz w:val="24"/>
          <w:szCs w:val="24"/>
        </w:rPr>
        <w:instrText xml:space="preserve"> </w:instrText>
      </w:r>
      <w:r w:rsidRPr="00954D3D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06" type="#_x0000_t75" style="width:12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2920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72920&quot; wsp:rsidP=&quot;003729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1" o:title="" chromakey="white"/>
          </v:shape>
        </w:pict>
      </w:r>
      <w:r w:rsidRPr="00954D3D">
        <w:rPr>
          <w:sz w:val="24"/>
          <w:szCs w:val="24"/>
        </w:rPr>
        <w:fldChar w:fldCharType="end"/>
      </w:r>
      <w:r w:rsidRPr="00954D3D">
        <w:rPr>
          <w:i/>
          <w:sz w:val="24"/>
          <w:szCs w:val="24"/>
        </w:rPr>
        <w:t xml:space="preserve"> </w:t>
      </w:r>
      <w:r w:rsidRPr="00954D3D">
        <w:rPr>
          <w:sz w:val="24"/>
          <w:szCs w:val="24"/>
        </w:rPr>
        <w:t>;</w:t>
      </w:r>
    </w:p>
    <w:p w:rsidR="000C5448" w:rsidRPr="00954D3D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954D3D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954D3D">
        <w:rPr>
          <w:sz w:val="24"/>
          <w:szCs w:val="24"/>
        </w:rPr>
        <w:t>где:</w:t>
      </w:r>
    </w:p>
    <w:p w:rsidR="000C5448" w:rsidRPr="00954D3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54D3D">
        <w:rPr>
          <w:sz w:val="24"/>
          <w:szCs w:val="24"/>
        </w:rPr>
        <w:fldChar w:fldCharType="begin"/>
      </w:r>
      <w:r w:rsidRPr="00954D3D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07" type="#_x0000_t75" style="width:3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54D3D">
        <w:rPr>
          <w:sz w:val="24"/>
          <w:szCs w:val="24"/>
        </w:rPr>
        <w:instrText xml:space="preserve"> </w:instrText>
      </w:r>
      <w:r w:rsidRPr="00954D3D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08" type="#_x0000_t75" style="width:3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4E53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94E53&quot; wsp:rsidP=&quot;00694E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2" o:title="" chromakey="white"/>
          </v:shape>
        </w:pict>
      </w:r>
      <w:r w:rsidRPr="00954D3D">
        <w:rPr>
          <w:sz w:val="24"/>
          <w:szCs w:val="24"/>
        </w:rPr>
        <w:fldChar w:fldCharType="end"/>
      </w:r>
      <w:r w:rsidRPr="00954D3D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</w:t>
      </w:r>
      <w:r>
        <w:rPr>
          <w:sz w:val="24"/>
          <w:szCs w:val="24"/>
        </w:rPr>
        <w:t>, ремонту</w:t>
      </w:r>
      <w:r w:rsidRPr="00954D3D">
        <w:rPr>
          <w:sz w:val="24"/>
          <w:szCs w:val="24"/>
        </w:rPr>
        <w:t xml:space="preserve"> и регламентно-профилактическому ремонту системы телефонной связи;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0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1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06E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B006E&quot; wsp:rsidP=&quot;004B00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103B6C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1.2.4. </w:t>
      </w:r>
      <w:r w:rsidRPr="00103B6C">
        <w:rPr>
          <w:sz w:val="24"/>
          <w:szCs w:val="24"/>
        </w:rPr>
        <w:t>Затраты на техническое обслуживание</w:t>
      </w:r>
      <w:r>
        <w:rPr>
          <w:sz w:val="24"/>
          <w:szCs w:val="24"/>
        </w:rPr>
        <w:t>, ремонт</w:t>
      </w:r>
      <w:r w:rsidRPr="00103B6C">
        <w:rPr>
          <w:sz w:val="24"/>
          <w:szCs w:val="24"/>
        </w:rPr>
        <w:t xml:space="preserve"> и регламентно-профилактический ремонт локальных вычислительных сетей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11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12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86B3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86B3B&quot; wsp:rsidP=&quot;00A86B3B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03B6C">
        <w:rPr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13" type="#_x0000_t75" style="width:12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14" type="#_x0000_t75" style="width:12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964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7964&quot; wsp:rsidP=&quot;002379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Pr="008541A1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541A1">
        <w:rPr>
          <w:sz w:val="24"/>
          <w:szCs w:val="24"/>
        </w:rPr>
        <w:fldChar w:fldCharType="begin"/>
      </w:r>
      <w:r w:rsidRPr="008541A1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15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541A1">
        <w:rPr>
          <w:sz w:val="24"/>
          <w:szCs w:val="24"/>
        </w:rPr>
        <w:instrText xml:space="preserve"> </w:instrText>
      </w:r>
      <w:r w:rsidRPr="008541A1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16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2CC2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2CC2&quot; wsp:rsidP=&quot;00BA2CC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І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5" o:title="" chromakey="white"/>
          </v:shape>
        </w:pict>
      </w:r>
      <w:r w:rsidRPr="008541A1">
        <w:rPr>
          <w:sz w:val="24"/>
          <w:szCs w:val="24"/>
        </w:rPr>
        <w:fldChar w:fldCharType="end"/>
      </w:r>
      <w:r w:rsidRPr="008541A1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техническому обслуживанию</w:t>
      </w:r>
      <w:r>
        <w:rPr>
          <w:sz w:val="24"/>
          <w:szCs w:val="24"/>
        </w:rPr>
        <w:t>, ремонту</w:t>
      </w:r>
      <w:r w:rsidRPr="008541A1">
        <w:rPr>
          <w:sz w:val="24"/>
          <w:szCs w:val="24"/>
        </w:rPr>
        <w:t xml:space="preserve"> и регламентно-профилактическому ремонту локальных вычислительных сетей;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</w:t>
      </w:r>
      <w:r w:rsidRPr="008541A1">
        <w:rPr>
          <w:rFonts w:ascii="Times New Roman" w:hAnsi="Times New Roman"/>
        </w:rPr>
        <w:fldChar w:fldCharType="begin"/>
      </w:r>
      <w:r w:rsidRPr="008541A1">
        <w:rPr>
          <w:rFonts w:ascii="Times New Roman" w:hAnsi="Times New Roman"/>
        </w:rPr>
        <w:instrText xml:space="preserve"> QUOTE </w:instrText>
      </w:r>
      <w:r w:rsidRPr="00EE1D4E">
        <w:rPr>
          <w:rFonts w:ascii="Times New Roman" w:hAnsi="Times New Roman"/>
          <w:position w:val="-11"/>
        </w:rPr>
        <w:pict>
          <v:shape id="_x0000_i111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541A1">
        <w:rPr>
          <w:rFonts w:ascii="Times New Roman" w:hAnsi="Times New Roman"/>
        </w:rPr>
        <w:instrText xml:space="preserve"> </w:instrText>
      </w:r>
      <w:r w:rsidRPr="008541A1">
        <w:rPr>
          <w:rFonts w:ascii="Times New Roman" w:hAnsi="Times New Roman"/>
        </w:rPr>
        <w:fldChar w:fldCharType="separate"/>
      </w:r>
      <w:r w:rsidRPr="00EE1D4E">
        <w:rPr>
          <w:rFonts w:ascii="Times New Roman" w:hAnsi="Times New Roman"/>
          <w:position w:val="-11"/>
        </w:rPr>
        <w:pict>
          <v:shape id="_x0000_i111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289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289&quot; wsp:rsidP=&quot;002C228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541A1">
        <w:rPr>
          <w:rFonts w:ascii="Times New Roman" w:hAnsi="Times New Roman"/>
        </w:rPr>
        <w:fldChar w:fldCharType="end"/>
      </w:r>
      <w:r w:rsidRPr="008541A1">
        <w:rPr>
          <w:rFonts w:ascii="Times New Roman" w:hAnsi="Times New Roman"/>
        </w:rPr>
        <w:t xml:space="preserve"> - </w:t>
      </w:r>
      <w:r w:rsidRPr="008541A1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0C5448" w:rsidRPr="008541A1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103B6C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1.2.5. </w:t>
      </w:r>
      <w:r w:rsidRPr="00103B6C">
        <w:rPr>
          <w:sz w:val="24"/>
          <w:szCs w:val="24"/>
        </w:rPr>
        <w:t>Затраты на техническое обслуживание</w:t>
      </w:r>
      <w:r>
        <w:rPr>
          <w:sz w:val="24"/>
          <w:szCs w:val="24"/>
        </w:rPr>
        <w:t>, ремонт</w:t>
      </w:r>
      <w:r w:rsidRPr="00103B6C">
        <w:rPr>
          <w:sz w:val="24"/>
          <w:szCs w:val="24"/>
        </w:rPr>
        <w:t xml:space="preserve"> и регламентно-профилактический ремонт систем бесперебойного питания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19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20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E7571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E7571&quot; wsp:rsidP=&quot;006E7571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03B6C">
        <w:rPr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21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22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3761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3761&quot; wsp:rsidP=&quot;002D376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23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24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3D6D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93D6D&quot; wsp:rsidP=&quot;00D93D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A803E0">
        <w:rPr>
          <w:sz w:val="24"/>
          <w:szCs w:val="24"/>
        </w:rPr>
        <w:t>систем бесперебойного питания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2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2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1137B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1137B&quot; wsp:rsidP=&quot;0021137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4A60B3">
        <w:rPr>
          <w:rFonts w:ascii="Times New Roman" w:hAnsi="Times New Roman"/>
          <w:sz w:val="24"/>
          <w:szCs w:val="24"/>
        </w:rPr>
        <w:t xml:space="preserve"> - 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504803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1.2.6.</w:t>
      </w:r>
      <w:r w:rsidRPr="00504803">
        <w:rPr>
          <w:rFonts w:ascii="Times New Roman" w:hAnsi="Times New Roman"/>
          <w:sz w:val="24"/>
          <w:szCs w:val="24"/>
        </w:rPr>
        <w:t xml:space="preserve"> Затраты на техническое обслуживание</w:t>
      </w:r>
      <w:r>
        <w:rPr>
          <w:rFonts w:ascii="Times New Roman" w:hAnsi="Times New Roman"/>
          <w:sz w:val="24"/>
          <w:szCs w:val="24"/>
        </w:rPr>
        <w:t>, ремонт</w:t>
      </w:r>
      <w:r w:rsidRPr="00504803">
        <w:rPr>
          <w:rFonts w:ascii="Times New Roman" w:hAnsi="Times New Roman"/>
          <w:sz w:val="24"/>
          <w:szCs w:val="24"/>
        </w:rPr>
        <w:t xml:space="preserve"> и регламентно-профилактический ремонт принтеров, многофункциональных устройств, копировальных аппаратов и иной оргтехники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127" type="#_x0000_t75" style="width:22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128" type="#_x0000_t75" style="width:22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2F1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2F1D&quot; wsp:rsidP=&quot;00852F1D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49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504803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129" type="#_x0000_t75" style="width:127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130" type="#_x0000_t75" style="width:127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2672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62672&quot; wsp:rsidP=&quot;0016267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131" type="#_x0000_t75" style="width:35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132" type="#_x0000_t75" style="width:35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6D88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96D88&quot; wsp:rsidP=&quot;00F96D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</w:t>
      </w:r>
      <w:r w:rsidRPr="00C3133D">
        <w:rPr>
          <w:sz w:val="24"/>
          <w:szCs w:val="24"/>
        </w:rPr>
        <w:t xml:space="preserve"> техническо</w:t>
      </w:r>
      <w:r>
        <w:rPr>
          <w:sz w:val="24"/>
          <w:szCs w:val="24"/>
        </w:rPr>
        <w:t>му</w:t>
      </w:r>
      <w:r w:rsidRPr="00C3133D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ю, ремонту</w:t>
      </w:r>
      <w:r w:rsidRPr="00C3133D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3133D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3133D">
        <w:rPr>
          <w:sz w:val="24"/>
          <w:szCs w:val="24"/>
        </w:rPr>
        <w:t xml:space="preserve"> </w:t>
      </w:r>
      <w:r w:rsidRPr="000C49EB">
        <w:rPr>
          <w:sz w:val="24"/>
          <w:szCs w:val="24"/>
        </w:rPr>
        <w:t>принтеров, многофункциональных устройств, копировальных аппаратов и иной оргтехники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13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13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1D2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31D26&quot; wsp:rsidP=&quot;00231D2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0C5448" w:rsidRPr="008541A1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Heading1"/>
        <w:numPr>
          <w:ilvl w:val="1"/>
          <w:numId w:val="2"/>
        </w:numPr>
        <w:spacing w:before="0" w:after="0"/>
        <w:rPr>
          <w:rFonts w:ascii="Times New Roman" w:hAnsi="Times New Roman"/>
        </w:rPr>
      </w:pPr>
      <w:bookmarkStart w:id="4" w:name="sub_110103"/>
      <w:r w:rsidRPr="007375EF">
        <w:rPr>
          <w:rFonts w:ascii="Times New Roman" w:hAnsi="Times New Roman"/>
        </w:rPr>
        <w:t>Затраты на приобретение прочих работ и услуг, не относящиеся к затратам на услуги связи, аренду и содержание имущества</w:t>
      </w:r>
    </w:p>
    <w:p w:rsidR="000C5448" w:rsidRPr="00E90CC7" w:rsidRDefault="000C5448" w:rsidP="00D60FF3"/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нормативные затраты </w:t>
      </w:r>
      <w:r w:rsidRPr="00937FB2">
        <w:rPr>
          <w:sz w:val="24"/>
          <w:szCs w:val="24"/>
        </w:rPr>
        <w:t>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0C5448" w:rsidRPr="00B121FE" w:rsidRDefault="000C5448" w:rsidP="00D60FF3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B121FE">
        <w:rPr>
          <w:sz w:val="24"/>
          <w:szCs w:val="24"/>
        </w:rPr>
        <w:t>Затраты на оплату услуг по сопровождению справочно-правовых систем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35" type="#_x0000_t75" style="width:23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36" type="#_x0000_t75" style="width:23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1309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1309&quot; wsp:rsidP=&quot;00251309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B121FE">
        <w:rPr>
          <w:sz w:val="24"/>
          <w:szCs w:val="24"/>
        </w:rPr>
        <w:t>) 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37" type="#_x0000_t75" style="width:130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38" type="#_x0000_t75" style="width:130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6473F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473F&quot; wsp:rsidP=&quot;00B6473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141CB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Pr="00CD6E04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CD6E04">
        <w:rPr>
          <w:sz w:val="24"/>
          <w:szCs w:val="24"/>
        </w:rPr>
        <w:fldChar w:fldCharType="begin"/>
      </w:r>
      <w:r w:rsidRPr="00CD6E04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39" type="#_x0000_t75" style="width:37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D6E04">
        <w:rPr>
          <w:sz w:val="24"/>
          <w:szCs w:val="24"/>
        </w:rPr>
        <w:instrText xml:space="preserve"> </w:instrText>
      </w:r>
      <w:r w:rsidRPr="00CD6E04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40" type="#_x0000_t75" style="width:37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09B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009B&quot; wsp:rsidP=&quot;00A90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4" o:title="" chromakey="white"/>
          </v:shape>
        </w:pict>
      </w:r>
      <w:r w:rsidRPr="00CD6E04">
        <w:rPr>
          <w:sz w:val="24"/>
          <w:szCs w:val="24"/>
        </w:rPr>
        <w:fldChar w:fldCharType="end"/>
      </w:r>
      <w:r w:rsidRPr="00CD6E04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сопровождению справочно-правовых систем;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6E04">
        <w:rPr>
          <w:rFonts w:ascii="Times New Roman" w:hAnsi="Times New Roman"/>
        </w:rPr>
        <w:t xml:space="preserve">                 </w:t>
      </w:r>
      <w:r w:rsidRPr="00CD6E04">
        <w:rPr>
          <w:rFonts w:ascii="Times New Roman" w:hAnsi="Times New Roman"/>
        </w:rPr>
        <w:fldChar w:fldCharType="begin"/>
      </w:r>
      <w:r w:rsidRPr="00CD6E04">
        <w:rPr>
          <w:rFonts w:ascii="Times New Roman" w:hAnsi="Times New Roman"/>
        </w:rPr>
        <w:instrText xml:space="preserve"> QUOTE </w:instrText>
      </w:r>
      <w:r w:rsidRPr="00EE1D4E">
        <w:rPr>
          <w:rFonts w:ascii="Times New Roman" w:hAnsi="Times New Roman"/>
          <w:position w:val="-11"/>
        </w:rPr>
        <w:pict>
          <v:shape id="_x0000_i114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</w:rPr>
        <w:instrText xml:space="preserve"> </w:instrText>
      </w:r>
      <w:r w:rsidRPr="00CD6E04">
        <w:rPr>
          <w:rFonts w:ascii="Times New Roman" w:hAnsi="Times New Roman"/>
        </w:rPr>
        <w:fldChar w:fldCharType="separate"/>
      </w:r>
      <w:r w:rsidRPr="00EE1D4E">
        <w:rPr>
          <w:rFonts w:ascii="Times New Roman" w:hAnsi="Times New Roman"/>
          <w:position w:val="-11"/>
        </w:rPr>
        <w:pict>
          <v:shape id="_x0000_i114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1C60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1C60&quot; wsp:rsidP=&quot;00EB1C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</w:rPr>
        <w:fldChar w:fldCharType="end"/>
      </w:r>
      <w:r w:rsidRPr="00CD6E04">
        <w:rPr>
          <w:rFonts w:ascii="Times New Roman" w:hAnsi="Times New Roman"/>
        </w:rPr>
        <w:t xml:space="preserve"> - </w:t>
      </w:r>
      <w:r w:rsidRPr="00CD6E04">
        <w:rPr>
          <w:rFonts w:ascii="Times New Roman" w:hAnsi="Times New Roman"/>
          <w:sz w:val="24"/>
          <w:szCs w:val="24"/>
        </w:rPr>
        <w:t>коэффициент закупа не более 9.</w:t>
      </w:r>
    </w:p>
    <w:p w:rsidR="000C5448" w:rsidRPr="00CD6E04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590DA7">
        <w:rPr>
          <w:sz w:val="24"/>
          <w:szCs w:val="24"/>
        </w:rPr>
        <w:t>Затраты на оплату услуг по сопровождению и приобретению иного программного обеспечения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43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44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0FC6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0FC6&quot; wsp:rsidP=&quot;00C00FC6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90DA7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45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46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534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03534&quot; wsp:rsidP=&quot;002035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47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48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4442C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442C&quot; wsp:rsidP=&quot;0034442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ё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>по сопровождению и приобретению иного программного обеспечения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14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15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2E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C4A2E&quot; wsp:rsidP=&quot;000C4A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CA6A58" w:rsidRDefault="000C5448" w:rsidP="00D60FF3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CA6A58">
        <w:rPr>
          <w:sz w:val="24"/>
          <w:szCs w:val="24"/>
        </w:rPr>
        <w:t>Затраты на оплату услуг, связанных с обеспечением безопасности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5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5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214A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7214A&quot; wsp:rsidP=&quot;0027214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±Р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8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CA6A58">
        <w:rPr>
          <w:sz w:val="24"/>
          <w:szCs w:val="24"/>
        </w:rPr>
        <w:t xml:space="preserve"> 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53" type="#_x0000_t75" style="width:81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54" type="#_x0000_t75" style="width:81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22F3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122F3&quot; wsp:rsidP=&quot;004122F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±Р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5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0C5448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г</w:t>
      </w:r>
      <w:r w:rsidRPr="004A60B3">
        <w:rPr>
          <w:sz w:val="24"/>
          <w:szCs w:val="24"/>
        </w:rPr>
        <w:t>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55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56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60AB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60AB&quot; wsp:rsidP=&quot;00616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A537A0">
        <w:rPr>
          <w:sz w:val="24"/>
          <w:szCs w:val="24"/>
        </w:rPr>
        <w:t>затраты на проведение аттестационных, проверочных и контрольных мероприятий;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57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58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79E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9179E&quot; wsp:rsidP=&quot;0049179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 w:rsidRPr="00A537A0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информации.</w:t>
      </w:r>
    </w:p>
    <w:p w:rsidR="000C5448" w:rsidRDefault="000C5448" w:rsidP="00D60FF3">
      <w:pPr>
        <w:pStyle w:val="a"/>
        <w:spacing w:after="0" w:line="240" w:lineRule="auto"/>
        <w:ind w:left="0" w:firstLine="1074"/>
        <w:jc w:val="both"/>
        <w:rPr>
          <w:sz w:val="24"/>
          <w:szCs w:val="24"/>
        </w:rPr>
      </w:pPr>
    </w:p>
    <w:p w:rsidR="000C5448" w:rsidRPr="00FD018C" w:rsidRDefault="000C5448" w:rsidP="00D60FF3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FD018C">
        <w:rPr>
          <w:sz w:val="24"/>
          <w:szCs w:val="24"/>
        </w:rPr>
        <w:t>Затраты на проведение аттестационных, проверочных и контрольных мероприятий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59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60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514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7514&quot; wsp:rsidP=&quot;00F87514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D018C">
        <w:rPr>
          <w:sz w:val="24"/>
          <w:szCs w:val="24"/>
        </w:rPr>
        <w:t>) определяются по формуле:</w:t>
      </w:r>
    </w:p>
    <w:p w:rsidR="000C5448" w:rsidRPr="001141CB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61" type="#_x0000_t75" style="width:11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62" type="#_x0000_t75" style="width:11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E6B54&quot;/&gt;&lt;wsp:rsid wsp:val=&quot;00FF67DF&quot;/&gt;&lt;/wsp:rsids&gt;&lt;/w:docPr&gt;&lt;w:body&gt;&lt;wx:sect&gt;&lt;w:p wsp:rsidR=&quot;00000000&quot; wsp:rsidRDefault=&quot;00FE6B54&quot; wsp:rsidP=&quot;00FE6B5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1141CB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63" type="#_x0000_t75" style="width:28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64" type="#_x0000_t75" style="width:28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74A3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74A3&quot; wsp:rsidP=&quot;00BA74A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 xml:space="preserve">по </w:t>
      </w:r>
      <w:r w:rsidRPr="00604B1D">
        <w:rPr>
          <w:sz w:val="24"/>
          <w:szCs w:val="24"/>
        </w:rPr>
        <w:t>проведени</w:t>
      </w:r>
      <w:r>
        <w:rPr>
          <w:sz w:val="24"/>
          <w:szCs w:val="24"/>
        </w:rPr>
        <w:t>ю</w:t>
      </w:r>
      <w:r w:rsidRPr="00604B1D">
        <w:rPr>
          <w:sz w:val="24"/>
          <w:szCs w:val="24"/>
        </w:rPr>
        <w:t xml:space="preserve"> аттестационных, проверочных и контрольных мероприятий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16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16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5951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5951&quot; wsp:rsidP=&quot;005A595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50258F" w:rsidRDefault="000C5448" w:rsidP="00D60FF3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50258F">
        <w:rPr>
          <w:sz w:val="24"/>
          <w:szCs w:val="24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67" type="#_x0000_t75" style="width:16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68" type="#_x0000_t75" style="width:16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58C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58C5&quot; wsp:rsidP=&quot;007658C5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0258F">
        <w:rPr>
          <w:sz w:val="24"/>
          <w:szCs w:val="24"/>
        </w:rPr>
        <w:t>) определяются по формуле:</w:t>
      </w:r>
    </w:p>
    <w:p w:rsidR="000C5448" w:rsidRPr="008A7780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69" type="#_x0000_t75" style="width:10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70" type="#_x0000_t75" style="width:10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106D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106D&quot; wsp:rsidP=&quot;000110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1&lt;/m:t&gt;&lt;/m:r&gt;&lt;/m:sub&gt;&lt;m:sup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x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8A7780">
        <w:rPr>
          <w:sz w:val="24"/>
          <w:szCs w:val="24"/>
        </w:rPr>
        <w:t xml:space="preserve"> ;</w:t>
      </w:r>
    </w:p>
    <w:p w:rsidR="000C5448" w:rsidRPr="008A7780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8A7780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A7780">
        <w:rPr>
          <w:sz w:val="24"/>
          <w:szCs w:val="24"/>
        </w:rPr>
        <w:t>где:</w:t>
      </w:r>
    </w:p>
    <w:p w:rsidR="000C5448" w:rsidRPr="00244ED3" w:rsidRDefault="000C5448" w:rsidP="00D60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71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72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1C02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1C02&quot; wsp:rsidP=&quot;00C91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7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8A7780">
        <w:rPr>
          <w:rFonts w:ascii="Times New Roman" w:hAnsi="Times New Roman"/>
          <w:sz w:val="24"/>
          <w:szCs w:val="24"/>
        </w:rPr>
        <w:t xml:space="preserve"> - количество приобретаемых простых (неисключительных) лицензий на использование программного обеспечения по защите </w:t>
      </w:r>
      <w:r w:rsidRPr="00244ED3">
        <w:rPr>
          <w:rFonts w:ascii="Times New Roman" w:hAnsi="Times New Roman"/>
          <w:sz w:val="24"/>
          <w:szCs w:val="24"/>
        </w:rPr>
        <w:t>информации согласно приложени</w:t>
      </w:r>
      <w:r>
        <w:rPr>
          <w:rFonts w:ascii="Times New Roman" w:hAnsi="Times New Roman"/>
          <w:sz w:val="24"/>
          <w:szCs w:val="24"/>
        </w:rPr>
        <w:t>ю</w:t>
      </w:r>
      <w:r w:rsidRPr="00244ED3">
        <w:rPr>
          <w:rFonts w:ascii="Times New Roman" w:hAnsi="Times New Roman"/>
          <w:sz w:val="24"/>
          <w:szCs w:val="24"/>
        </w:rPr>
        <w:t xml:space="preserve"> № 1;</w:t>
      </w:r>
    </w:p>
    <w:p w:rsidR="000C5448" w:rsidRPr="00244ED3" w:rsidRDefault="000C5448" w:rsidP="00D60FF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44ED3">
        <w:rPr>
          <w:rFonts w:ascii="Times New Roman" w:hAnsi="Times New Roman"/>
          <w:sz w:val="24"/>
          <w:szCs w:val="24"/>
        </w:rPr>
        <w:fldChar w:fldCharType="begin"/>
      </w:r>
      <w:r w:rsidRPr="00244ED3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73" type="#_x0000_t75" style="width:3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244ED3">
        <w:rPr>
          <w:rFonts w:ascii="Times New Roman" w:hAnsi="Times New Roman"/>
          <w:sz w:val="24"/>
          <w:szCs w:val="24"/>
        </w:rPr>
        <w:instrText xml:space="preserve"> </w:instrText>
      </w:r>
      <w:r w:rsidRPr="00244ED3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74" type="#_x0000_t75" style="width:3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403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403C&quot; wsp:rsidP=&quot;005D40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8" o:title="" chromakey="white"/>
          </v:shape>
        </w:pict>
      </w:r>
      <w:r w:rsidRPr="00244ED3">
        <w:rPr>
          <w:rFonts w:ascii="Times New Roman" w:hAnsi="Times New Roman"/>
          <w:sz w:val="24"/>
          <w:szCs w:val="24"/>
        </w:rPr>
        <w:fldChar w:fldCharType="end"/>
      </w:r>
      <w:r w:rsidRPr="00244ED3">
        <w:rPr>
          <w:rFonts w:ascii="Times New Roman" w:hAnsi="Times New Roman"/>
          <w:sz w:val="24"/>
          <w:szCs w:val="24"/>
        </w:rPr>
        <w:t xml:space="preserve"> цена единицы простой (неисключительной) лицензии на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ED3">
        <w:rPr>
          <w:rFonts w:ascii="Times New Roman" w:hAnsi="Times New Roman"/>
          <w:sz w:val="24"/>
          <w:szCs w:val="24"/>
        </w:rPr>
        <w:t>программного обеспечения по защит</w:t>
      </w:r>
      <w:r>
        <w:rPr>
          <w:rFonts w:ascii="Times New Roman" w:hAnsi="Times New Roman"/>
          <w:sz w:val="24"/>
          <w:szCs w:val="24"/>
        </w:rPr>
        <w:t>е информации согласно приложению № 1.</w:t>
      </w:r>
    </w:p>
    <w:p w:rsidR="000C5448" w:rsidRPr="00954D3D" w:rsidRDefault="000C5448" w:rsidP="00D60FF3">
      <w:pPr>
        <w:pStyle w:val="a"/>
        <w:spacing w:after="0" w:line="240" w:lineRule="auto"/>
        <w:ind w:left="0" w:firstLine="709"/>
        <w:jc w:val="both"/>
      </w:pPr>
    </w:p>
    <w:p w:rsidR="000C5448" w:rsidRDefault="000C5448" w:rsidP="00D60FF3">
      <w:pPr>
        <w:pStyle w:val="Heading1"/>
        <w:numPr>
          <w:ilvl w:val="1"/>
          <w:numId w:val="3"/>
        </w:numPr>
        <w:spacing w:before="0" w:after="0"/>
        <w:rPr>
          <w:rFonts w:ascii="Times New Roman" w:hAnsi="Times New Roman"/>
        </w:rPr>
      </w:pPr>
      <w:bookmarkStart w:id="5" w:name="sub_110104"/>
      <w:r w:rsidRPr="007375EF">
        <w:rPr>
          <w:rFonts w:ascii="Times New Roman" w:hAnsi="Times New Roman"/>
        </w:rPr>
        <w:t>Затраты на приобретение основных средств</w:t>
      </w:r>
    </w:p>
    <w:p w:rsidR="000C5448" w:rsidRPr="00914238" w:rsidRDefault="000C5448" w:rsidP="00D60FF3"/>
    <w:p w:rsidR="000C5448" w:rsidRPr="00DC4A9B" w:rsidRDefault="000C5448" w:rsidP="00D60FF3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DC4A9B">
        <w:rPr>
          <w:sz w:val="24"/>
          <w:szCs w:val="24"/>
        </w:rPr>
        <w:t>Затраты на приобретение рабочих станций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175" type="#_x0000_t75" style="width:19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1382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61382&quot; wsp:rsidP=&quot;00861382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176" type="#_x0000_t75" style="width:19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1382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61382&quot; wsp:rsidP=&quot;00861382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6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DC4A9B">
        <w:rPr>
          <w:sz w:val="24"/>
          <w:szCs w:val="24"/>
        </w:rPr>
        <w:t>) 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6F3FFD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EE1D4E">
        <w:rPr>
          <w:position w:val="-24"/>
        </w:rPr>
        <w:pict>
          <v:shape id="_x0000_i1177" type="#_x0000_t75" style="width:235.5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EE1D4E">
        <w:rPr>
          <w:position w:val="-24"/>
        </w:rPr>
        <w:pict>
          <v:shape id="_x0000_i1178" type="#_x0000_t75" style="width:235.5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0095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0095&quot; wsp:rsidP=&quot;006500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0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;</w:t>
      </w:r>
    </w:p>
    <w:p w:rsidR="000C5448" w:rsidRPr="006F3FFD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6F3FFD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6F3FFD">
        <w:rPr>
          <w:sz w:val="24"/>
          <w:szCs w:val="24"/>
        </w:rPr>
        <w:t>где:</w:t>
      </w:r>
    </w:p>
    <w:p w:rsidR="000C5448" w:rsidRPr="006F3FF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179" type="#_x0000_t75" style="width:24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0652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0652&quot; wsp:rsidP=&quot;005806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180" type="#_x0000_t75" style="width:24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0652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0652&quot; wsp:rsidP=&quot;005806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1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планируемое к приобретению количество рабочих станций</w:t>
      </w:r>
      <w:r>
        <w:rPr>
          <w:sz w:val="24"/>
          <w:szCs w:val="24"/>
        </w:rPr>
        <w:t xml:space="preserve"> согласно приложению № 2</w:t>
      </w:r>
      <w:r w:rsidRPr="006F3FFD">
        <w:rPr>
          <w:sz w:val="24"/>
          <w:szCs w:val="24"/>
        </w:rPr>
        <w:t>;</w:t>
      </w:r>
    </w:p>
    <w:p w:rsidR="000C5448" w:rsidRPr="006F3FF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181" type="#_x0000_t75" style="width:27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1634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1634&quot; wsp:rsidP=&quot;00F816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182" type="#_x0000_t75" style="width:27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1634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1634&quot; wsp:rsidP=&quot;00F816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2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фактическое количество рабочих станций </w:t>
      </w:r>
      <w:r>
        <w:rPr>
          <w:sz w:val="24"/>
          <w:szCs w:val="24"/>
        </w:rPr>
        <w:t>согласно приложению</w:t>
      </w:r>
      <w:r w:rsidRPr="006F3FFD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6F3FFD">
        <w:rPr>
          <w:sz w:val="24"/>
          <w:szCs w:val="24"/>
        </w:rPr>
        <w:t>;</w:t>
      </w:r>
    </w:p>
    <w:p w:rsidR="000C5448" w:rsidRPr="006F3FF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183" type="#_x0000_t75" style="width:27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7CF0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7CF0&quot; wsp:rsidP=&quot;00C97C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184" type="#_x0000_t75" style="width:27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7CF0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7CF0&quot; wsp:rsidP=&quot;00C97C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3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остаточная стоимость рабочих станций;</w:t>
      </w:r>
    </w:p>
    <w:p w:rsidR="000C5448" w:rsidRPr="006F3FF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185" type="#_x0000_t75" style="width:28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28D1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28D1&quot; wsp:rsidP=&quot;00A928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186" type="#_x0000_t75" style="width:28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28D1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928D1&quot; wsp:rsidP=&quot;00A928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4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первоначальная стоимость рабочих станций</w:t>
      </w:r>
      <w:r>
        <w:rPr>
          <w:sz w:val="24"/>
          <w:szCs w:val="24"/>
        </w:rPr>
        <w:t>;</w:t>
      </w:r>
      <w:r w:rsidRPr="006F3FFD">
        <w:rPr>
          <w:sz w:val="24"/>
          <w:szCs w:val="24"/>
        </w:rPr>
        <w:t xml:space="preserve"> </w:t>
      </w:r>
    </w:p>
    <w:bookmarkEnd w:id="5"/>
    <w:p w:rsidR="000C5448" w:rsidRPr="006F3FF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EE1D4E">
        <w:rPr>
          <w:position w:val="-14"/>
          <w:sz w:val="24"/>
          <w:szCs w:val="24"/>
        </w:rPr>
        <w:pict>
          <v:shape id="_x0000_i1187" type="#_x0000_t75" style="width:2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466A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466AC&quot; wsp:rsidP=&quot;002466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EE1D4E">
        <w:rPr>
          <w:position w:val="-14"/>
          <w:sz w:val="24"/>
          <w:szCs w:val="24"/>
        </w:rPr>
        <w:pict>
          <v:shape id="_x0000_i1188" type="#_x0000_t75" style="width:2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466A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466AC&quot; wsp:rsidP=&quot;002466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5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– цена одной рабочей станции, определяемая </w:t>
      </w:r>
      <w:r>
        <w:rPr>
          <w:sz w:val="24"/>
          <w:szCs w:val="24"/>
        </w:rPr>
        <w:t>согласно приложению</w:t>
      </w:r>
      <w:r w:rsidRPr="006F3FFD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0C5448" w:rsidRPr="006F3FF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6F3FFD">
        <w:rPr>
          <w:sz w:val="24"/>
          <w:szCs w:val="24"/>
        </w:rPr>
        <w:t xml:space="preserve">  </w:t>
      </w:r>
      <w:r w:rsidRPr="006F3FFD">
        <w:rPr>
          <w:sz w:val="24"/>
          <w:szCs w:val="24"/>
        </w:rPr>
        <w:fldChar w:fldCharType="begin"/>
      </w:r>
      <w:r w:rsidRPr="006F3FFD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18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6F3FFD">
        <w:rPr>
          <w:sz w:val="24"/>
          <w:szCs w:val="24"/>
        </w:rPr>
        <w:instrText xml:space="preserve"> </w:instrText>
      </w:r>
      <w:r w:rsidRPr="006F3FFD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19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0349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0349&quot; wsp:rsidP=&quot;0079034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6F3FFD">
        <w:rPr>
          <w:sz w:val="24"/>
          <w:szCs w:val="24"/>
        </w:rPr>
        <w:fldChar w:fldCharType="end"/>
      </w:r>
      <w:r w:rsidRPr="006F3FFD">
        <w:rPr>
          <w:sz w:val="24"/>
          <w:szCs w:val="24"/>
        </w:rPr>
        <w:t xml:space="preserve"> - 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4232F" w:rsidRDefault="000C5448" w:rsidP="00D60FF3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Затраты на приобретение </w:t>
      </w:r>
      <w:r w:rsidRPr="0094232F">
        <w:rPr>
          <w:sz w:val="24"/>
          <w:szCs w:val="24"/>
        </w:rPr>
        <w:t xml:space="preserve">мониторов, </w:t>
      </w:r>
      <w:r w:rsidRPr="0094232F">
        <w:rPr>
          <w:bCs/>
          <w:sz w:val="24"/>
          <w:szCs w:val="24"/>
        </w:rPr>
        <w:t>подключаемых к компьютеру (</w:t>
      </w:r>
      <w:r w:rsidRPr="0094232F">
        <w:rPr>
          <w:sz w:val="24"/>
          <w:szCs w:val="24"/>
        </w:rPr>
        <w:fldChar w:fldCharType="begin"/>
      </w:r>
      <w:r w:rsidRPr="0094232F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9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EF7C02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7C02&quot; wsp:rsidP=&quot;00EF7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94232F">
        <w:rPr>
          <w:sz w:val="24"/>
          <w:szCs w:val="24"/>
        </w:rPr>
        <w:instrText xml:space="preserve"> </w:instrText>
      </w:r>
      <w:r w:rsidRPr="0094232F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19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EF7C02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7C02&quot; wsp:rsidP=&quot;00EF7C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ѕ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76" o:title="" chromakey="white"/>
          </v:shape>
        </w:pict>
      </w:r>
      <w:r w:rsidRPr="0094232F">
        <w:rPr>
          <w:sz w:val="24"/>
          <w:szCs w:val="24"/>
        </w:rPr>
        <w:fldChar w:fldCharType="end"/>
      </w:r>
      <w:r w:rsidRPr="0094232F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4232F">
        <w:rPr>
          <w:bCs/>
          <w:sz w:val="24"/>
          <w:szCs w:val="24"/>
        </w:rPr>
        <w:t xml:space="preserve"> </w:t>
      </w:r>
      <w:r w:rsidRPr="0094232F">
        <w:rPr>
          <w:sz w:val="24"/>
          <w:szCs w:val="24"/>
        </w:rPr>
        <w:t>определяются по формуле:</w:t>
      </w:r>
    </w:p>
    <w:p w:rsidR="000C5448" w:rsidRPr="009B6407" w:rsidRDefault="000C5448" w:rsidP="00D60FF3">
      <w:pPr>
        <w:pStyle w:val="a"/>
        <w:spacing w:after="0" w:line="240" w:lineRule="auto"/>
        <w:ind w:left="0" w:firstLine="709"/>
        <w:jc w:val="both"/>
        <w:rPr>
          <w:bCs/>
          <w:sz w:val="24"/>
          <w:szCs w:val="24"/>
        </w:rPr>
      </w:pPr>
    </w:p>
    <w:p w:rsidR="000C544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739" w:dyaOrig="680">
          <v:shape id="_x0000_i1193" type="#_x0000_t75" style="width:185.25pt;height:33.75pt" o:ole="">
            <v:imagedata r:id="rId77" o:title=""/>
          </v:shape>
          <o:OLEObject Type="Embed" ProgID="Equation.3" ShapeID="_x0000_i1193" DrawAspect="Content" ObjectID="_1668330691" r:id="rId78"/>
        </w:object>
      </w:r>
      <w:r>
        <w:rPr>
          <w:sz w:val="24"/>
          <w:szCs w:val="24"/>
        </w:rPr>
        <w:t>;</w:t>
      </w:r>
    </w:p>
    <w:p w:rsidR="000C5448" w:rsidRDefault="000C5448" w:rsidP="00D60FF3">
      <w:pPr>
        <w:pStyle w:val="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0C5448" w:rsidRPr="0094232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194" type="#_x0000_t75" style="width:14.25pt;height:18pt" o:ole="">
            <v:imagedata r:id="rId79" o:title=""/>
          </v:shape>
          <o:OLEObject Type="Embed" ProgID="Equation.3" ShapeID="_x0000_i1194" DrawAspect="Content" ObjectID="_1668330692" r:id="rId80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мониторов, </w:t>
      </w:r>
      <w:r w:rsidRPr="0094232F">
        <w:rPr>
          <w:bCs/>
          <w:sz w:val="24"/>
          <w:szCs w:val="24"/>
        </w:rPr>
        <w:t>подключаемых к компьютеру</w:t>
      </w:r>
      <w:r>
        <w:rPr>
          <w:bCs/>
          <w:sz w:val="24"/>
          <w:szCs w:val="24"/>
        </w:rPr>
        <w:t>,</w:t>
      </w:r>
      <w:r>
        <w:rPr>
          <w:sz w:val="24"/>
          <w:szCs w:val="24"/>
        </w:rPr>
        <w:t xml:space="preserve">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0C5448" w:rsidRPr="0094232F" w:rsidRDefault="000C5448" w:rsidP="00D60FF3">
      <w:pPr>
        <w:pStyle w:val="a"/>
        <w:spacing w:after="0" w:line="240" w:lineRule="auto"/>
        <w:rPr>
          <w:sz w:val="24"/>
          <w:szCs w:val="24"/>
        </w:rPr>
      </w:pPr>
      <w:r w:rsidRPr="0094232F">
        <w:rPr>
          <w:position w:val="-14"/>
          <w:sz w:val="24"/>
          <w:szCs w:val="24"/>
        </w:rPr>
        <w:object w:dxaOrig="320" w:dyaOrig="380">
          <v:shape id="_x0000_i1195" type="#_x0000_t75" style="width:15.75pt;height:18.75pt" o:ole="">
            <v:imagedata r:id="rId81" o:title=""/>
          </v:shape>
          <o:OLEObject Type="Embed" ProgID="Equation.3" ShapeID="_x0000_i1195" DrawAspect="Content" ObjectID="_1668330693" r:id="rId82"/>
        </w:object>
      </w:r>
      <w:r w:rsidRPr="0094232F">
        <w:rPr>
          <w:position w:val="-10"/>
          <w:sz w:val="24"/>
          <w:szCs w:val="24"/>
        </w:rPr>
        <w:object w:dxaOrig="180" w:dyaOrig="340">
          <v:shape id="_x0000_i1196" type="#_x0000_t75" style="width:9pt;height:17.25pt" o:ole="">
            <v:imagedata r:id="rId83" o:title=""/>
          </v:shape>
          <o:OLEObject Type="Embed" ProgID="Equation.3" ShapeID="_x0000_i1196" DrawAspect="Content" ObjectID="_1668330694" r:id="rId84"/>
        </w:object>
      </w:r>
      <w:r w:rsidRPr="008C2AEB">
        <w:rPr>
          <w:sz w:val="24"/>
          <w:szCs w:val="24"/>
        </w:rPr>
        <w:t xml:space="preserve">- фактическое количество </w:t>
      </w:r>
      <w:r w:rsidRPr="0094232F">
        <w:rPr>
          <w:sz w:val="24"/>
          <w:szCs w:val="24"/>
        </w:rPr>
        <w:t xml:space="preserve">мониторов, </w:t>
      </w:r>
      <w:r w:rsidRPr="0094232F">
        <w:rPr>
          <w:bCs/>
          <w:sz w:val="24"/>
          <w:szCs w:val="24"/>
        </w:rPr>
        <w:t>подключаемых к компьютеру</w:t>
      </w:r>
      <w:r w:rsidRPr="008C2AEB">
        <w:rPr>
          <w:sz w:val="24"/>
          <w:szCs w:val="24"/>
        </w:rPr>
        <w:t>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97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94232F">
        <w:rPr>
          <w:position w:val="-6"/>
          <w:sz w:val="24"/>
          <w:szCs w:val="24"/>
        </w:rPr>
        <w:object w:dxaOrig="420" w:dyaOrig="279">
          <v:shape id="_x0000_i1198" type="#_x0000_t75" style="width:21pt;height:14.25pt" o:ole="">
            <v:imagedata r:id="rId86" o:title=""/>
          </v:shape>
          <o:OLEObject Type="Embed" ProgID="Equation.3" ShapeID="_x0000_i1198" DrawAspect="Content" ObjectID="_1668330695" r:id="rId87"/>
        </w:obje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остаточная стоимость </w:t>
      </w:r>
      <w:r w:rsidRPr="0094232F">
        <w:rPr>
          <w:sz w:val="24"/>
          <w:szCs w:val="24"/>
        </w:rPr>
        <w:t xml:space="preserve">мониторов, </w:t>
      </w:r>
      <w:r w:rsidRPr="0094232F">
        <w:rPr>
          <w:bCs/>
          <w:sz w:val="24"/>
          <w:szCs w:val="24"/>
        </w:rPr>
        <w:t>подключаемых к компьютеру</w:t>
      </w:r>
      <w:r w:rsidRPr="008C2AEB">
        <w:rPr>
          <w:sz w:val="24"/>
          <w:szCs w:val="24"/>
        </w:rPr>
        <w:t>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199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94232F">
        <w:rPr>
          <w:position w:val="-6"/>
          <w:sz w:val="24"/>
          <w:szCs w:val="24"/>
        </w:rPr>
        <w:object w:dxaOrig="440" w:dyaOrig="279">
          <v:shape id="_x0000_i1200" type="#_x0000_t75" style="width:21.75pt;height:14.25pt" o:ole="">
            <v:imagedata r:id="rId89" o:title=""/>
          </v:shape>
          <o:OLEObject Type="Embed" ProgID="Equation.3" ShapeID="_x0000_i1200" DrawAspect="Content" ObjectID="_1668330696" r:id="rId90"/>
        </w:obje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первоначальная стоимость </w:t>
      </w:r>
      <w:r w:rsidRPr="0094232F">
        <w:rPr>
          <w:sz w:val="24"/>
          <w:szCs w:val="24"/>
        </w:rPr>
        <w:t xml:space="preserve">мониторов, </w:t>
      </w:r>
      <w:r w:rsidRPr="0094232F">
        <w:rPr>
          <w:bCs/>
          <w:sz w:val="24"/>
          <w:szCs w:val="24"/>
        </w:rPr>
        <w:t>подключаемых к компьютеру</w:t>
      </w:r>
      <w:r w:rsidRPr="008C2AEB">
        <w:rPr>
          <w:sz w:val="24"/>
          <w:szCs w:val="24"/>
        </w:rPr>
        <w:t>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01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94232F">
        <w:rPr>
          <w:position w:val="-12"/>
          <w:sz w:val="24"/>
          <w:szCs w:val="24"/>
        </w:rPr>
        <w:object w:dxaOrig="279" w:dyaOrig="360">
          <v:shape id="_x0000_i1202" type="#_x0000_t75" style="width:14.25pt;height:18pt" o:ole="">
            <v:imagedata r:id="rId92" o:title=""/>
          </v:shape>
          <o:OLEObject Type="Embed" ProgID="Equation.3" ShapeID="_x0000_i1202" DrawAspect="Content" ObjectID="_1668330697" r:id="rId93"/>
        </w:obje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– цена одного </w:t>
      </w:r>
      <w:r w:rsidRPr="0094232F">
        <w:rPr>
          <w:sz w:val="24"/>
          <w:szCs w:val="24"/>
        </w:rPr>
        <w:t>монитор</w:t>
      </w:r>
      <w:r>
        <w:rPr>
          <w:sz w:val="24"/>
          <w:szCs w:val="24"/>
        </w:rPr>
        <w:t>а</w:t>
      </w:r>
      <w:r w:rsidRPr="0094232F">
        <w:rPr>
          <w:sz w:val="24"/>
          <w:szCs w:val="24"/>
        </w:rPr>
        <w:t xml:space="preserve">, </w:t>
      </w:r>
      <w:r w:rsidRPr="0094232F">
        <w:rPr>
          <w:bCs/>
          <w:sz w:val="24"/>
          <w:szCs w:val="24"/>
        </w:rPr>
        <w:t>подключаем</w:t>
      </w:r>
      <w:r>
        <w:rPr>
          <w:bCs/>
          <w:sz w:val="24"/>
          <w:szCs w:val="24"/>
        </w:rPr>
        <w:t>ого</w:t>
      </w:r>
      <w:r w:rsidRPr="0094232F">
        <w:rPr>
          <w:bCs/>
          <w:sz w:val="24"/>
          <w:szCs w:val="24"/>
        </w:rPr>
        <w:t xml:space="preserve"> к компьютеру</w:t>
      </w:r>
      <w:r w:rsidRPr="008C2AEB">
        <w:rPr>
          <w:sz w:val="24"/>
          <w:szCs w:val="24"/>
        </w:rPr>
        <w:t xml:space="preserve">, </w:t>
      </w:r>
      <w:r>
        <w:rPr>
          <w:sz w:val="24"/>
          <w:szCs w:val="24"/>
        </w:rPr>
        <w:t>определяемая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8C2AEB"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20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20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4A60B3">
        <w:rPr>
          <w:rFonts w:ascii="Times New Roman" w:hAnsi="Times New Roman"/>
          <w:sz w:val="24"/>
          <w:szCs w:val="24"/>
        </w:rPr>
        <w:t>коэффициент закупа</w:t>
      </w:r>
      <w:r w:rsidRPr="00B840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 более 9.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B8403B" w:rsidRDefault="000C5448" w:rsidP="00D60FF3">
      <w:pPr>
        <w:pStyle w:val="a"/>
        <w:numPr>
          <w:ilvl w:val="2"/>
          <w:numId w:val="3"/>
        </w:numPr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Затраты на приобретение системных блоков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05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BFB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BFB&quot; wsp:rsidP=&quot;00045B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206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BFB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BFB&quot; wsp:rsidP=&quot;00045B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4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B8403B">
        <w:rPr>
          <w:sz w:val="24"/>
          <w:szCs w:val="24"/>
        </w:rPr>
        <w:t xml:space="preserve"> </w:t>
      </w:r>
      <w:r w:rsidRPr="0094232F">
        <w:rPr>
          <w:sz w:val="24"/>
          <w:szCs w:val="24"/>
        </w:rPr>
        <w:t>определяются по формуле</w:t>
      </w:r>
      <w:r>
        <w:rPr>
          <w:sz w:val="24"/>
          <w:szCs w:val="24"/>
        </w:rPr>
        <w:t>:</w:t>
      </w:r>
    </w:p>
    <w:p w:rsidR="000C544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680" w:dyaOrig="680">
          <v:shape id="_x0000_i1207" type="#_x0000_t75" style="width:182.25pt;height:33.75pt" o:ole="">
            <v:imagedata r:id="rId95" o:title=""/>
          </v:shape>
          <o:OLEObject Type="Embed" ProgID="Equation.3" ShapeID="_x0000_i1207" DrawAspect="Content" ObjectID="_1668330698" r:id="rId96"/>
        </w:object>
      </w:r>
      <w:r>
        <w:rPr>
          <w:sz w:val="24"/>
          <w:szCs w:val="24"/>
        </w:rPr>
        <w:t>;</w:t>
      </w:r>
    </w:p>
    <w:p w:rsidR="000C5448" w:rsidRDefault="000C5448" w:rsidP="00D60FF3">
      <w:pPr>
        <w:pStyle w:val="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0C5448" w:rsidRPr="0094232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208" type="#_x0000_t75" style="width:14.25pt;height:18pt" o:ole="">
            <v:imagedata r:id="rId79" o:title=""/>
          </v:shape>
          <o:OLEObject Type="Embed" ProgID="Equation.3" ShapeID="_x0000_i1208" DrawAspect="Content" ObjectID="_1668330699" r:id="rId97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системных блоков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0C5448" w:rsidRPr="00FD425F" w:rsidRDefault="000C5448" w:rsidP="00D60FF3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209" type="#_x0000_t75" style="width:15.75pt;height:18.75pt" o:ole="">
            <v:imagedata r:id="rId81" o:title=""/>
          </v:shape>
          <o:OLEObject Type="Embed" ProgID="Equation.3" ShapeID="_x0000_i1209" DrawAspect="Content" ObjectID="_1668330700" r:id="rId98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210" type="#_x0000_t75" style="width:9pt;height:17.25pt" o:ole="">
            <v:imagedata r:id="rId83" o:title=""/>
          </v:shape>
          <o:OLEObject Type="Embed" ProgID="Equation.3" ShapeID="_x0000_i1210" DrawAspect="Content" ObjectID="_1668330701" r:id="rId99"/>
        </w:object>
      </w:r>
      <w:r w:rsidRPr="00FD425F">
        <w:rPr>
          <w:sz w:val="24"/>
          <w:szCs w:val="24"/>
        </w:rPr>
        <w:t>- фактическое количество системных блоков;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11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212" type="#_x0000_t75" style="width:21pt;height:14.25pt" o:ole="">
            <v:imagedata r:id="rId86" o:title=""/>
          </v:shape>
          <o:OLEObject Type="Embed" ProgID="Equation.3" ShapeID="_x0000_i1212" DrawAspect="Content" ObjectID="_1668330702" r:id="rId100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системных блоков;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13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214" type="#_x0000_t75" style="width:21.75pt;height:14.25pt" o:ole="">
            <v:imagedata r:id="rId89" o:title=""/>
          </v:shape>
          <o:OLEObject Type="Embed" ProgID="Equation.3" ShapeID="_x0000_i1214" DrawAspect="Content" ObjectID="_1668330703" r:id="rId101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системных блоков;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15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216" type="#_x0000_t75" style="width:14.25pt;height:18pt" o:ole="">
            <v:imagedata r:id="rId92" o:title=""/>
          </v:shape>
          <o:OLEObject Type="Embed" ProgID="Equation.3" ShapeID="_x0000_i1216" DrawAspect="Content" ObjectID="_1668330704" r:id="rId102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– цена одного системного блока, определяемая согласно приложен</w:t>
      </w:r>
      <w:r>
        <w:rPr>
          <w:sz w:val="24"/>
          <w:szCs w:val="24"/>
        </w:rPr>
        <w:t>ию</w:t>
      </w:r>
      <w:r w:rsidRPr="00FD425F">
        <w:rPr>
          <w:sz w:val="24"/>
          <w:szCs w:val="24"/>
        </w:rPr>
        <w:t xml:space="preserve"> № 2;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t xml:space="preserve"> </w:t>
      </w: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1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21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коэффициент закупа не более 9.</w:t>
      </w:r>
    </w:p>
    <w:p w:rsidR="000C5448" w:rsidRDefault="000C5448" w:rsidP="00D60FF3">
      <w:pPr>
        <w:pStyle w:val="a"/>
        <w:spacing w:after="0" w:line="240" w:lineRule="auto"/>
        <w:ind w:left="708"/>
        <w:jc w:val="both"/>
        <w:rPr>
          <w:bCs/>
          <w:sz w:val="24"/>
          <w:szCs w:val="24"/>
        </w:rPr>
      </w:pPr>
    </w:p>
    <w:p w:rsidR="000C5448" w:rsidRPr="00FD425F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  1.4.4. Затраты на приобретение </w:t>
      </w:r>
      <w:r>
        <w:rPr>
          <w:sz w:val="24"/>
          <w:szCs w:val="24"/>
        </w:rPr>
        <w:t>телефонных аппаратов (</w:t>
      </w:r>
      <w:r>
        <w:rPr>
          <w:bCs/>
          <w:sz w:val="24"/>
          <w:szCs w:val="24"/>
        </w:rPr>
        <w:t>З</w:t>
      </w:r>
      <w:r>
        <w:rPr>
          <w:bCs/>
          <w:sz w:val="24"/>
          <w:szCs w:val="24"/>
          <w:vertAlign w:val="subscript"/>
        </w:rPr>
        <w:t xml:space="preserve">тел. </w:t>
      </w:r>
      <w:r>
        <w:rPr>
          <w:sz w:val="24"/>
          <w:szCs w:val="24"/>
          <w:vertAlign w:val="subscript"/>
        </w:rPr>
        <w:t xml:space="preserve">апп </w:t>
      </w:r>
      <w:r>
        <w:rPr>
          <w:sz w:val="24"/>
          <w:szCs w:val="24"/>
        </w:rPr>
        <w:t>) определяются по               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4040" w:dyaOrig="680">
          <v:shape id="_x0000_i1219" type="#_x0000_t75" style="width:200.25pt;height:33.75pt" o:ole="">
            <v:imagedata r:id="rId103" o:title=""/>
          </v:shape>
          <o:OLEObject Type="Embed" ProgID="Equation.3" ShapeID="_x0000_i1219" DrawAspect="Content" ObjectID="_1668330705" r:id="rId104"/>
        </w:object>
      </w:r>
      <w:r>
        <w:rPr>
          <w:sz w:val="24"/>
          <w:szCs w:val="24"/>
        </w:rPr>
        <w:t>;</w:t>
      </w:r>
    </w:p>
    <w:p w:rsidR="000C5448" w:rsidRDefault="000C5448" w:rsidP="00D60FF3">
      <w:pPr>
        <w:pStyle w:val="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0C5448" w:rsidRPr="0094232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220" type="#_x0000_t75" style="width:14.25pt;height:18pt" o:ole="">
            <v:imagedata r:id="rId79" o:title=""/>
          </v:shape>
          <o:OLEObject Type="Embed" ProgID="Equation.3" ShapeID="_x0000_i1220" DrawAspect="Content" ObjectID="_1668330706" r:id="rId105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телефонных аппаратов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0C5448" w:rsidRPr="00FD425F" w:rsidRDefault="000C5448" w:rsidP="00D60FF3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221" type="#_x0000_t75" style="width:15.75pt;height:18.75pt" o:ole="">
            <v:imagedata r:id="rId81" o:title=""/>
          </v:shape>
          <o:OLEObject Type="Embed" ProgID="Equation.3" ShapeID="_x0000_i1221" DrawAspect="Content" ObjectID="_1668330707" r:id="rId106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222" type="#_x0000_t75" style="width:9pt;height:17.25pt" o:ole="">
            <v:imagedata r:id="rId83" o:title=""/>
          </v:shape>
          <o:OLEObject Type="Embed" ProgID="Equation.3" ShapeID="_x0000_i1222" DrawAspect="Content" ObjectID="_1668330708" r:id="rId107"/>
        </w:object>
      </w:r>
      <w:r w:rsidRPr="00FD425F">
        <w:rPr>
          <w:sz w:val="24"/>
          <w:szCs w:val="24"/>
        </w:rPr>
        <w:t xml:space="preserve">- фактическое количество </w:t>
      </w:r>
      <w:r>
        <w:rPr>
          <w:sz w:val="24"/>
          <w:szCs w:val="24"/>
        </w:rPr>
        <w:t>телефонных аппаратов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23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224" type="#_x0000_t75" style="width:21pt;height:14.25pt" o:ole="">
            <v:imagedata r:id="rId86" o:title=""/>
          </v:shape>
          <o:OLEObject Type="Embed" ProgID="Equation.3" ShapeID="_x0000_i1224" DrawAspect="Content" ObjectID="_1668330709" r:id="rId108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</w:t>
      </w:r>
      <w:r>
        <w:rPr>
          <w:sz w:val="24"/>
          <w:szCs w:val="24"/>
        </w:rPr>
        <w:t>телефонных аппаратов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25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226" type="#_x0000_t75" style="width:21.75pt;height:14.25pt" o:ole="">
            <v:imagedata r:id="rId89" o:title=""/>
          </v:shape>
          <o:OLEObject Type="Embed" ProgID="Equation.3" ShapeID="_x0000_i1226" DrawAspect="Content" ObjectID="_1668330710" r:id="rId109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</w:t>
      </w:r>
      <w:r>
        <w:rPr>
          <w:sz w:val="24"/>
          <w:szCs w:val="24"/>
        </w:rPr>
        <w:t>телефонных аппаратов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27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228" type="#_x0000_t75" style="width:14.25pt;height:18pt" o:ole="">
            <v:imagedata r:id="rId92" o:title=""/>
          </v:shape>
          <o:OLEObject Type="Embed" ProgID="Equation.3" ShapeID="_x0000_i1228" DrawAspect="Content" ObjectID="_1668330711" r:id="rId110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– цена одного </w:t>
      </w:r>
      <w:r>
        <w:rPr>
          <w:sz w:val="24"/>
          <w:szCs w:val="24"/>
        </w:rPr>
        <w:t>телефонного аппарата</w:t>
      </w:r>
      <w:r w:rsidRPr="00FD425F">
        <w:rPr>
          <w:sz w:val="24"/>
          <w:szCs w:val="24"/>
        </w:rPr>
        <w:t xml:space="preserve">, </w:t>
      </w:r>
      <w:r>
        <w:rPr>
          <w:sz w:val="24"/>
          <w:szCs w:val="24"/>
        </w:rPr>
        <w:t>определяемая согласно приложению</w:t>
      </w:r>
      <w:r w:rsidRPr="00FD425F">
        <w:rPr>
          <w:sz w:val="24"/>
          <w:szCs w:val="24"/>
        </w:rPr>
        <w:t xml:space="preserve"> № 2;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t xml:space="preserve"> </w:t>
      </w: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2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23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коэффициент закупа не более 9.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</w:p>
    <w:p w:rsidR="000C5448" w:rsidRPr="009B6407" w:rsidRDefault="000C5448" w:rsidP="00D60FF3">
      <w:pPr>
        <w:pStyle w:val="a"/>
        <w:spacing w:after="0" w:line="240" w:lineRule="auto"/>
        <w:ind w:left="708"/>
        <w:jc w:val="both"/>
        <w:rPr>
          <w:bCs/>
          <w:sz w:val="24"/>
          <w:szCs w:val="24"/>
          <w:vertAlign w:val="subscript"/>
        </w:rPr>
      </w:pPr>
      <w:r>
        <w:rPr>
          <w:sz w:val="24"/>
          <w:szCs w:val="24"/>
        </w:rPr>
        <w:t xml:space="preserve">1.4.5. </w:t>
      </w:r>
      <w:r w:rsidRPr="006F3FFD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>сервера (</w:t>
      </w:r>
      <w:r w:rsidRPr="007467B4">
        <w:rPr>
          <w:position w:val="-14"/>
          <w:sz w:val="24"/>
          <w:szCs w:val="24"/>
        </w:rPr>
        <w:object w:dxaOrig="400" w:dyaOrig="380">
          <v:shape id="_x0000_i1231" type="#_x0000_t75" style="width:20.25pt;height:18.75pt" o:ole="">
            <v:imagedata r:id="rId111" o:title=""/>
          </v:shape>
          <o:OLEObject Type="Embed" ProgID="Equation.3" ShapeID="_x0000_i1231" DrawAspect="Content" ObjectID="_1668330712" r:id="rId112"/>
        </w:object>
      </w:r>
      <w:r>
        <w:rPr>
          <w:sz w:val="24"/>
          <w:szCs w:val="24"/>
        </w:rPr>
        <w:t xml:space="preserve">) </w:t>
      </w:r>
      <w:r w:rsidRPr="00B06F26">
        <w:rPr>
          <w:sz w:val="24"/>
          <w:szCs w:val="24"/>
        </w:rPr>
        <w:t>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708"/>
        <w:jc w:val="both"/>
        <w:rPr>
          <w:bCs/>
          <w:sz w:val="24"/>
          <w:szCs w:val="24"/>
        </w:rPr>
      </w:pPr>
    </w:p>
    <w:p w:rsidR="000C544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739" w:dyaOrig="680">
          <v:shape id="_x0000_i1232" type="#_x0000_t75" style="width:185.25pt;height:33.75pt" o:ole="">
            <v:imagedata r:id="rId113" o:title=""/>
          </v:shape>
          <o:OLEObject Type="Embed" ProgID="Equation.3" ShapeID="_x0000_i1232" DrawAspect="Content" ObjectID="_1668330713" r:id="rId114"/>
        </w:object>
      </w:r>
      <w:r>
        <w:rPr>
          <w:sz w:val="24"/>
          <w:szCs w:val="24"/>
        </w:rPr>
        <w:t>;</w:t>
      </w:r>
    </w:p>
    <w:p w:rsidR="000C5448" w:rsidRDefault="000C5448" w:rsidP="00D60FF3">
      <w:pPr>
        <w:pStyle w:val="a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где:</w:t>
      </w:r>
    </w:p>
    <w:p w:rsidR="000C5448" w:rsidRPr="0094232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233" type="#_x0000_t75" style="width:14.25pt;height:18pt" o:ole="">
            <v:imagedata r:id="rId79" o:title=""/>
          </v:shape>
          <o:OLEObject Type="Embed" ProgID="Equation.3" ShapeID="_x0000_i1233" DrawAspect="Content" ObjectID="_1668330714" r:id="rId115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серверов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0C5448" w:rsidRPr="00FD425F" w:rsidRDefault="000C5448" w:rsidP="00D60FF3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234" type="#_x0000_t75" style="width:15.75pt;height:18.75pt" o:ole="">
            <v:imagedata r:id="rId81" o:title=""/>
          </v:shape>
          <o:OLEObject Type="Embed" ProgID="Equation.3" ShapeID="_x0000_i1234" DrawAspect="Content" ObjectID="_1668330715" r:id="rId116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235" type="#_x0000_t75" style="width:9pt;height:17.25pt" o:ole="">
            <v:imagedata r:id="rId83" o:title=""/>
          </v:shape>
          <o:OLEObject Type="Embed" ProgID="Equation.3" ShapeID="_x0000_i1235" DrawAspect="Content" ObjectID="_1668330716" r:id="rId117"/>
        </w:object>
      </w:r>
      <w:r w:rsidRPr="00FD425F">
        <w:rPr>
          <w:sz w:val="24"/>
          <w:szCs w:val="24"/>
        </w:rPr>
        <w:t xml:space="preserve">- фактическое количество </w:t>
      </w:r>
      <w:r>
        <w:rPr>
          <w:sz w:val="24"/>
          <w:szCs w:val="24"/>
        </w:rPr>
        <w:t>серверов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36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237" type="#_x0000_t75" style="width:21pt;height:14.25pt" o:ole="">
            <v:imagedata r:id="rId86" o:title=""/>
          </v:shape>
          <o:OLEObject Type="Embed" ProgID="Equation.3" ShapeID="_x0000_i1237" DrawAspect="Content" ObjectID="_1668330717" r:id="rId118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</w:t>
      </w:r>
      <w:r>
        <w:rPr>
          <w:sz w:val="24"/>
          <w:szCs w:val="24"/>
        </w:rPr>
        <w:t>серверов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38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239" type="#_x0000_t75" style="width:21.75pt;height:14.25pt" o:ole="">
            <v:imagedata r:id="rId89" o:title=""/>
          </v:shape>
          <o:OLEObject Type="Embed" ProgID="Equation.3" ShapeID="_x0000_i1239" DrawAspect="Content" ObjectID="_1668330718" r:id="rId119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</w:t>
      </w:r>
      <w:r>
        <w:rPr>
          <w:sz w:val="24"/>
          <w:szCs w:val="24"/>
        </w:rPr>
        <w:t>серверов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40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241" type="#_x0000_t75" style="width:14.25pt;height:18pt" o:ole="">
            <v:imagedata r:id="rId92" o:title=""/>
          </v:shape>
          <o:OLEObject Type="Embed" ProgID="Equation.3" ShapeID="_x0000_i1241" DrawAspect="Content" ObjectID="_1668330719" r:id="rId120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– цена одного</w:t>
      </w:r>
      <w:r w:rsidRPr="007467B4">
        <w:rPr>
          <w:sz w:val="24"/>
          <w:szCs w:val="24"/>
        </w:rPr>
        <w:t xml:space="preserve"> </w:t>
      </w:r>
      <w:r>
        <w:rPr>
          <w:sz w:val="24"/>
          <w:szCs w:val="24"/>
        </w:rPr>
        <w:t>сервера</w:t>
      </w:r>
      <w:r w:rsidRPr="00FD425F">
        <w:rPr>
          <w:sz w:val="24"/>
          <w:szCs w:val="24"/>
        </w:rPr>
        <w:t xml:space="preserve">, </w:t>
      </w:r>
      <w:r>
        <w:rPr>
          <w:sz w:val="24"/>
          <w:szCs w:val="24"/>
        </w:rPr>
        <w:t>определяемая согласно приложению</w:t>
      </w:r>
      <w:r w:rsidRPr="00FD425F">
        <w:rPr>
          <w:sz w:val="24"/>
          <w:szCs w:val="24"/>
        </w:rPr>
        <w:t xml:space="preserve"> № 2;</w:t>
      </w:r>
    </w:p>
    <w:p w:rsidR="000C5448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t xml:space="preserve"> </w:t>
      </w: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24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24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коэффициент закупа не более 9.</w:t>
      </w:r>
    </w:p>
    <w:p w:rsidR="000C5448" w:rsidRPr="00FD425F" w:rsidRDefault="000C5448" w:rsidP="00D60FF3">
      <w:pPr>
        <w:pStyle w:val="a"/>
        <w:tabs>
          <w:tab w:val="left" w:pos="3912"/>
        </w:tabs>
        <w:spacing w:after="0" w:line="240" w:lineRule="auto"/>
        <w:jc w:val="both"/>
        <w:rPr>
          <w:sz w:val="24"/>
          <w:szCs w:val="24"/>
        </w:rPr>
      </w:pPr>
    </w:p>
    <w:p w:rsidR="000C5448" w:rsidRPr="00B06F26" w:rsidRDefault="000C5448" w:rsidP="00D60FF3">
      <w:pPr>
        <w:pStyle w:val="a"/>
        <w:spacing w:after="0" w:line="240" w:lineRule="auto"/>
        <w:ind w:left="0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1.4.6. </w:t>
      </w:r>
      <w:r w:rsidRPr="006F3FFD">
        <w:rPr>
          <w:sz w:val="24"/>
          <w:szCs w:val="24"/>
        </w:rPr>
        <w:t>Затраты на приобретение принтеров, многофункциональных устройств и</w:t>
      </w:r>
      <w:r w:rsidRPr="00B06F26">
        <w:rPr>
          <w:sz w:val="24"/>
          <w:szCs w:val="24"/>
        </w:rPr>
        <w:t xml:space="preserve"> копировальных аппаратов (оргтехники)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44" type="#_x0000_t75" style="width:17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CF64D8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F64D8&quot; wsp:rsidP=&quot;00CF64D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245" type="#_x0000_t75" style="width:17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CF64D8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F64D8&quot; wsp:rsidP=&quot;00CF64D8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B06F26">
        <w:rPr>
          <w:sz w:val="24"/>
          <w:szCs w:val="24"/>
        </w:rPr>
        <w:t>) 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21"/>
        </w:rPr>
        <w:pict>
          <v:shape id="_x0000_i1246" type="#_x0000_t75" style="width:222.75pt;height:24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A6CE7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A6CE7&quot; wsp:rsidP=&quot;009A6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21"/>
        </w:rPr>
        <w:pict>
          <v:shape id="_x0000_i1247" type="#_x0000_t75" style="width:222.75pt;height:24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A6CE7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A6CE7&quot; wsp:rsidP=&quot;009A6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7E58B8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8C2AEB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8C2AEB">
        <w:rPr>
          <w:sz w:val="24"/>
          <w:szCs w:val="24"/>
        </w:rPr>
        <w:t>где: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48" type="#_x0000_t75" style="width:23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18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1874&quot; wsp:rsidP=&quot;0058187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249" type="#_x0000_t75" style="width:23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18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1874&quot; wsp:rsidP=&quot;0058187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планируемое к приобретению количество типа принтеров, многофункциональных устройств и копировальных аппаратов (оргтехники) </w:t>
      </w:r>
      <w:r>
        <w:rPr>
          <w:sz w:val="24"/>
          <w:szCs w:val="24"/>
        </w:rPr>
        <w:t>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50" type="#_x0000_t75" style="width:2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678AC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678AC&quot; wsp:rsidP=&quot;00E678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51" type="#_x0000_t75" style="width:2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678AC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678AC&quot; wsp:rsidP=&quot;00E678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фактическое количество принтеров, многофункциональных устройств и копировальных аппаратов (оргтехники);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52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253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остаточная стоимость принтеров, многофункциональных устройств и копировальных аппаратов (оргтехники);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54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255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первоначальная стоимость принтеров, многофункциональных устройств и копировальных аппаратов (оргтехники);</w:t>
      </w:r>
    </w:p>
    <w:p w:rsidR="000C5448" w:rsidRPr="00A4473C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56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257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– цена одного принтера, многофункционального устройства и копировального аппарата (оргтехники), определяемая</w:t>
      </w:r>
      <w:r>
        <w:rPr>
          <w:sz w:val="24"/>
          <w:szCs w:val="24"/>
        </w:rPr>
        <w:t xml:space="preserve">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2;</w:t>
      </w:r>
      <w:r>
        <w:t xml:space="preserve">        </w:t>
      </w:r>
    </w:p>
    <w:p w:rsidR="000C5448" w:rsidRDefault="000C5448" w:rsidP="00D60FF3">
      <w:pPr>
        <w:pStyle w:val="a"/>
        <w:spacing w:after="0" w:line="240" w:lineRule="auto"/>
        <w:jc w:val="both"/>
        <w:rPr>
          <w:sz w:val="24"/>
          <w:szCs w:val="24"/>
        </w:rPr>
      </w:pP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25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25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5E99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45E99&quot; wsp:rsidP=&quot;00545E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4A60B3"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0C5448" w:rsidRPr="002E272E" w:rsidRDefault="000C5448" w:rsidP="00D60FF3">
      <w:pPr>
        <w:spacing w:after="0" w:line="240" w:lineRule="auto"/>
        <w:contextualSpacing/>
        <w:jc w:val="both"/>
      </w:pPr>
    </w:p>
    <w:p w:rsidR="000C5448" w:rsidRPr="00C65B18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1.4.7. </w:t>
      </w:r>
      <w:r w:rsidRPr="00C65B18">
        <w:rPr>
          <w:sz w:val="24"/>
          <w:szCs w:val="24"/>
        </w:rPr>
        <w:t>Затраты на приобретение планшетных компьютеров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60" type="#_x0000_t75" style="width:2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D2285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D2285&quot; wsp:rsidP=&quot;008D2285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61" type="#_x0000_t75" style="width:2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D2285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D2285&quot; wsp:rsidP=&quot;008D2285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C65B18">
        <w:rPr>
          <w:sz w:val="24"/>
          <w:szCs w:val="24"/>
        </w:rPr>
        <w:t>) определяются по формуле:</w:t>
      </w:r>
    </w:p>
    <w:p w:rsidR="000C5448" w:rsidRPr="005011A5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24"/>
        </w:rPr>
        <w:pict>
          <v:shape id="_x0000_i1262" type="#_x0000_t75" style="width:259.5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0734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B0734&quot; wsp:rsidP=&quot;00CB07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24"/>
        </w:rPr>
        <w:pict>
          <v:shape id="_x0000_i1263" type="#_x0000_t75" style="width:259.5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0734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B0734&quot; wsp:rsidP=&quot;00CB073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011A5">
        <w:rPr>
          <w:sz w:val="24"/>
          <w:szCs w:val="24"/>
        </w:rPr>
        <w:t xml:space="preserve"> </w:t>
      </w:r>
      <w:r w:rsidRPr="007E58B8">
        <w:rPr>
          <w:sz w:val="24"/>
          <w:szCs w:val="24"/>
        </w:rPr>
        <w:t>;</w:t>
      </w:r>
    </w:p>
    <w:p w:rsidR="000C5448" w:rsidRPr="00D40F67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D40F67">
        <w:rPr>
          <w:sz w:val="24"/>
          <w:szCs w:val="24"/>
        </w:rPr>
        <w:t>где: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64" type="#_x0000_t75" style="width:30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4D0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4D09&quot; wsp:rsidP=&quot;00BA4D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65" type="#_x0000_t75" style="width:30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A4D0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A4D09&quot; wsp:rsidP=&quot;00BA4D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планируемое к приобретению количество планшетных компьютеров, определяемое</w:t>
      </w:r>
      <w:r>
        <w:rPr>
          <w:sz w:val="24"/>
          <w:szCs w:val="24"/>
        </w:rPr>
        <w:t xml:space="preserve">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8C2AEB">
        <w:rPr>
          <w:sz w:val="24"/>
          <w:szCs w:val="24"/>
        </w:rPr>
        <w:t>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66" type="#_x0000_t75" style="width:33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243E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2243E&quot; wsp:rsidP=&quot;0002243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67" type="#_x0000_t75" style="width:33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243E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2243E&quot; wsp:rsidP=&quot;0002243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8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фактическое ко</w:t>
      </w:r>
      <w:r>
        <w:rPr>
          <w:sz w:val="24"/>
          <w:szCs w:val="24"/>
        </w:rPr>
        <w:t>личество планшетных компьютеров</w:t>
      </w:r>
      <w:r w:rsidRPr="008C2AEB">
        <w:rPr>
          <w:sz w:val="24"/>
          <w:szCs w:val="24"/>
        </w:rPr>
        <w:t>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68" type="#_x0000_t75" style="width:33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296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5296&quot; wsp:rsidP=&quot;009B5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69" type="#_x0000_t75" style="width:33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296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5296&quot; wsp:rsidP=&quot;009B5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9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остаточная стоимость планшетных компьютеров;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70" type="#_x0000_t75" style="width:34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955E7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55E7&quot; wsp:rsidP=&quot;005955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71" type="#_x0000_t75" style="width:34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955E7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55E7&quot; wsp:rsidP=&quot;005955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0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- первоначальная стоимость планшетных компьютеров;</w:t>
      </w:r>
    </w:p>
    <w:p w:rsidR="000C5448" w:rsidRPr="008C2AEB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8C2AEB">
        <w:rPr>
          <w:sz w:val="24"/>
          <w:szCs w:val="24"/>
        </w:rPr>
        <w:fldChar w:fldCharType="begin"/>
      </w:r>
      <w:r w:rsidRPr="008C2AEB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72" type="#_x0000_t75" style="width:32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C23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C23&quot; wsp:rsidP=&quot;006B1C2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8C2AEB">
        <w:rPr>
          <w:sz w:val="24"/>
          <w:szCs w:val="24"/>
        </w:rPr>
        <w:instrText xml:space="preserve"> </w:instrText>
      </w:r>
      <w:r w:rsidRPr="008C2AEB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73" type="#_x0000_t75" style="width:32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C23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C23&quot; wsp:rsidP=&quot;006B1C2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ї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1" o:title="" chromakey="white"/>
          </v:shape>
        </w:pict>
      </w:r>
      <w:r w:rsidRPr="008C2AEB">
        <w:rPr>
          <w:sz w:val="24"/>
          <w:szCs w:val="24"/>
        </w:rPr>
        <w:fldChar w:fldCharType="end"/>
      </w:r>
      <w:r w:rsidRPr="008C2AEB">
        <w:rPr>
          <w:sz w:val="24"/>
          <w:szCs w:val="24"/>
        </w:rPr>
        <w:t xml:space="preserve"> – цена одного планшетного компьютера, определяемая согласно      </w:t>
      </w:r>
      <w:r>
        <w:rPr>
          <w:sz w:val="24"/>
          <w:szCs w:val="24"/>
        </w:rPr>
        <w:t xml:space="preserve">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8C2AEB"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C2AEB">
        <w:t xml:space="preserve">                </w:t>
      </w:r>
      <w:r w:rsidRPr="008C2AEB">
        <w:fldChar w:fldCharType="begin"/>
      </w:r>
      <w:r w:rsidRPr="008C2AEB">
        <w:instrText xml:space="preserve"> QUOTE </w:instrText>
      </w:r>
      <w:r w:rsidRPr="00EE1D4E">
        <w:rPr>
          <w:position w:val="-11"/>
        </w:rPr>
        <w:pict>
          <v:shape id="_x0000_i127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D71B3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71B3&quot; wsp:rsidP=&quot;002D71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C2AEB">
        <w:instrText xml:space="preserve"> </w:instrText>
      </w:r>
      <w:r w:rsidRPr="008C2AEB">
        <w:fldChar w:fldCharType="separate"/>
      </w:r>
      <w:r w:rsidRPr="00EE1D4E">
        <w:rPr>
          <w:position w:val="-11"/>
        </w:rPr>
        <w:pict>
          <v:shape id="_x0000_i127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D71B3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D71B3&quot; wsp:rsidP=&quot;002D71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8C2AEB">
        <w:fldChar w:fldCharType="end"/>
      </w:r>
      <w:r w:rsidRPr="008C2AEB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Default="000C5448" w:rsidP="00D60FF3">
      <w:pPr>
        <w:pStyle w:val="a"/>
        <w:spacing w:after="0" w:line="240" w:lineRule="auto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1.4.8. </w:t>
      </w:r>
      <w:r w:rsidRPr="00DC4A9B">
        <w:rPr>
          <w:sz w:val="24"/>
          <w:szCs w:val="24"/>
        </w:rPr>
        <w:t>Затраты на приобретение ноутбуков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76" type="#_x0000_t75" style="width:25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00A7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500A7&quot; wsp:rsidP=&quot;00F500A7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77" type="#_x0000_t75" style="width:25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00A7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500A7&quot; wsp:rsidP=&quot;00F500A7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DC4A9B">
        <w:rPr>
          <w:sz w:val="24"/>
          <w:szCs w:val="24"/>
        </w:rPr>
        <w:t>) определяются по формуле</w:t>
      </w:r>
      <w:r w:rsidRPr="00BC0719">
        <w:rPr>
          <w:sz w:val="24"/>
          <w:szCs w:val="24"/>
        </w:rPr>
        <w:t>:</w:t>
      </w:r>
    </w:p>
    <w:p w:rsidR="000C5448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5011A5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24"/>
        </w:rPr>
        <w:pict>
          <v:shape id="_x0000_i1278" type="#_x0000_t75" style="width:261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BB2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BB2&quot; wsp:rsidP=&quot;005D7BB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/m:e&gt;&lt;/m:nary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24"/>
        </w:rPr>
        <w:pict>
          <v:shape id="_x0000_i1279" type="#_x0000_t75" style="width:261pt;height:27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BB2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BB2&quot; wsp:rsidP=&quot;005D7BB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/m:e&gt;&lt;/m:nary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ћРЎ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џРЎ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РѕСѓ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5011A5">
        <w:rPr>
          <w:sz w:val="24"/>
          <w:szCs w:val="24"/>
        </w:rPr>
        <w:t xml:space="preserve"> </w:t>
      </w:r>
      <w:r w:rsidRPr="007E58B8">
        <w:rPr>
          <w:sz w:val="24"/>
          <w:szCs w:val="24"/>
        </w:rPr>
        <w:t>;</w:t>
      </w:r>
    </w:p>
    <w:p w:rsidR="000C5448" w:rsidRPr="00D40F67" w:rsidRDefault="000C5448" w:rsidP="00D60FF3">
      <w:pPr>
        <w:pStyle w:val="a"/>
        <w:spacing w:after="0" w:line="240" w:lineRule="auto"/>
        <w:ind w:left="0" w:firstLine="709"/>
        <w:rPr>
          <w:sz w:val="24"/>
          <w:szCs w:val="24"/>
        </w:rPr>
      </w:pPr>
      <w:r w:rsidRPr="00D40F67">
        <w:rPr>
          <w:sz w:val="24"/>
          <w:szCs w:val="24"/>
        </w:rPr>
        <w:t>где:</w:t>
      </w:r>
    </w:p>
    <w:p w:rsidR="000C5448" w:rsidRPr="0053442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53442D">
        <w:rPr>
          <w:sz w:val="24"/>
          <w:szCs w:val="24"/>
        </w:rPr>
        <w:fldChar w:fldCharType="begin"/>
      </w:r>
      <w:r w:rsidRPr="0053442D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80" type="#_x0000_t75" style="width:30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156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E156D&quot; wsp:rsidP=&quot;00CE15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53442D">
        <w:rPr>
          <w:sz w:val="24"/>
          <w:szCs w:val="24"/>
        </w:rPr>
        <w:instrText xml:space="preserve"> </w:instrText>
      </w:r>
      <w:r w:rsidRPr="0053442D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81" type="#_x0000_t75" style="width:30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156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E156D&quot; wsp:rsidP=&quot;00CE15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4" o:title="" chromakey="white"/>
          </v:shape>
        </w:pict>
      </w:r>
      <w:r w:rsidRPr="0053442D">
        <w:rPr>
          <w:sz w:val="24"/>
          <w:szCs w:val="24"/>
        </w:rPr>
        <w:fldChar w:fldCharType="end"/>
      </w:r>
      <w:r w:rsidRPr="0053442D">
        <w:rPr>
          <w:sz w:val="24"/>
          <w:szCs w:val="24"/>
        </w:rPr>
        <w:t xml:space="preserve"> - планируемое к приобретению количество ноутбуков, определяемое</w:t>
      </w:r>
      <w:r>
        <w:rPr>
          <w:sz w:val="24"/>
          <w:szCs w:val="24"/>
        </w:rPr>
        <w:t xml:space="preserve"> согласно приложению</w:t>
      </w:r>
      <w:r w:rsidRPr="0053442D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 w:rsidRPr="0053442D">
        <w:rPr>
          <w:sz w:val="24"/>
          <w:szCs w:val="24"/>
        </w:rPr>
        <w:t>;</w:t>
      </w:r>
    </w:p>
    <w:p w:rsidR="000C5448" w:rsidRPr="0053442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53442D">
        <w:rPr>
          <w:sz w:val="24"/>
          <w:szCs w:val="24"/>
        </w:rPr>
        <w:t xml:space="preserve"> </w:t>
      </w:r>
      <w:r w:rsidRPr="0053442D">
        <w:rPr>
          <w:sz w:val="24"/>
          <w:szCs w:val="24"/>
        </w:rPr>
        <w:fldChar w:fldCharType="begin"/>
      </w:r>
      <w:r w:rsidRPr="0053442D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82" type="#_x0000_t75" style="width:33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41AA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41AA&quot; wsp:rsidP=&quot;00BD41A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53442D">
        <w:rPr>
          <w:sz w:val="24"/>
          <w:szCs w:val="24"/>
        </w:rPr>
        <w:instrText xml:space="preserve"> </w:instrText>
      </w:r>
      <w:r w:rsidRPr="0053442D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83" type="#_x0000_t75" style="width:33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41AA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41AA&quot; wsp:rsidP=&quot;00BD41A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5" o:title="" chromakey="white"/>
          </v:shape>
        </w:pict>
      </w:r>
      <w:r w:rsidRPr="0053442D">
        <w:rPr>
          <w:sz w:val="24"/>
          <w:szCs w:val="24"/>
        </w:rPr>
        <w:fldChar w:fldCharType="end"/>
      </w:r>
      <w:r w:rsidRPr="0053442D">
        <w:rPr>
          <w:sz w:val="24"/>
          <w:szCs w:val="24"/>
        </w:rPr>
        <w:t xml:space="preserve"> - фактическое количество ноутбуков;</w:t>
      </w:r>
    </w:p>
    <w:p w:rsidR="000C5448" w:rsidRPr="0053442D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53442D">
        <w:rPr>
          <w:sz w:val="24"/>
          <w:szCs w:val="24"/>
        </w:rPr>
        <w:fldChar w:fldCharType="begin"/>
      </w:r>
      <w:r w:rsidRPr="0053442D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84" type="#_x0000_t75" style="width:33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5A15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5A15&quot; wsp:rsidP=&quot;00145A1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53442D">
        <w:rPr>
          <w:sz w:val="24"/>
          <w:szCs w:val="24"/>
        </w:rPr>
        <w:instrText xml:space="preserve"> </w:instrText>
      </w:r>
      <w:r w:rsidRPr="0053442D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85" type="#_x0000_t75" style="width:33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5A15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5A15&quot; wsp:rsidP=&quot;00145A1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6" o:title="" chromakey="white"/>
          </v:shape>
        </w:pict>
      </w:r>
      <w:r w:rsidRPr="0053442D">
        <w:rPr>
          <w:sz w:val="24"/>
          <w:szCs w:val="24"/>
        </w:rPr>
        <w:fldChar w:fldCharType="end"/>
      </w:r>
      <w:r w:rsidRPr="0053442D">
        <w:rPr>
          <w:sz w:val="24"/>
          <w:szCs w:val="24"/>
        </w:rPr>
        <w:t>- остаточная стоимость ноутбуков;</w:t>
      </w:r>
    </w:p>
    <w:p w:rsidR="000C5448" w:rsidRPr="00CD6E04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CD6E04">
        <w:rPr>
          <w:sz w:val="24"/>
          <w:szCs w:val="24"/>
        </w:rPr>
        <w:fldChar w:fldCharType="begin"/>
      </w:r>
      <w:r w:rsidRPr="00CD6E04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86" type="#_x0000_t75" style="width:33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2C77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2C77&quot; wsp:rsidP=&quot;005E2C7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CD6E04">
        <w:rPr>
          <w:sz w:val="24"/>
          <w:szCs w:val="24"/>
        </w:rPr>
        <w:instrText xml:space="preserve"> </w:instrText>
      </w:r>
      <w:r w:rsidRPr="00CD6E04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87" type="#_x0000_t75" style="width:33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2C77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2C77&quot; wsp:rsidP=&quot;005E2C7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7" o:title="" chromakey="white"/>
          </v:shape>
        </w:pict>
      </w:r>
      <w:r w:rsidRPr="00CD6E04">
        <w:rPr>
          <w:sz w:val="24"/>
          <w:szCs w:val="24"/>
        </w:rPr>
        <w:fldChar w:fldCharType="end"/>
      </w:r>
      <w:r w:rsidRPr="00CD6E04">
        <w:rPr>
          <w:sz w:val="24"/>
          <w:szCs w:val="24"/>
        </w:rPr>
        <w:t xml:space="preserve"> - первоначальная стоимость ноутбуков;</w:t>
      </w:r>
    </w:p>
    <w:p w:rsidR="000C5448" w:rsidRPr="00CD6E04" w:rsidRDefault="000C5448" w:rsidP="00D60FF3">
      <w:pPr>
        <w:pStyle w:val="a"/>
        <w:spacing w:after="0" w:line="240" w:lineRule="auto"/>
        <w:jc w:val="both"/>
        <w:rPr>
          <w:sz w:val="24"/>
          <w:szCs w:val="24"/>
        </w:rPr>
      </w:pPr>
      <w:r w:rsidRPr="00CD6E04">
        <w:rPr>
          <w:sz w:val="24"/>
          <w:szCs w:val="24"/>
        </w:rPr>
        <w:fldChar w:fldCharType="begin"/>
      </w:r>
      <w:r w:rsidRPr="00CD6E04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88" type="#_x0000_t75" style="width:31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63C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6763C&quot; wsp:rsidP=&quot;002676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CD6E04">
        <w:rPr>
          <w:sz w:val="24"/>
          <w:szCs w:val="24"/>
        </w:rPr>
        <w:instrText xml:space="preserve"> </w:instrText>
      </w:r>
      <w:r w:rsidRPr="00CD6E04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89" type="#_x0000_t75" style="width:31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63C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6763C&quot; wsp:rsidP=&quot;0026763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ѕСѓ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8" o:title="" chromakey="white"/>
          </v:shape>
        </w:pict>
      </w:r>
      <w:r w:rsidRPr="00CD6E04">
        <w:rPr>
          <w:sz w:val="24"/>
          <w:szCs w:val="24"/>
        </w:rPr>
        <w:fldChar w:fldCharType="end"/>
      </w:r>
      <w:r w:rsidRPr="00CD6E04">
        <w:rPr>
          <w:sz w:val="24"/>
          <w:szCs w:val="24"/>
        </w:rPr>
        <w:t xml:space="preserve"> – цена одного ноутбука, определяемая</w:t>
      </w:r>
      <w:r>
        <w:rPr>
          <w:sz w:val="24"/>
          <w:szCs w:val="24"/>
        </w:rPr>
        <w:t xml:space="preserve"> согласно приложению</w:t>
      </w:r>
      <w:r w:rsidRPr="00CD6E04">
        <w:rPr>
          <w:sz w:val="24"/>
          <w:szCs w:val="24"/>
        </w:rPr>
        <w:t xml:space="preserve"> № 2;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D6E04">
        <w:rPr>
          <w:rFonts w:ascii="Times New Roman" w:hAnsi="Times New Roman"/>
          <w:sz w:val="24"/>
          <w:szCs w:val="24"/>
        </w:rPr>
        <w:t xml:space="preserve">            </w:t>
      </w:r>
      <w:r w:rsidRPr="00CD6E04">
        <w:rPr>
          <w:rFonts w:ascii="Times New Roman" w:hAnsi="Times New Roman"/>
          <w:sz w:val="24"/>
          <w:szCs w:val="24"/>
        </w:rPr>
        <w:fldChar w:fldCharType="begin"/>
      </w:r>
      <w:r w:rsidRPr="00CD6E04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rFonts w:ascii="Times New Roman" w:hAnsi="Times New Roman"/>
          <w:position w:val="-11"/>
        </w:rPr>
        <w:pict>
          <v:shape id="_x0000_i129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566F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566F&quot; wsp:rsidP=&quot;00EC56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  <w:sz w:val="24"/>
          <w:szCs w:val="24"/>
        </w:rPr>
        <w:instrText xml:space="preserve"> </w:instrText>
      </w:r>
      <w:r w:rsidRPr="00CD6E04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rFonts w:ascii="Times New Roman" w:hAnsi="Times New Roman"/>
          <w:position w:val="-11"/>
        </w:rPr>
        <w:pict>
          <v:shape id="_x0000_i129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566F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566F&quot; wsp:rsidP=&quot;00EC56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CD6E04">
        <w:rPr>
          <w:rFonts w:ascii="Times New Roman" w:hAnsi="Times New Roman"/>
          <w:sz w:val="24"/>
          <w:szCs w:val="24"/>
        </w:rPr>
        <w:fldChar w:fldCharType="end"/>
      </w:r>
      <w:r w:rsidRPr="00CD6E04">
        <w:rPr>
          <w:rFonts w:ascii="Times New Roman" w:hAnsi="Times New Roman"/>
          <w:sz w:val="24"/>
          <w:szCs w:val="24"/>
        </w:rPr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946948" w:rsidRDefault="000C5448" w:rsidP="00D60FF3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1.4.9. </w:t>
      </w:r>
      <w:r w:rsidRPr="00946948">
        <w:rPr>
          <w:sz w:val="24"/>
          <w:szCs w:val="24"/>
        </w:rPr>
        <w:t>Затраты на приобретение мебели (</w:t>
      </w:r>
      <w:r w:rsidRPr="00946948">
        <w:rPr>
          <w:sz w:val="24"/>
          <w:szCs w:val="24"/>
        </w:rPr>
        <w:fldChar w:fldCharType="begin"/>
      </w:r>
      <w:r w:rsidRPr="00946948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92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946948">
        <w:rPr>
          <w:sz w:val="24"/>
          <w:szCs w:val="24"/>
        </w:rPr>
        <w:instrText xml:space="preserve"> </w:instrText>
      </w:r>
      <w:r w:rsidRPr="00946948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293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410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410&quot; wsp:rsidP=&quot;0004541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39" o:title="" chromakey="white"/>
          </v:shape>
        </w:pict>
      </w:r>
      <w:r w:rsidRPr="00946948">
        <w:rPr>
          <w:sz w:val="24"/>
          <w:szCs w:val="24"/>
        </w:rPr>
        <w:fldChar w:fldCharType="end"/>
      </w:r>
      <w:r>
        <w:rPr>
          <w:sz w:val="24"/>
          <w:szCs w:val="24"/>
        </w:rPr>
        <w:t>)</w:t>
      </w:r>
      <w:r w:rsidRPr="00946948">
        <w:rPr>
          <w:sz w:val="24"/>
          <w:szCs w:val="24"/>
        </w:rPr>
        <w:t xml:space="preserve"> 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21"/>
        </w:rPr>
        <w:pict>
          <v:shape id="_x0000_i1294" type="#_x0000_t75" style="width:261.75pt;height:24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21"/>
        </w:rPr>
        <w:pict>
          <v:shape id="_x0000_i1295" type="#_x0000_t75" style="width:261.75pt;height:24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79DB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79DB&quot; wsp:rsidP=&quot;007679D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F01C99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Pr="00687B21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296" type="#_x0000_t75" style="width:3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297" type="#_x0000_t75" style="width:31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841AE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841AE&quot; wsp:rsidP=&quot;00C841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планируемое к приобретению количество мебели, определяемое в соответствии</w:t>
      </w:r>
      <w:r>
        <w:rPr>
          <w:sz w:val="24"/>
          <w:szCs w:val="24"/>
        </w:rPr>
        <w:t xml:space="preserve"> с приложениями № 4, № 5, № 6</w:t>
      </w:r>
      <w:r w:rsidRPr="00F13A58">
        <w:rPr>
          <w:sz w:val="24"/>
          <w:szCs w:val="24"/>
        </w:rPr>
        <w:t>;</w:t>
      </w:r>
    </w:p>
    <w:p w:rsidR="000C5448" w:rsidRPr="00687B21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298" type="#_x0000_t75" style="width:33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299" type="#_x0000_t75" style="width:33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38AE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38AE&quot; wsp:rsidP=&quot;00D838A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фактическое количество мебели;</w:t>
      </w:r>
    </w:p>
    <w:p w:rsidR="000C5448" w:rsidRPr="00687B21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00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01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05F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0305F&quot; wsp:rsidP=&quot;009030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3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остаточная стоимость мебели</w:t>
      </w:r>
      <w:r w:rsidRPr="00687B21">
        <w:rPr>
          <w:sz w:val="24"/>
          <w:szCs w:val="24"/>
        </w:rPr>
        <w:t>;</w:t>
      </w:r>
    </w:p>
    <w:p w:rsidR="000C5448" w:rsidRPr="00BB3F89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302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303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298C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4298C&quot; wsp:rsidP=&quot;00A4298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4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- первоначальная стоимость мебели;</w:t>
      </w:r>
    </w:p>
    <w:p w:rsidR="000C5448" w:rsidRPr="00BB3F89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304" type="#_x0000_t75" style="width:32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305" type="#_x0000_t75" style="width:32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790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790&quot; wsp:rsidP=&quot;00A367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РµР±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5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– цена одной </w:t>
      </w:r>
      <w:r>
        <w:rPr>
          <w:sz w:val="24"/>
          <w:szCs w:val="24"/>
        </w:rPr>
        <w:t xml:space="preserve">единицы </w:t>
      </w:r>
      <w:r w:rsidRPr="00BB3F89">
        <w:rPr>
          <w:sz w:val="24"/>
          <w:szCs w:val="24"/>
        </w:rPr>
        <w:t xml:space="preserve">мебели, определяемая в соответствии  с </w:t>
      </w:r>
      <w:r>
        <w:rPr>
          <w:sz w:val="24"/>
          <w:szCs w:val="24"/>
        </w:rPr>
        <w:t>приложениями</w:t>
      </w:r>
      <w:r w:rsidRPr="00BB3F89">
        <w:rPr>
          <w:sz w:val="24"/>
          <w:szCs w:val="24"/>
        </w:rPr>
        <w:t xml:space="preserve"> № </w:t>
      </w:r>
      <w:r>
        <w:rPr>
          <w:sz w:val="24"/>
          <w:szCs w:val="24"/>
        </w:rPr>
        <w:t>4, № 5, № 6;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BB3F89">
        <w:rPr>
          <w:sz w:val="24"/>
          <w:szCs w:val="24"/>
        </w:rPr>
        <w:fldChar w:fldCharType="begin"/>
      </w:r>
      <w:r w:rsidRPr="00BB3F89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30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BB3F89">
        <w:rPr>
          <w:sz w:val="24"/>
          <w:szCs w:val="24"/>
        </w:rPr>
        <w:instrText xml:space="preserve"> </w:instrText>
      </w:r>
      <w:r w:rsidRPr="00BB3F89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30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B6DC1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B6DC1&quot; wsp:rsidP=&quot;00EB6DC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BB3F89">
        <w:rPr>
          <w:sz w:val="24"/>
          <w:szCs w:val="24"/>
        </w:rPr>
        <w:fldChar w:fldCharType="end"/>
      </w:r>
      <w:r w:rsidRPr="00BB3F89">
        <w:rPr>
          <w:sz w:val="24"/>
          <w:szCs w:val="24"/>
        </w:rPr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0C5448" w:rsidRPr="00BB3F89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Pr="00DC4A9B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1.4.10. </w:t>
      </w:r>
      <w:r w:rsidRPr="00DC4A9B">
        <w:rPr>
          <w:sz w:val="24"/>
          <w:szCs w:val="24"/>
        </w:rPr>
        <w:t>Затраты на приобретение систем кондиционирования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08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09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DC4A9B">
        <w:rPr>
          <w:sz w:val="24"/>
          <w:szCs w:val="24"/>
        </w:rPr>
        <w:t>) 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21"/>
        </w:rPr>
        <w:pict>
          <v:shape id="_x0000_i1310" type="#_x0000_t75" style="width:213.75pt;height:24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21"/>
        </w:rPr>
        <w:pict>
          <v:shape id="_x0000_i1311" type="#_x0000_t75" style="width:213.75pt;height:24.7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60FB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60FB&quot; wsp:rsidP=&quot;002960F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[(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-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/m:e&gt;&lt;/m:nary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f&gt;&lt;m:fPr&gt;&lt;m:ctrlPr&gt;&lt;w:rPr&gt;&lt;w:rFonts w:ascii=&quot;Cambria Math&quot; w:h-ansi=&quot;Times New Roman&quot;/&gt;&lt;wx:font wx:val=&quot;Cambria Math&quot;/&gt;&lt;w:sz w:val=&quot;24&quot;/&gt;&lt;w:sz-cs w:val=&quot;24&quot;/&gt;&lt;/w:rPr&gt;&lt;/m:ctrlPr&gt;&lt;/m:fPr&gt;&lt;m:num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num&gt;&lt;m:den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den&gt;&lt;/m:f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)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]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6B7E">
        <w:rPr>
          <w:sz w:val="24"/>
          <w:szCs w:val="24"/>
        </w:rPr>
        <w:t xml:space="preserve"> </w:t>
      </w:r>
      <w:r w:rsidRPr="0029284D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Pr="00687B21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1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1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906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906&quot; wsp:rsidP=&quot;0032590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планируемое к приобретению количество </w:t>
      </w:r>
      <w:r>
        <w:rPr>
          <w:sz w:val="24"/>
          <w:szCs w:val="24"/>
        </w:rPr>
        <w:t>систем кондиционирования</w:t>
      </w:r>
      <w:r w:rsidRPr="00687B21">
        <w:rPr>
          <w:sz w:val="24"/>
          <w:szCs w:val="24"/>
        </w:rPr>
        <w:t xml:space="preserve">, определяемое в соответствии  </w:t>
      </w:r>
      <w:r>
        <w:rPr>
          <w:sz w:val="24"/>
          <w:szCs w:val="24"/>
        </w:rPr>
        <w:t>с приложением № 7;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14" type="#_x0000_t75" style="width:24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15" type="#_x0000_t75" style="width:24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07C9B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07C9B&quot; wsp:rsidP=&quot;00B07C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„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- фактическое количество</w:t>
      </w:r>
      <w:r>
        <w:rPr>
          <w:sz w:val="24"/>
          <w:szCs w:val="24"/>
        </w:rPr>
        <w:t xml:space="preserve"> систем кондиционирования</w:t>
      </w:r>
      <w:r w:rsidRPr="00687B21">
        <w:rPr>
          <w:sz w:val="24"/>
          <w:szCs w:val="24"/>
        </w:rPr>
        <w:t>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16" type="#_x0000_t75" style="width:23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17" type="#_x0000_t75" style="width:23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17C7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C17C7&quot; wsp:rsidP=&quot;003C17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0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остаточная стоимость систем кондиционирования;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18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19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95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24195&quot; wsp:rsidP=&quot;0092419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1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первоначальная стоимость систем кондиционирования;</w:t>
      </w:r>
    </w:p>
    <w:p w:rsidR="000C5448" w:rsidRPr="00687B21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20" type="#_x0000_t75" style="width:22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21" type="#_x0000_t75" style="width:22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0A7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0A76&quot; wsp:rsidP=&quot;00050A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87B21">
        <w:rPr>
          <w:sz w:val="24"/>
          <w:szCs w:val="24"/>
        </w:rPr>
        <w:t xml:space="preserve"> – цена одной </w:t>
      </w:r>
      <w:r>
        <w:rPr>
          <w:sz w:val="24"/>
          <w:szCs w:val="24"/>
        </w:rPr>
        <w:t>единицы системы кондиционирования</w:t>
      </w:r>
      <w:r w:rsidRPr="00687B21">
        <w:rPr>
          <w:sz w:val="24"/>
          <w:szCs w:val="24"/>
        </w:rPr>
        <w:t>, определяем</w:t>
      </w:r>
      <w:r>
        <w:rPr>
          <w:sz w:val="24"/>
          <w:szCs w:val="24"/>
        </w:rPr>
        <w:t xml:space="preserve">ая в </w:t>
      </w:r>
      <w:r w:rsidRPr="00687B21">
        <w:rPr>
          <w:sz w:val="24"/>
          <w:szCs w:val="24"/>
        </w:rPr>
        <w:t xml:space="preserve"> соответствии  </w:t>
      </w:r>
      <w:r>
        <w:rPr>
          <w:sz w:val="24"/>
          <w:szCs w:val="24"/>
        </w:rPr>
        <w:t>с приложением № 7;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32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32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687B2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B7219B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7219B">
        <w:rPr>
          <w:rFonts w:ascii="Times New Roman" w:hAnsi="Times New Roman"/>
          <w:sz w:val="24"/>
          <w:szCs w:val="24"/>
        </w:rPr>
        <w:t xml:space="preserve">               1.4.11. Затраты на приобретение </w:t>
      </w:r>
      <w:r>
        <w:rPr>
          <w:rFonts w:ascii="Times New Roman" w:hAnsi="Times New Roman"/>
          <w:sz w:val="24"/>
          <w:szCs w:val="24"/>
        </w:rPr>
        <w:t>б</w:t>
      </w:r>
      <w:r w:rsidRPr="00B7219B">
        <w:rPr>
          <w:rFonts w:ascii="Times New Roman" w:hAnsi="Times New Roman"/>
          <w:sz w:val="24"/>
          <w:szCs w:val="24"/>
        </w:rPr>
        <w:t>лока наружного кондиционера 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бнк</w:t>
      </w:r>
      <w:r w:rsidRPr="00B7219B">
        <w:rPr>
          <w:rFonts w:ascii="Times New Roman" w:hAnsi="Times New Roman"/>
          <w:sz w:val="24"/>
          <w:szCs w:val="24"/>
        </w:rPr>
        <w:fldChar w:fldCharType="begin"/>
      </w:r>
      <w:r w:rsidRPr="00B7219B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rFonts w:ascii="Times New Roman" w:hAnsi="Times New Roman"/>
          <w:position w:val="-11"/>
          <w:sz w:val="24"/>
          <w:szCs w:val="24"/>
        </w:rPr>
        <w:pict>
          <v:shape id="_x0000_i1324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D69D8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69D8&quot; wsp:rsidP=&quot;00CD69D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6" o:title="" chromakey="white"/>
          </v:shape>
        </w:pict>
      </w:r>
      <w:r w:rsidRPr="00B7219B">
        <w:rPr>
          <w:rFonts w:ascii="Times New Roman" w:hAnsi="Times New Roman"/>
          <w:sz w:val="24"/>
          <w:szCs w:val="24"/>
        </w:rPr>
        <w:instrText xml:space="preserve"> </w:instrText>
      </w:r>
      <w:r w:rsidRPr="00B7219B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 w:rsidRPr="00B7219B">
        <w:rPr>
          <w:rFonts w:ascii="Times New Roman" w:hAnsi="Times New Roman"/>
          <w:sz w:val="24"/>
          <w:szCs w:val="24"/>
        </w:rPr>
        <w:t>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94232F">
        <w:rPr>
          <w:position w:val="-28"/>
          <w:sz w:val="24"/>
          <w:szCs w:val="24"/>
        </w:rPr>
        <w:object w:dxaOrig="3739" w:dyaOrig="680">
          <v:shape id="_x0000_i1325" type="#_x0000_t75" style="width:185.25pt;height:33.75pt" o:ole="">
            <v:imagedata r:id="rId153" o:title=""/>
          </v:shape>
          <o:OLEObject Type="Embed" ProgID="Equation.3" ShapeID="_x0000_i1325" DrawAspect="Content" ObjectID="_1668330720" r:id="rId154"/>
        </w:object>
      </w:r>
      <w:r>
        <w:rPr>
          <w:sz w:val="24"/>
          <w:szCs w:val="24"/>
        </w:rPr>
        <w:t>;</w:t>
      </w:r>
    </w:p>
    <w:p w:rsidR="000C5448" w:rsidRPr="00B7219B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  <w:vertAlign w:val="subscript"/>
        </w:rPr>
      </w:pPr>
    </w:p>
    <w:p w:rsidR="000C544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Pr="0094232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94232F">
        <w:rPr>
          <w:position w:val="-12"/>
          <w:sz w:val="24"/>
          <w:szCs w:val="24"/>
        </w:rPr>
        <w:object w:dxaOrig="279" w:dyaOrig="360">
          <v:shape id="_x0000_i1326" type="#_x0000_t75" style="width:14.25pt;height:18pt" o:ole="">
            <v:imagedata r:id="rId79" o:title=""/>
          </v:shape>
          <o:OLEObject Type="Embed" ProgID="Equation.3" ShapeID="_x0000_i1326" DrawAspect="Content" ObjectID="_1668330721" r:id="rId155"/>
        </w:object>
      </w:r>
      <w:r w:rsidRPr="0094232F">
        <w:rPr>
          <w:sz w:val="24"/>
          <w:szCs w:val="24"/>
        </w:rPr>
        <w:t xml:space="preserve">- </w:t>
      </w:r>
      <w:r w:rsidRPr="008C2AEB">
        <w:rPr>
          <w:sz w:val="24"/>
          <w:szCs w:val="24"/>
        </w:rPr>
        <w:t xml:space="preserve">планируемое к приобретению </w:t>
      </w:r>
      <w:r w:rsidRPr="0094232F">
        <w:rPr>
          <w:sz w:val="24"/>
          <w:szCs w:val="24"/>
        </w:rPr>
        <w:t xml:space="preserve">количество </w:t>
      </w:r>
      <w:r>
        <w:rPr>
          <w:sz w:val="24"/>
          <w:szCs w:val="24"/>
        </w:rPr>
        <w:t>блоков наружных кондиционеров согласно приложению</w:t>
      </w:r>
      <w:r w:rsidRPr="008C2AEB">
        <w:rPr>
          <w:sz w:val="24"/>
          <w:szCs w:val="24"/>
        </w:rPr>
        <w:t xml:space="preserve"> № </w:t>
      </w:r>
      <w:r>
        <w:rPr>
          <w:sz w:val="24"/>
          <w:szCs w:val="24"/>
        </w:rPr>
        <w:t>7;</w:t>
      </w:r>
    </w:p>
    <w:p w:rsidR="000C5448" w:rsidRPr="00FD425F" w:rsidRDefault="000C5448" w:rsidP="00D60FF3">
      <w:pPr>
        <w:pStyle w:val="a"/>
        <w:spacing w:after="0" w:line="240" w:lineRule="auto"/>
        <w:rPr>
          <w:sz w:val="24"/>
          <w:szCs w:val="24"/>
        </w:rPr>
      </w:pPr>
      <w:r w:rsidRPr="00FD425F">
        <w:rPr>
          <w:position w:val="-14"/>
          <w:sz w:val="24"/>
          <w:szCs w:val="24"/>
        </w:rPr>
        <w:object w:dxaOrig="320" w:dyaOrig="380">
          <v:shape id="_x0000_i1327" type="#_x0000_t75" style="width:15.75pt;height:18.75pt" o:ole="">
            <v:imagedata r:id="rId81" o:title=""/>
          </v:shape>
          <o:OLEObject Type="Embed" ProgID="Equation.3" ShapeID="_x0000_i1327" DrawAspect="Content" ObjectID="_1668330722" r:id="rId156"/>
        </w:object>
      </w:r>
      <w:r w:rsidRPr="00FD425F">
        <w:rPr>
          <w:position w:val="-10"/>
          <w:sz w:val="24"/>
          <w:szCs w:val="24"/>
        </w:rPr>
        <w:object w:dxaOrig="180" w:dyaOrig="340">
          <v:shape id="_x0000_i1328" type="#_x0000_t75" style="width:9pt;height:17.25pt" o:ole="">
            <v:imagedata r:id="rId83" o:title=""/>
          </v:shape>
          <o:OLEObject Type="Embed" ProgID="Equation.3" ShapeID="_x0000_i1328" DrawAspect="Content" ObjectID="_1668330723" r:id="rId157"/>
        </w:object>
      </w:r>
      <w:r w:rsidRPr="00FD425F">
        <w:rPr>
          <w:sz w:val="24"/>
          <w:szCs w:val="24"/>
        </w:rPr>
        <w:t xml:space="preserve">- фактическое количество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</w:t>
      </w:r>
      <w:r>
        <w:rPr>
          <w:sz w:val="24"/>
          <w:szCs w:val="24"/>
        </w:rPr>
        <w:t>ов наружных кондиционеров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329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61C0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61C0&quot; wsp:rsidP=&quot;00B36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ћ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5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20" w:dyaOrig="279">
          <v:shape id="_x0000_i1330" type="#_x0000_t75" style="width:21pt;height:14.25pt" o:ole="">
            <v:imagedata r:id="rId86" o:title=""/>
          </v:shape>
          <o:OLEObject Type="Embed" ProgID="Equation.3" ShapeID="_x0000_i1330" DrawAspect="Content" ObjectID="_1668330724" r:id="rId158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остаточная стоимость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</w:t>
      </w:r>
      <w:r>
        <w:rPr>
          <w:sz w:val="24"/>
          <w:szCs w:val="24"/>
        </w:rPr>
        <w:t>ов наружных кондиционеров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331" type="#_x0000_t75" style="width:2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082E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082E&quot; wsp:rsidP=&quot;004208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РЎ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88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6"/>
          <w:sz w:val="24"/>
          <w:szCs w:val="24"/>
        </w:rPr>
        <w:object w:dxaOrig="440" w:dyaOrig="279">
          <v:shape id="_x0000_i1332" type="#_x0000_t75" style="width:21.75pt;height:14.25pt" o:ole="">
            <v:imagedata r:id="rId89" o:title=""/>
          </v:shape>
          <o:OLEObject Type="Embed" ProgID="Equation.3" ShapeID="_x0000_i1332" DrawAspect="Content" ObjectID="_1668330725" r:id="rId159"/>
        </w:object>
      </w:r>
      <w:r w:rsidRPr="00FD425F">
        <w:rPr>
          <w:sz w:val="24"/>
          <w:szCs w:val="24"/>
        </w:rPr>
        <w:fldChar w:fldCharType="end"/>
      </w:r>
      <w:r w:rsidRPr="00FD425F">
        <w:rPr>
          <w:sz w:val="24"/>
          <w:szCs w:val="24"/>
        </w:rPr>
        <w:t xml:space="preserve"> - первоначальная стоимость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лока наружного кондиционера</w:t>
      </w:r>
      <w:r w:rsidRPr="00FD425F">
        <w:rPr>
          <w:sz w:val="24"/>
          <w:szCs w:val="24"/>
        </w:rPr>
        <w:t>;</w:t>
      </w:r>
    </w:p>
    <w:p w:rsidR="000C5448" w:rsidRPr="00FD425F" w:rsidRDefault="000C5448" w:rsidP="00D60FF3">
      <w:pPr>
        <w:pStyle w:val="a"/>
        <w:spacing w:after="0" w:line="240" w:lineRule="auto"/>
        <w:ind w:left="0" w:firstLine="709"/>
        <w:jc w:val="both"/>
        <w:rPr>
          <w:sz w:val="24"/>
          <w:szCs w:val="24"/>
        </w:rPr>
      </w:pPr>
      <w:r w:rsidRPr="00FD425F">
        <w:rPr>
          <w:sz w:val="24"/>
          <w:szCs w:val="24"/>
        </w:rPr>
        <w:fldChar w:fldCharType="begin"/>
      </w:r>
      <w:r w:rsidRPr="00FD425F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333" type="#_x0000_t75" style="width:2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0296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B0296&quot; wsp:rsidP=&quot;00FB029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 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91" o:title="" chromakey="white"/>
          </v:shape>
        </w:pict>
      </w:r>
      <w:r w:rsidRPr="00FD425F">
        <w:rPr>
          <w:sz w:val="24"/>
          <w:szCs w:val="24"/>
        </w:rPr>
        <w:instrText xml:space="preserve"> </w:instrText>
      </w:r>
      <w:r w:rsidRPr="00FD425F">
        <w:rPr>
          <w:sz w:val="24"/>
          <w:szCs w:val="24"/>
        </w:rPr>
        <w:fldChar w:fldCharType="separate"/>
      </w:r>
      <w:r w:rsidRPr="00FD425F">
        <w:rPr>
          <w:position w:val="-12"/>
          <w:sz w:val="24"/>
          <w:szCs w:val="24"/>
        </w:rPr>
        <w:object w:dxaOrig="279" w:dyaOrig="360">
          <v:shape id="_x0000_i1334" type="#_x0000_t75" style="width:14.25pt;height:18pt" o:ole="">
            <v:imagedata r:id="rId92" o:title=""/>
          </v:shape>
          <o:OLEObject Type="Embed" ProgID="Equation.3" ShapeID="_x0000_i1334" DrawAspect="Content" ObjectID="_1668330726" r:id="rId160"/>
        </w:object>
      </w:r>
      <w:r w:rsidRPr="00FD425F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</w:t>
      </w:r>
      <w:r w:rsidRPr="00FD425F">
        <w:rPr>
          <w:sz w:val="24"/>
          <w:szCs w:val="24"/>
        </w:rPr>
        <w:t xml:space="preserve"> цена одного</w:t>
      </w:r>
      <w:r w:rsidRPr="007467B4">
        <w:rPr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r w:rsidRPr="00B7219B">
        <w:rPr>
          <w:sz w:val="24"/>
          <w:szCs w:val="24"/>
        </w:rPr>
        <w:t>лока наружного кондиционера</w:t>
      </w:r>
      <w:r w:rsidRPr="00FD425F">
        <w:rPr>
          <w:sz w:val="24"/>
          <w:szCs w:val="24"/>
        </w:rPr>
        <w:t>, опре</w:t>
      </w:r>
      <w:r>
        <w:rPr>
          <w:sz w:val="24"/>
          <w:szCs w:val="24"/>
        </w:rPr>
        <w:t>деляемая согласно приложению № 7</w:t>
      </w:r>
      <w:r w:rsidRPr="00FD425F"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33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33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37D9B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7D9B&quot; wsp:rsidP=&quot;00B37D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687B2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1.4.12. </w:t>
      </w:r>
      <w:r w:rsidRPr="00A50D01">
        <w:rPr>
          <w:sz w:val="24"/>
          <w:szCs w:val="24"/>
        </w:rPr>
        <w:t>Затраты на приобретение прочих основных средств определяются по</w:t>
      </w:r>
      <w:r w:rsidRPr="00256B7E">
        <w:rPr>
          <w:sz w:val="24"/>
          <w:szCs w:val="24"/>
        </w:rPr>
        <w:t xml:space="preserve"> формуле</w:t>
      </w:r>
      <w:r>
        <w:rPr>
          <w:sz w:val="24"/>
          <w:szCs w:val="24"/>
        </w:rPr>
        <w:t>:</w:t>
      </w:r>
    </w:p>
    <w:p w:rsidR="000C5448" w:rsidRPr="0089693F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= Σ</w:t>
      </w: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>пр</w:t>
      </w:r>
      <w:r w:rsidRPr="002E2EC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x</w:t>
      </w:r>
      <w:r w:rsidRPr="002E2EC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>пр</w:t>
      </w:r>
      <w:r>
        <w:rPr>
          <w:sz w:val="24"/>
          <w:szCs w:val="24"/>
        </w:rPr>
        <w:t xml:space="preserve"> </w:t>
      </w:r>
      <w:r w:rsidRPr="004B03D8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Q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>- количество приобретаемого прочего основного средства</w:t>
      </w:r>
      <w:r w:rsidRPr="00A50D0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согласно приложениям № </w:t>
      </w:r>
      <w:r w:rsidRPr="00F13A58">
        <w:rPr>
          <w:sz w:val="24"/>
          <w:szCs w:val="24"/>
        </w:rPr>
        <w:t>8,</w:t>
      </w:r>
      <w:r>
        <w:rPr>
          <w:sz w:val="24"/>
          <w:szCs w:val="24"/>
        </w:rPr>
        <w:t xml:space="preserve"> № </w:t>
      </w:r>
      <w:r w:rsidRPr="00F13A58">
        <w:rPr>
          <w:sz w:val="24"/>
          <w:szCs w:val="24"/>
        </w:rPr>
        <w:t>9,</w:t>
      </w:r>
      <w:r>
        <w:rPr>
          <w:sz w:val="24"/>
          <w:szCs w:val="24"/>
        </w:rPr>
        <w:t xml:space="preserve"> № </w:t>
      </w:r>
      <w:r w:rsidRPr="00F13A58">
        <w:rPr>
          <w:sz w:val="24"/>
          <w:szCs w:val="24"/>
        </w:rPr>
        <w:t>10;</w:t>
      </w:r>
    </w:p>
    <w:p w:rsidR="000C5448" w:rsidRDefault="000C5448" w:rsidP="00D60FF3">
      <w:pPr>
        <w:pStyle w:val="a"/>
        <w:tabs>
          <w:tab w:val="right" w:pos="9355"/>
        </w:tabs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P</w:t>
      </w:r>
      <w:r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  <w:vertAlign w:val="subscript"/>
        </w:rPr>
        <w:t xml:space="preserve">пр </w:t>
      </w:r>
      <w:r>
        <w:rPr>
          <w:sz w:val="24"/>
          <w:szCs w:val="24"/>
        </w:rPr>
        <w:t xml:space="preserve">- цена одного основного средства согласно приложениям  </w:t>
      </w:r>
      <w:r w:rsidRPr="00F13A58">
        <w:rPr>
          <w:sz w:val="24"/>
          <w:szCs w:val="24"/>
        </w:rPr>
        <w:t>№</w:t>
      </w:r>
      <w:r>
        <w:rPr>
          <w:sz w:val="24"/>
          <w:szCs w:val="24"/>
        </w:rPr>
        <w:t xml:space="preserve"> 8, № 9, № 10.                </w:t>
      </w:r>
    </w:p>
    <w:p w:rsidR="000C5448" w:rsidRDefault="000C5448" w:rsidP="00D60FF3">
      <w:pPr>
        <w:pStyle w:val="a"/>
        <w:tabs>
          <w:tab w:val="right" w:pos="9355"/>
        </w:tabs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0C5448" w:rsidRPr="00CD6E04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Heading1"/>
        <w:numPr>
          <w:ilvl w:val="1"/>
          <w:numId w:val="4"/>
        </w:numPr>
        <w:spacing w:before="0" w:after="0"/>
        <w:contextualSpacing/>
        <w:rPr>
          <w:rFonts w:ascii="Times New Roman" w:hAnsi="Times New Roman"/>
        </w:rPr>
      </w:pPr>
      <w:bookmarkStart w:id="6" w:name="sub_110105"/>
      <w:r w:rsidRPr="007375EF">
        <w:rPr>
          <w:rFonts w:ascii="Times New Roman" w:hAnsi="Times New Roman"/>
        </w:rPr>
        <w:t>Затраты на приобретение материальных запасов</w:t>
      </w:r>
      <w:bookmarkEnd w:id="6"/>
    </w:p>
    <w:p w:rsidR="000C5448" w:rsidRPr="005F1BB4" w:rsidRDefault="000C5448" w:rsidP="00D60FF3">
      <w:pPr>
        <w:spacing w:after="0" w:line="240" w:lineRule="auto"/>
      </w:pPr>
    </w:p>
    <w:p w:rsidR="000C5448" w:rsidRPr="00146537" w:rsidRDefault="000C5448" w:rsidP="00D60FF3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комплектующих и </w:t>
      </w:r>
      <w:r w:rsidRPr="00146537">
        <w:rPr>
          <w:sz w:val="24"/>
          <w:szCs w:val="24"/>
        </w:rPr>
        <w:t>других запасных частей для вычислительной 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37" type="#_x0000_t75" style="width:20.2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38" type="#_x0000_t75" style="width:20.2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1EB3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1EB3&quot; wsp:rsidP=&quot;00B21E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 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339" type="#_x0000_t75" style="width:123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340" type="#_x0000_t75" style="width:123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07EF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407EF&quot; wsp:rsidP=&quot;003407E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2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341" type="#_x0000_t75" style="width:33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342" type="#_x0000_t75" style="width:33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368B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368B&quot; wsp:rsidP=&quot;00B3368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І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2A2F90">
        <w:rPr>
          <w:sz w:val="24"/>
          <w:szCs w:val="24"/>
        </w:rPr>
        <w:t>приобретени</w:t>
      </w:r>
      <w:r>
        <w:rPr>
          <w:sz w:val="24"/>
          <w:szCs w:val="24"/>
        </w:rPr>
        <w:t>е</w:t>
      </w:r>
      <w:r w:rsidRPr="002A2F9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комплектующих и </w:t>
      </w:r>
      <w:r w:rsidRPr="009C5231">
        <w:rPr>
          <w:sz w:val="24"/>
          <w:szCs w:val="24"/>
        </w:rPr>
        <w:t>других запасных частей для вычислительной техники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34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34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6AE0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6AE0&quot; wsp:rsidP=&quot;00E06AE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146537" w:rsidRDefault="000C5448" w:rsidP="00D60FF3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>Затраты на приобретение носителей информации, в том числе магнитных и оптических носителей информации</w:t>
      </w:r>
      <w:r w:rsidRPr="00494951">
        <w:t xml:space="preserve"> </w:t>
      </w:r>
      <w:r w:rsidRPr="00146537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45" type="#_x0000_t75" style="width:18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46" type="#_x0000_t75" style="width:18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15A50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15A50&quot; wsp:rsidP=&quot;00915A5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146537">
        <w:rPr>
          <w:sz w:val="24"/>
          <w:szCs w:val="24"/>
        </w:rPr>
        <w:t xml:space="preserve"> определяются по формуле:</w:t>
      </w:r>
    </w:p>
    <w:p w:rsidR="000C5448" w:rsidRPr="00494951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AC6341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47" type="#_x0000_t75" style="width:90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48" type="#_x0000_t75" style="width:90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0A2B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D0A2B&quot; wsp:rsidP=&quot;006D0A2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i/>
          <w:sz w:val="24"/>
          <w:szCs w:val="24"/>
        </w:rPr>
        <w:t xml:space="preserve"> ;</w:t>
      </w:r>
    </w:p>
    <w:p w:rsidR="000C5448" w:rsidRPr="00AC6341" w:rsidRDefault="000C5448" w:rsidP="00D60FF3">
      <w:pPr>
        <w:pStyle w:val="a"/>
        <w:spacing w:after="0" w:line="240" w:lineRule="auto"/>
        <w:ind w:left="851"/>
        <w:rPr>
          <w:sz w:val="24"/>
          <w:szCs w:val="24"/>
        </w:rPr>
      </w:pPr>
      <w:r w:rsidRPr="00AC6341">
        <w:rPr>
          <w:sz w:val="24"/>
          <w:szCs w:val="24"/>
        </w:rPr>
        <w:t>где:</w:t>
      </w:r>
    </w:p>
    <w:p w:rsidR="000C5448" w:rsidRPr="00AC6341" w:rsidRDefault="000C5448" w:rsidP="00D60FF3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49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50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BC3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BC3&quot; wsp:rsidP=&quot;007E3BC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Q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- количество носителей информации</w:t>
      </w:r>
      <w:r>
        <w:rPr>
          <w:sz w:val="24"/>
          <w:szCs w:val="24"/>
        </w:rPr>
        <w:t xml:space="preserve"> согласно приложению № 3</w:t>
      </w:r>
      <w:r w:rsidRPr="00AC6341">
        <w:rPr>
          <w:sz w:val="24"/>
          <w:szCs w:val="24"/>
        </w:rPr>
        <w:t>;</w:t>
      </w:r>
    </w:p>
    <w:p w:rsidR="000C5448" w:rsidRPr="00494951" w:rsidRDefault="000C5448" w:rsidP="00D60FF3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51" type="#_x0000_t75" style="width:16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52" type="#_x0000_t75" style="width:16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A603B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A603B&quot; wsp:rsidP=&quot;000A60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C6341">
        <w:rPr>
          <w:sz w:val="24"/>
          <w:szCs w:val="24"/>
        </w:rPr>
        <w:t xml:space="preserve"> - цена 1 единицы носителя информации</w:t>
      </w:r>
      <w:r>
        <w:rPr>
          <w:sz w:val="24"/>
          <w:szCs w:val="24"/>
        </w:rPr>
        <w:t xml:space="preserve"> согласно приложению № 3.</w:t>
      </w:r>
    </w:p>
    <w:p w:rsidR="000C5448" w:rsidRDefault="000C5448" w:rsidP="00D60FF3">
      <w:pPr>
        <w:pStyle w:val="a"/>
        <w:spacing w:after="0" w:line="240" w:lineRule="auto"/>
        <w:ind w:left="0" w:firstLine="1074"/>
        <w:jc w:val="both"/>
        <w:rPr>
          <w:sz w:val="24"/>
          <w:szCs w:val="24"/>
        </w:rPr>
      </w:pPr>
    </w:p>
    <w:p w:rsidR="000C5448" w:rsidRPr="00146537" w:rsidRDefault="000C5448" w:rsidP="00D60FF3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>Затраты на приобретение деталей для содержания принтеров, сканеров,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53" type="#_x0000_t75" style="width:20.2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0574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10574&quot; wsp:rsidP=&quot;0081057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СЃ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54" type="#_x0000_t75" style="width:20.2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0574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10574&quot; wsp:rsidP=&quot;0081057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СЃ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146537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146537">
        <w:rPr>
          <w:sz w:val="24"/>
          <w:szCs w:val="24"/>
        </w:rPr>
        <w:t>включают в себя: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55" type="#_x0000_t75" style="width:17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691B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691B&quot; wsp:rsidP=&quot;000F691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56" type="#_x0000_t75" style="width:17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691B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691B&quot; wsp:rsidP=&quot;000F691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 нормативные затраты на приобретение расходных материалов для принтеров, сканеров, многофункциональных устройств и копировальных аппаратов (оргтехники);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57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4F33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A4F33&quot; wsp:rsidP=&quot;001A4F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58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4F33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A4F33&quot; wsp:rsidP=&quot;001A4F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 нормативные затраты на приобретение запасных частей для принтеров, сканеров, многофункциональных устройств и копировальных аппаратов (оргтехники).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0E7BF9" w:rsidRDefault="000C5448" w:rsidP="00D60FF3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Затраты на приобретение расходных материалов для принтеров,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59" type="#_x0000_t75" style="width:17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60" type="#_x0000_t75" style="width:17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5430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5430&quot; wsp:rsidP=&quot;001E543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6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0E7BF9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61" type="#_x0000_t75" style="width:118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62" type="#_x0000_t75" style="width:118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0BAC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0BAC&quot; wsp:rsidP=&quot;005E0B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1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63" type="#_x0000_t75" style="width:30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64" type="#_x0000_t75" style="width:30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6B53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6B53&quot; wsp:rsidP=&quot;002F6B5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Ђ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 w:rsidRPr="00590DA7">
        <w:rPr>
          <w:sz w:val="24"/>
          <w:szCs w:val="24"/>
        </w:rPr>
        <w:t xml:space="preserve">по </w:t>
      </w:r>
      <w:r w:rsidRPr="00EE5F3D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EE5F3D">
        <w:rPr>
          <w:sz w:val="24"/>
          <w:szCs w:val="24"/>
        </w:rPr>
        <w:t xml:space="preserve"> </w:t>
      </w:r>
      <w:r w:rsidRPr="00106DDA">
        <w:rPr>
          <w:sz w:val="24"/>
          <w:szCs w:val="24"/>
        </w:rPr>
        <w:t>расходных материалов для принтеров, многофункциональных устройств, копировальных аппаратов и иной оргтехники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36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36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E1594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E1594&quot; wsp:rsidP=&quot;002E15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0E7BF9" w:rsidRDefault="000C5448" w:rsidP="00D60FF3">
      <w:pPr>
        <w:pStyle w:val="a"/>
        <w:numPr>
          <w:ilvl w:val="2"/>
          <w:numId w:val="4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7BF9">
        <w:rPr>
          <w:sz w:val="24"/>
          <w:szCs w:val="24"/>
        </w:rPr>
        <w:t>Затраты на приобретение запасных частей для принтеров, многофункциональных устройств, копировальных аппаратов и иной оргтехники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67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68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35AED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35AED&quot; wsp:rsidP=&quot;00735AE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0E7BF9">
        <w:rPr>
          <w:sz w:val="24"/>
          <w:szCs w:val="24"/>
        </w:rPr>
        <w:t>) 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69" type="#_x0000_t75" style="width:11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70" type="#_x0000_t75" style="width:11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4622E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622E&quot; wsp:rsidP=&quot;0074622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3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0C5448" w:rsidRPr="003B4BDB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3B4BDB">
        <w:rPr>
          <w:sz w:val="24"/>
          <w:szCs w:val="24"/>
        </w:rPr>
        <w:t>где:</w:t>
      </w:r>
    </w:p>
    <w:p w:rsidR="000C5448" w:rsidRPr="003B4BDB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3B4BDB">
        <w:rPr>
          <w:sz w:val="24"/>
          <w:szCs w:val="24"/>
        </w:rPr>
        <w:fldChar w:fldCharType="begin"/>
      </w:r>
      <w:r w:rsidRPr="003B4BDB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371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3B4BDB">
        <w:rPr>
          <w:sz w:val="24"/>
          <w:szCs w:val="24"/>
        </w:rPr>
        <w:instrText xml:space="preserve"> </w:instrText>
      </w:r>
      <w:r w:rsidRPr="003B4BDB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372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0D43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0D43&quot; wsp:rsidP=&quot;00040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4" o:title="" chromakey="white"/>
          </v:shape>
        </w:pict>
      </w:r>
      <w:r w:rsidRPr="003B4BDB">
        <w:rPr>
          <w:sz w:val="24"/>
          <w:szCs w:val="24"/>
        </w:rPr>
        <w:fldChar w:fldCharType="end"/>
      </w:r>
      <w:r w:rsidRPr="003B4BDB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по приобретению запасных частей для принтеров, многофункциональных устройств, копировальных аппаратов и иной оргтехники;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3B4BDB">
        <w:rPr>
          <w:sz w:val="24"/>
          <w:szCs w:val="24"/>
        </w:rPr>
        <w:fldChar w:fldCharType="begin"/>
      </w:r>
      <w:r w:rsidRPr="003B4BDB">
        <w:rPr>
          <w:sz w:val="24"/>
          <w:szCs w:val="24"/>
        </w:rPr>
        <w:instrText xml:space="preserve"> QUOTE </w:instrText>
      </w:r>
      <w:r w:rsidRPr="00EE1D4E">
        <w:rPr>
          <w:position w:val="-11"/>
          <w:sz w:val="24"/>
          <w:szCs w:val="24"/>
        </w:rPr>
        <w:pict>
          <v:shape id="_x0000_i137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B4BDB">
        <w:rPr>
          <w:sz w:val="24"/>
          <w:szCs w:val="24"/>
        </w:rPr>
        <w:instrText xml:space="preserve"> </w:instrText>
      </w:r>
      <w:r w:rsidRPr="003B4BDB">
        <w:rPr>
          <w:sz w:val="24"/>
          <w:szCs w:val="24"/>
        </w:rPr>
        <w:fldChar w:fldCharType="separate"/>
      </w:r>
      <w:r w:rsidRPr="00EE1D4E">
        <w:rPr>
          <w:position w:val="-11"/>
          <w:sz w:val="24"/>
          <w:szCs w:val="24"/>
        </w:rPr>
        <w:pict>
          <v:shape id="_x0000_i137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5CD5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45CD5&quot; wsp:rsidP=&quot;00F45C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3B4BDB">
        <w:rPr>
          <w:sz w:val="24"/>
          <w:szCs w:val="24"/>
        </w:rPr>
        <w:fldChar w:fldCharType="end"/>
      </w:r>
      <w:r w:rsidRPr="003B4BDB">
        <w:rPr>
          <w:sz w:val="24"/>
          <w:szCs w:val="24"/>
        </w:rPr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0C5448" w:rsidRPr="003B4BDB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bookmarkStart w:id="7" w:name="sub_110200"/>
      <w:r>
        <w:rPr>
          <w:b/>
        </w:rPr>
        <w:t>2</w:t>
      </w:r>
      <w:r w:rsidRPr="004276AF">
        <w:rPr>
          <w:b/>
        </w:rPr>
        <w:t>. Прочие затраты</w:t>
      </w:r>
    </w:p>
    <w:p w:rsidR="000C5448" w:rsidRPr="004276AF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</w:p>
    <w:p w:rsidR="000C5448" w:rsidRDefault="000C5448" w:rsidP="00D60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2.1. </w:t>
      </w:r>
      <w:r w:rsidRPr="00016918">
        <w:rPr>
          <w:rFonts w:ascii="Times New Roman" w:hAnsi="Times New Roman"/>
          <w:b/>
          <w:sz w:val="24"/>
          <w:szCs w:val="24"/>
        </w:rPr>
        <w:t>Затраты на услуги связи</w:t>
      </w:r>
      <w:bookmarkEnd w:id="7"/>
    </w:p>
    <w:p w:rsidR="000C5448" w:rsidRPr="007375EF" w:rsidRDefault="000C5448" w:rsidP="00D60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5448" w:rsidRPr="004454D2" w:rsidRDefault="000C5448" w:rsidP="00D60FF3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4454D2">
        <w:rPr>
          <w:sz w:val="24"/>
          <w:szCs w:val="24"/>
        </w:rPr>
        <w:t>Затраты на оплату услуг специальной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75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76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3037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83037&quot; wsp:rsidP=&quot;0078303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454D2">
        <w:rPr>
          <w:sz w:val="24"/>
          <w:szCs w:val="24"/>
        </w:rPr>
        <w:t>) 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77" type="#_x0000_t75" style="width:11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78" type="#_x0000_t75" style="width:114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C703D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703D&quot; wsp:rsidP=&quot;00FC703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6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79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80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127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07127&quot; wsp:rsidP=&quot;00F071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специальной связи;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38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38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1C31&quot;/&gt;&lt;wsp:rsid wsp:val=&quot;00FE483F&quot;/&gt;&lt;wsp:rsid wsp:val=&quot;00FF67DF&quot;/&gt;&lt;/wsp:rsids&gt;&lt;/w:docPr&gt;&lt;w:body&gt;&lt;wx:sect&gt;&lt;w:p wsp:rsidR=&quot;00000000&quot; wsp:rsidRDefault=&quot;00FE1C31&quot; wsp:rsidP=&quot;00FE1C3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6B1D9E" w:rsidRDefault="000C5448" w:rsidP="00D60FF3">
      <w:pPr>
        <w:pStyle w:val="a"/>
        <w:numPr>
          <w:ilvl w:val="2"/>
          <w:numId w:val="5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B1D9E">
        <w:rPr>
          <w:sz w:val="24"/>
          <w:szCs w:val="24"/>
        </w:rPr>
        <w:t>Затраты на оплату услуг почтовой связи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83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84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3C4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63C4&quot; wsp:rsidP=&quot;00FC63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6B1D9E">
        <w:rPr>
          <w:sz w:val="24"/>
          <w:szCs w:val="24"/>
        </w:rPr>
        <w:t>) 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  <w:highlight w:val="yellow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85" type="#_x0000_t75" style="width:11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86" type="#_x0000_t75" style="width:11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6B52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96B52&quot; wsp:rsidP=&quot;00096B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9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A27A41">
        <w:rPr>
          <w:i/>
          <w:sz w:val="24"/>
          <w:szCs w:val="24"/>
        </w:rPr>
        <w:t xml:space="preserve"> </w:t>
      </w:r>
      <w:r w:rsidRPr="00A27A41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87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388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34E3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34E3&quot; wsp:rsidP=&quot;00BD34E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предоставление услуг </w:t>
      </w:r>
      <w:r>
        <w:rPr>
          <w:sz w:val="24"/>
          <w:szCs w:val="24"/>
        </w:rPr>
        <w:t>почтовой связи;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38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39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1796F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1796F&quot; wsp:rsidP=&quot;006179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7375EF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Heading1"/>
        <w:numPr>
          <w:ilvl w:val="1"/>
          <w:numId w:val="6"/>
        </w:numPr>
        <w:spacing w:before="0" w:after="0"/>
        <w:rPr>
          <w:rFonts w:ascii="Times New Roman" w:hAnsi="Times New Roman"/>
        </w:rPr>
      </w:pPr>
      <w:bookmarkStart w:id="8" w:name="sub_110203"/>
      <w:r w:rsidRPr="007375EF">
        <w:rPr>
          <w:rFonts w:ascii="Times New Roman" w:hAnsi="Times New Roman"/>
        </w:rPr>
        <w:t xml:space="preserve"> Затраты на услуги, связанные с проездом и наймом жилого помещения в связи с командированием работников</w:t>
      </w:r>
      <w:bookmarkEnd w:id="8"/>
    </w:p>
    <w:p w:rsidR="000C5448" w:rsidRPr="005F1BB4" w:rsidRDefault="000C5448" w:rsidP="00D60FF3"/>
    <w:p w:rsidR="000C5448" w:rsidRDefault="000C5448" w:rsidP="00D60FF3">
      <w:pPr>
        <w:pStyle w:val="a"/>
        <w:tabs>
          <w:tab w:val="left" w:pos="908"/>
        </w:tabs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2.2.1. </w:t>
      </w:r>
      <w:r w:rsidRPr="00894E21">
        <w:rPr>
          <w:sz w:val="24"/>
          <w:szCs w:val="24"/>
        </w:rPr>
        <w:t xml:space="preserve">Затраты по </w:t>
      </w:r>
      <w:r>
        <w:rPr>
          <w:sz w:val="24"/>
          <w:szCs w:val="24"/>
        </w:rPr>
        <w:t xml:space="preserve">контракту </w:t>
      </w:r>
      <w:r w:rsidRPr="00894E21">
        <w:rPr>
          <w:sz w:val="24"/>
          <w:szCs w:val="24"/>
        </w:rPr>
        <w:t>на проезд к месту командирования и обратно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91" type="#_x0000_t75" style="width:30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92" type="#_x0000_t75" style="width:30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468D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3468D&quot; wsp:rsidP=&quot;00D346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894E2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0C5448" w:rsidRPr="00894E21" w:rsidRDefault="000C5448" w:rsidP="00D60FF3">
      <w:pPr>
        <w:pStyle w:val="a"/>
        <w:tabs>
          <w:tab w:val="left" w:pos="908"/>
        </w:tabs>
        <w:spacing w:after="0" w:line="240" w:lineRule="auto"/>
        <w:ind w:left="0"/>
        <w:jc w:val="both"/>
        <w:rPr>
          <w:sz w:val="24"/>
          <w:szCs w:val="24"/>
        </w:rPr>
      </w:pPr>
      <w:r w:rsidRPr="00894E21">
        <w:rPr>
          <w:sz w:val="24"/>
          <w:szCs w:val="24"/>
        </w:rPr>
        <w:t>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93" type="#_x0000_t75" style="width:147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94" type="#_x0000_t75" style="width:147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4D90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4D90&quot; wsp:rsidP=&quot;00BC4D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2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894E21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395" type="#_x0000_t75" style="width:45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396" type="#_x0000_t75" style="width:45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5C08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35C08&quot; wsp:rsidP=&quot;00035C0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їСЂРѕРµР·Рґ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услуг, связанных с проездом к месту командирования и обратно;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39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39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680A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C680A&quot; wsp:rsidP=&quot;009C680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>2.2.2. З</w:t>
      </w:r>
      <w:r w:rsidRPr="001669E2">
        <w:rPr>
          <w:sz w:val="24"/>
          <w:szCs w:val="24"/>
        </w:rPr>
        <w:t xml:space="preserve">атраты по </w:t>
      </w:r>
      <w:r>
        <w:rPr>
          <w:sz w:val="24"/>
          <w:szCs w:val="24"/>
        </w:rPr>
        <w:t xml:space="preserve">контракту </w:t>
      </w:r>
      <w:r w:rsidRPr="001669E2">
        <w:rPr>
          <w:sz w:val="24"/>
          <w:szCs w:val="24"/>
        </w:rPr>
        <w:t xml:space="preserve">на найм жилого помещения на период </w:t>
      </w:r>
      <w:r>
        <w:rPr>
          <w:sz w:val="24"/>
          <w:szCs w:val="24"/>
        </w:rPr>
        <w:t xml:space="preserve">                                  </w:t>
      </w:r>
      <w:r w:rsidRPr="001669E2">
        <w:rPr>
          <w:sz w:val="24"/>
          <w:szCs w:val="24"/>
        </w:rPr>
        <w:t>командирования</w:t>
      </w:r>
      <w:r w:rsidRPr="009C5231">
        <w:rPr>
          <w:sz w:val="24"/>
          <w:szCs w:val="24"/>
        </w:rPr>
        <w:t xml:space="preserve">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399" type="#_x0000_t75" style="width:2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00" type="#_x0000_t75" style="width:2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2FB7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32FB7&quot; wsp:rsidP=&quot;00B32FB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A27A41">
        <w:rPr>
          <w:sz w:val="24"/>
          <w:szCs w:val="24"/>
        </w:rPr>
        <w:fldChar w:fldCharType="begin"/>
      </w:r>
      <w:r w:rsidRPr="00A27A41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01" type="#_x0000_t75" style="width:13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Pr="00A27A41">
        <w:rPr>
          <w:sz w:val="24"/>
          <w:szCs w:val="24"/>
        </w:rPr>
        <w:instrText xml:space="preserve"> </w:instrText>
      </w:r>
      <w:r w:rsidRPr="00A27A41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02" type="#_x0000_t75" style="width:13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1796C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1796C&quot; wsp:rsidP=&quot;0001796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5" o:title="" chromakey="white"/>
          </v:shape>
        </w:pict>
      </w:r>
      <w:r w:rsidRPr="00A27A41">
        <w:rPr>
          <w:sz w:val="24"/>
          <w:szCs w:val="24"/>
        </w:rPr>
        <w:fldChar w:fldCharType="end"/>
      </w:r>
      <w:r w:rsidRPr="004A60B3">
        <w:rPr>
          <w:i/>
          <w:sz w:val="24"/>
          <w:szCs w:val="24"/>
        </w:rPr>
        <w:t xml:space="preserve"> </w:t>
      </w:r>
      <w:r w:rsidRPr="00A1073C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03" type="#_x0000_t75" style="width:39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04" type="#_x0000_t75" style="width:39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D6875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6875&quot; wsp:rsidP=&quot;00BD68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Р°Р№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услуг, связанных с </w:t>
      </w:r>
      <w:r w:rsidRPr="001669E2">
        <w:rPr>
          <w:sz w:val="24"/>
          <w:szCs w:val="24"/>
        </w:rPr>
        <w:t>найм</w:t>
      </w:r>
      <w:r>
        <w:rPr>
          <w:sz w:val="24"/>
          <w:szCs w:val="24"/>
        </w:rPr>
        <w:t>ом</w:t>
      </w:r>
      <w:r w:rsidRPr="001669E2">
        <w:rPr>
          <w:sz w:val="24"/>
          <w:szCs w:val="24"/>
        </w:rPr>
        <w:t xml:space="preserve"> жилого помещения на период командирования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40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40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2327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2327&quot; wsp:rsidP=&quot;0018232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7375EF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0C5448" w:rsidRDefault="000C5448" w:rsidP="00D60FF3">
      <w:pPr>
        <w:pStyle w:val="Heading1"/>
        <w:spacing w:before="0" w:after="0"/>
        <w:rPr>
          <w:rFonts w:ascii="Times New Roman" w:hAnsi="Times New Roman"/>
        </w:rPr>
      </w:pPr>
      <w:r w:rsidRPr="007375EF">
        <w:rPr>
          <w:rFonts w:ascii="Times New Roman" w:hAnsi="Times New Roman"/>
        </w:rPr>
        <w:t xml:space="preserve">2.3. </w:t>
      </w:r>
      <w:bookmarkStart w:id="9" w:name="sub_110204"/>
      <w:r w:rsidRPr="007375EF">
        <w:rPr>
          <w:rFonts w:ascii="Times New Roman" w:hAnsi="Times New Roman"/>
        </w:rPr>
        <w:t>Затраты на коммунальные услуги</w:t>
      </w:r>
      <w:bookmarkEnd w:id="9"/>
    </w:p>
    <w:p w:rsidR="000C5448" w:rsidRPr="0052019B" w:rsidRDefault="000C5448" w:rsidP="00D60FF3">
      <w:pPr>
        <w:spacing w:after="0" w:line="240" w:lineRule="auto"/>
      </w:pPr>
    </w:p>
    <w:p w:rsidR="000C5448" w:rsidRPr="00433195" w:rsidRDefault="000C5448" w:rsidP="00D60FF3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 w:rsidRPr="00433195">
        <w:rPr>
          <w:sz w:val="24"/>
          <w:szCs w:val="24"/>
        </w:rPr>
        <w:t>Затраты на электроснабжение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07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08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B6EE3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B6EE3&quot; wsp:rsidP=&quot;002B6EE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33195">
        <w:rPr>
          <w:sz w:val="24"/>
          <w:szCs w:val="24"/>
        </w:rPr>
        <w:t>) определяются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7D6C9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09" type="#_x0000_t75" style="width:128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10" type="#_x0000_t75" style="width:128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57B0D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57B0D&quot; wsp:rsidP=&quot;00857B0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Ќ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0C5448" w:rsidRPr="007D6C98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1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1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35EE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35EE&quot; wsp:rsidP=&quot;006A35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i-виде электричества, которая определяется по фактическим данным за предыдущий финансовый год;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13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14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13C0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C13C0&quot; wsp:rsidP=&quot;001C13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–i-й регулируемый тариф на электроэнергию;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15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16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E12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0E12&quot; wsp:rsidP=&quot;00D40E1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Ќ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1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Default="000C5448" w:rsidP="00D60FF3">
      <w:pPr>
        <w:pStyle w:val="a"/>
        <w:numPr>
          <w:ilvl w:val="2"/>
          <w:numId w:val="6"/>
        </w:numPr>
        <w:spacing w:after="0" w:line="240" w:lineRule="auto"/>
        <w:ind w:firstLine="13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тепло</w:t>
      </w:r>
      <w:r w:rsidRPr="00993A36">
        <w:rPr>
          <w:sz w:val="24"/>
          <w:szCs w:val="24"/>
        </w:rPr>
        <w:t>снабжени</w:t>
      </w:r>
      <w:r>
        <w:rPr>
          <w:sz w:val="24"/>
          <w:szCs w:val="24"/>
        </w:rPr>
        <w:t xml:space="preserve">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17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18" type="#_x0000_t75" style="width:14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2F6D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2F6D&quot; wsp:rsidP=&quot;00D82F6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7D6C9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19" type="#_x0000_t75" style="width:129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20" type="#_x0000_t75" style="width:129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31092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31092&quot; wsp:rsidP=&quot;0063109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‚СЃ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0C5448" w:rsidRPr="007D6C98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2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2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5A0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5A0&quot; wsp:rsidP=&quot;007955A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теплоэнергии, которая определяется по фактическим данным за предыдущий финансовый год;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23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24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0F7A9C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F7A9C&quot; wsp:rsidP=&quot;000F7A9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теплоснабжение;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25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26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560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6560&quot; wsp:rsidP=&quot;005A656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6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Default="000C5448" w:rsidP="00D60FF3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горячее водоснабжение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27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28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80F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7380F&quot; wsp:rsidP=&quot;00F738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7D6C9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29" type="#_x0000_t75" style="width:130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30" type="#_x0000_t75" style="width:130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2502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C2502&quot; wsp:rsidP=&quot;00FC250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0C5448" w:rsidRPr="007D6C98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31" type="#_x0000_t75" style="width:21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32" type="#_x0000_t75" style="width:21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E5E90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E5E90&quot; wsp:rsidP=&quot;005E5E9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9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горячем водоснабжении, которая определяется по фактическим данным за предыдущий финансовый год;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33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34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2F25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02F25&quot; wsp:rsidP=&quot;00102F2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горячее водоснабжение;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35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36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28F8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828F8&quot; wsp:rsidP=&quot;002828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1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Default="000C5448" w:rsidP="00D60FF3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Затраты на холодное водоснабжение и водоотведение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37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38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248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94248&quot; wsp:rsidP=&quot;0089424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</w:t>
      </w:r>
      <w:r>
        <w:rPr>
          <w:sz w:val="24"/>
          <w:szCs w:val="24"/>
        </w:rPr>
        <w:t>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7D6C9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39" type="#_x0000_t75" style="width:131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40" type="#_x0000_t75" style="width:131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E7E47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7E47&quot; wsp:rsidP=&quot;001E7E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 &lt;/m:t&gt;&lt;/m:r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С…РІ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3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+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41" type="#_x0000_t75" style="width:99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42" type="#_x0000_t75" style="width:99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74BC0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74BC0&quot; wsp:rsidP=&quot;00574BC0&quot;&gt;&lt;m:oMathPara&gt;&lt;m:oMath&gt;&lt;m:nary&gt;&lt;m:naryPr&gt;&lt;m:chr m:val=&quot;в€‘&quot;/&gt;&lt;m:limLoc m:val=&quot;undOvr&quot;/&gt;&lt;m:subHide m:val=&quot;1&quot;/&gt;&lt;m:supHide m:val=&quot;1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/&gt;&lt;m:sup/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w:rPr&gt;&lt;w:rFonts w:ascii=&quot;Cambria Math&quot; w:h-ansi=&quot;Cambria Math&quot;/&gt;&lt;wx:font wx:val=&quot;Cambria Math&quot;/&gt;&lt;w:i/&gt;&lt;w:sz w:val=&quot;24&quot;/&gt;&lt;w:sz-cs w:val=&quot;24&quot;/&gt;&lt;/w:rPr&gt;&lt;m:t&gt;РІРѕ&lt;/m:t&gt;&lt;/m:r&gt;&lt;/m:sub&gt;&lt;/m:sSub&gt;&lt;/m:e&gt;&lt;/m:nary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7D6C98">
        <w:rPr>
          <w:sz w:val="24"/>
          <w:szCs w:val="24"/>
        </w:rPr>
        <w:t>;</w:t>
      </w:r>
    </w:p>
    <w:p w:rsidR="000C5448" w:rsidRPr="007D6C98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7D6C98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43" type="#_x0000_t75" style="width:21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44" type="#_x0000_t75" style="width:21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3409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3409&quot; wsp:rsidP=&quot;007E340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холодном водоснабжении, которая определяется по фактическим данным за предыдущий финансовый год;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45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46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07520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07520&quot; wsp:rsidP=&quot;00A0752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холодное водоснабжение;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47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48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3C47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3C47&quot; wsp:rsidP=&quot;007C3C4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7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49" type="#_x0000_t75" style="width:22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50" type="#_x0000_t75" style="width:22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20AB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20AB&quot; wsp:rsidP=&quot;007C20A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џ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4A60B3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расчетная потребность в водоотведении, которая определяется по фактическим данным за предыдущий финансовый год;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51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52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47F8D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47F8D&quot; wsp:rsidP=&quot;00147F8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ў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0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</w:t>
      </w:r>
      <w:r>
        <w:rPr>
          <w:sz w:val="24"/>
          <w:szCs w:val="24"/>
        </w:rPr>
        <w:t>– регулируемый тариф на водоотведение;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53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54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2E6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22E6&quot; wsp:rsidP=&quot;00BB22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k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i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0" o:title="" chromakey="white"/>
          </v:shape>
        </w:pict>
      </w:r>
      <w:r w:rsidRPr="00DB59A2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- коэффициент роста цен в соответствии со сценарными условиями социально-экономического развития Оренбургской области на соответствующий финансовый год.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Pr="009C5231" w:rsidRDefault="000C5448" w:rsidP="00D60FF3">
      <w:pPr>
        <w:pStyle w:val="a"/>
        <w:numPr>
          <w:ilvl w:val="2"/>
          <w:numId w:val="6"/>
        </w:numPr>
        <w:spacing w:after="0" w:line="240" w:lineRule="auto"/>
        <w:ind w:left="0" w:firstLine="851"/>
        <w:jc w:val="both"/>
        <w:rPr>
          <w:sz w:val="24"/>
          <w:szCs w:val="24"/>
        </w:rPr>
      </w:pPr>
      <w:r w:rsidRPr="00AA1CF5">
        <w:rPr>
          <w:sz w:val="24"/>
          <w:szCs w:val="24"/>
        </w:rPr>
        <w:t>Затраты на вывоз коммунальных отходов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55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56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3AD6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83AD6&quot; wsp:rsidP=&quot;00F83A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57" type="#_x0000_t75" style="width:11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58" type="#_x0000_t75" style="width:11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07B0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107B0&quot; wsp:rsidP=&quot;003107B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59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60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вывозу коммунальных отходов;</w:t>
      </w:r>
    </w:p>
    <w:p w:rsidR="000C5448" w:rsidRPr="003C164F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46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46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7375EF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:rsidR="000C5448" w:rsidRDefault="000C5448" w:rsidP="00D60FF3">
      <w:pPr>
        <w:pStyle w:val="Heading1"/>
        <w:spacing w:before="0" w:after="0"/>
        <w:rPr>
          <w:rFonts w:ascii="Times New Roman" w:hAnsi="Times New Roman"/>
        </w:rPr>
      </w:pPr>
      <w:bookmarkStart w:id="10" w:name="sub_110206"/>
      <w:r w:rsidRPr="007375EF">
        <w:rPr>
          <w:rFonts w:ascii="Times New Roman" w:hAnsi="Times New Roman"/>
        </w:rPr>
        <w:t>2.4. Затраты на содержание имущества, не отнесенные к затратам на содержание имущества в рамках затрат на информационно-коммуникационные технологии</w:t>
      </w:r>
      <w:bookmarkEnd w:id="10"/>
    </w:p>
    <w:p w:rsidR="000C5448" w:rsidRPr="005F1BB4" w:rsidRDefault="000C5448" w:rsidP="00D60FF3"/>
    <w:p w:rsidR="000C5448" w:rsidRDefault="000C5448" w:rsidP="00D60FF3">
      <w:pPr>
        <w:pStyle w:val="a"/>
        <w:tabs>
          <w:tab w:val="left" w:pos="908"/>
        </w:tabs>
        <w:spacing w:after="0" w:line="240" w:lineRule="auto"/>
        <w:ind w:left="0" w:firstLine="851"/>
        <w:jc w:val="both"/>
        <w:rPr>
          <w:sz w:val="24"/>
          <w:szCs w:val="24"/>
        </w:rPr>
      </w:pPr>
      <w:r w:rsidRPr="00C564F9">
        <w:rPr>
          <w:sz w:val="24"/>
          <w:szCs w:val="24"/>
        </w:rPr>
        <w:t>Такие затраты не подлежат отдельному расчету, если они включены в общую стоимость комплексных услуг управляющей компании.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2.4.1. </w:t>
      </w:r>
      <w:r w:rsidRPr="00C72108">
        <w:rPr>
          <w:sz w:val="24"/>
          <w:szCs w:val="24"/>
        </w:rPr>
        <w:t>Затраты на техническое обслуживание и регламентно-профилактический</w:t>
      </w:r>
      <w:r>
        <w:rPr>
          <w:sz w:val="24"/>
          <w:szCs w:val="24"/>
        </w:rPr>
        <w:t xml:space="preserve">            </w:t>
      </w:r>
      <w:r w:rsidRPr="00C72108">
        <w:rPr>
          <w:sz w:val="24"/>
          <w:szCs w:val="24"/>
        </w:rPr>
        <w:t xml:space="preserve"> ремонт систем охранно-тревожной сигнализации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63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64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00C4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00C4&quot; wsp:rsidP=&quot;00EF00C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1074"/>
        <w:rPr>
          <w:sz w:val="24"/>
          <w:szCs w:val="24"/>
          <w:highlight w:val="yellow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431AD8">
        <w:rPr>
          <w:sz w:val="24"/>
          <w:szCs w:val="24"/>
        </w:rPr>
        <w:fldChar w:fldCharType="begin"/>
      </w:r>
      <w:r w:rsidRPr="00431AD8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65" type="#_x0000_t75" style="width:11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431AD8">
        <w:rPr>
          <w:sz w:val="24"/>
          <w:szCs w:val="24"/>
        </w:rPr>
        <w:instrText xml:space="preserve"> </w:instrText>
      </w:r>
      <w:r w:rsidRPr="00431AD8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66" type="#_x0000_t75" style="width:11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4A94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04A94&quot; wsp:rsidP=&quot;00E04A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5" o:title="" chromakey="white"/>
          </v:shape>
        </w:pict>
      </w:r>
      <w:r w:rsidRPr="00431AD8">
        <w:rPr>
          <w:sz w:val="24"/>
          <w:szCs w:val="24"/>
        </w:rPr>
        <w:fldChar w:fldCharType="end"/>
      </w:r>
      <w:r w:rsidRPr="00431AD8">
        <w:rPr>
          <w:i/>
          <w:sz w:val="24"/>
          <w:szCs w:val="24"/>
        </w:rPr>
        <w:t xml:space="preserve"> </w:t>
      </w:r>
      <w:r w:rsidRPr="00431AD8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67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68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25A00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5A00&quot; wsp:rsidP=&quot;00325A0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C72108">
        <w:rPr>
          <w:sz w:val="24"/>
          <w:szCs w:val="24"/>
        </w:rPr>
        <w:t>техническо</w:t>
      </w:r>
      <w:r>
        <w:rPr>
          <w:sz w:val="24"/>
          <w:szCs w:val="24"/>
        </w:rPr>
        <w:t>му</w:t>
      </w:r>
      <w:r w:rsidRPr="00C72108">
        <w:rPr>
          <w:sz w:val="24"/>
          <w:szCs w:val="24"/>
        </w:rPr>
        <w:t xml:space="preserve"> обслуживани</w:t>
      </w:r>
      <w:r>
        <w:rPr>
          <w:sz w:val="24"/>
          <w:szCs w:val="24"/>
        </w:rPr>
        <w:t>ю</w:t>
      </w:r>
      <w:r w:rsidRPr="00C72108">
        <w:rPr>
          <w:sz w:val="24"/>
          <w:szCs w:val="24"/>
        </w:rPr>
        <w:t xml:space="preserve"> и регламентно-профилактическ</w:t>
      </w:r>
      <w:r>
        <w:rPr>
          <w:sz w:val="24"/>
          <w:szCs w:val="24"/>
        </w:rPr>
        <w:t>ому</w:t>
      </w:r>
      <w:r w:rsidRPr="00C72108">
        <w:rPr>
          <w:sz w:val="24"/>
          <w:szCs w:val="24"/>
        </w:rPr>
        <w:t xml:space="preserve"> ремонт</w:t>
      </w:r>
      <w:r>
        <w:rPr>
          <w:sz w:val="24"/>
          <w:szCs w:val="24"/>
        </w:rPr>
        <w:t>у</w:t>
      </w:r>
      <w:r w:rsidRPr="00C72108">
        <w:rPr>
          <w:sz w:val="24"/>
          <w:szCs w:val="24"/>
        </w:rPr>
        <w:t xml:space="preserve"> систем охранно-тревожной сигнализации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46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47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477E4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77E4&quot; wsp:rsidP=&quot;004477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2.4.2. </w:t>
      </w:r>
      <w:r w:rsidRPr="00194DAA">
        <w:rPr>
          <w:sz w:val="24"/>
          <w:szCs w:val="24"/>
        </w:rPr>
        <w:t xml:space="preserve">Затраты на проведение текущего ремонта помещения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471" type="#_x0000_t75" style="width:15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472" type="#_x0000_t75" style="width:15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01E0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401E0&quot; wsp:rsidP=&quot;004401E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) </w:t>
      </w:r>
      <w:r w:rsidRPr="00194DAA">
        <w:rPr>
          <w:sz w:val="24"/>
          <w:szCs w:val="24"/>
        </w:rPr>
        <w:t xml:space="preserve"> определяются с учетом требований </w:t>
      </w:r>
      <w:hyperlink r:id="rId218" w:history="1">
        <w:r w:rsidRPr="00194DAA">
          <w:rPr>
            <w:sz w:val="24"/>
            <w:szCs w:val="24"/>
          </w:rPr>
          <w:t>Положения</w:t>
        </w:r>
      </w:hyperlink>
      <w:r w:rsidRPr="00194DAA">
        <w:rPr>
          <w:sz w:val="24"/>
          <w:szCs w:val="24"/>
        </w:rP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</w:t>
      </w:r>
      <w:hyperlink r:id="rId219" w:history="1">
        <w:r w:rsidRPr="00194DAA">
          <w:rPr>
            <w:sz w:val="24"/>
            <w:szCs w:val="24"/>
          </w:rPr>
          <w:t>приказом</w:t>
        </w:r>
      </w:hyperlink>
      <w:r w:rsidRPr="00194DAA">
        <w:rPr>
          <w:sz w:val="24"/>
          <w:szCs w:val="24"/>
        </w:rPr>
        <w:t xml:space="preserve"> Государственного комитета по архитектуре и градостроительству при Госстрое СССР от 23 ноября 1988 г. N 312, но не более 1 раза в 3 года по формуле:</w:t>
      </w:r>
    </w:p>
    <w:p w:rsidR="000C5448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1074"/>
        <w:jc w:val="center"/>
        <w:rPr>
          <w:i/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473" type="#_x0000_t75" style="width:111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474" type="#_x0000_t75" style="width:111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07A8E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07A8E&quot; wsp:rsidP=&quot;00307A8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СЂ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nary&gt;&lt;m:naryPr&gt;&lt;m:chr m:val=&quot;в€‘&quot;/&gt;&lt;m:limLoc m:val=&quot;undOvr&quot;/&gt;&lt;m:ctrlPr&gt;&lt;w:rPr&gt;&lt;w:rFonts w:ascii=&quot;Cambria Math&quot; w:h-ansi=&quot;Times New Roman&quot;/&gt;&lt;wx:font wx:val=&quot;Cambria Math&quot;/&gt;&lt;w:sz w:val=&quot;24&quot;/&gt;&lt;w:sz-cs w:val=&quot;24&quot;/&gt;&lt;/w:rPr&gt;&lt;/m:ctrlPr&gt;&lt;/m:naryPr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=1&lt;/m:t&gt;&lt;/m:r&gt;&lt;/m:sub&gt;&lt;m:sup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w:lang w:val=&quot;EN-US&quot;/&gt;&lt;/w:rPr&gt;&lt;m:t&gt;n&lt;/m:t&gt;&lt;/m:r&gt;&lt;/m:sup&gt;&lt;m:e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x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e&gt;&lt;/m:nary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;</w:t>
      </w:r>
    </w:p>
    <w:p w:rsidR="000C5448" w:rsidRPr="00E62911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E62911">
        <w:rPr>
          <w:sz w:val="24"/>
          <w:szCs w:val="24"/>
        </w:rPr>
        <w:t>где:</w:t>
      </w:r>
    </w:p>
    <w:p w:rsidR="000C5448" w:rsidRPr="00E62911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475" type="#_x0000_t75" style="width:22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476" type="#_x0000_t75" style="width:22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1DE6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1DE6&quot; wsp:rsidP=&quot;002F1DE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S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- площадь здания, планируемая к проведению текущего ремонта;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477" type="#_x0000_t75" style="width:21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478" type="#_x0000_t75" style="width:21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2C13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E2C13&quot; wsp:rsidP=&quot;00EE2C1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P&lt;/m:t&gt;&lt;/m:r&gt;&lt;/m:e&gt;&lt;m: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imp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62911">
        <w:rPr>
          <w:sz w:val="24"/>
          <w:szCs w:val="24"/>
        </w:rPr>
        <w:t xml:space="preserve"> - цена текущего ремонта 1 кв. метра площади здания.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2.4.3. </w:t>
      </w:r>
      <w:r w:rsidRPr="00FC022A">
        <w:rPr>
          <w:sz w:val="24"/>
          <w:szCs w:val="24"/>
        </w:rPr>
        <w:t xml:space="preserve">Затраты на оплату услуг по обслуживанию и уборке помещения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479" type="#_x0000_t75" style="width:24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480" type="#_x0000_t75" style="width:24.7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86BE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86BE8&quot; wsp:rsidP=&quot;00B86BE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481" type="#_x0000_t75" style="width:131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482" type="#_x0000_t75" style="width:131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0129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0129&quot; wsp:rsidP=&quot;007C012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483" type="#_x0000_t75" style="width:37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484" type="#_x0000_t75" style="width:37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5F5C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E5F5C&quot; wsp:rsidP=&quot;008E5F5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°Сѓ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2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обслуживанию и уборке помещения;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48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48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75CA9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75CA9&quot; wsp:rsidP=&quot;00675CA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3C164F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5B318C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2.4.4. Затраты </w:t>
      </w:r>
      <w:r w:rsidRPr="001D521B">
        <w:rPr>
          <w:sz w:val="24"/>
          <w:szCs w:val="24"/>
        </w:rPr>
        <w:t xml:space="preserve">на оплату </w:t>
      </w:r>
      <w:r>
        <w:rPr>
          <w:sz w:val="24"/>
          <w:szCs w:val="24"/>
        </w:rPr>
        <w:t xml:space="preserve">услуг </w:t>
      </w:r>
      <w:r w:rsidRPr="004A74D4">
        <w:rPr>
          <w:sz w:val="24"/>
          <w:szCs w:val="24"/>
        </w:rPr>
        <w:t>по управлению, содержанию и те</w:t>
      </w:r>
      <w:r>
        <w:rPr>
          <w:sz w:val="24"/>
          <w:szCs w:val="24"/>
        </w:rPr>
        <w:t>кущему ремонту              многоквартирного</w:t>
      </w:r>
      <w:r w:rsidRPr="004A74D4">
        <w:rPr>
          <w:sz w:val="24"/>
          <w:szCs w:val="24"/>
        </w:rPr>
        <w:t xml:space="preserve"> дома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трмд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</w:t>
      </w:r>
      <w:r>
        <w:rPr>
          <w:sz w:val="24"/>
          <w:szCs w:val="24"/>
        </w:rPr>
        <w:t>:</w:t>
      </w:r>
    </w:p>
    <w:p w:rsidR="000C5448" w:rsidRPr="005B318C" w:rsidRDefault="000C5448" w:rsidP="00D60FF3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</w:p>
    <w:p w:rsidR="000C5448" w:rsidRPr="005A430C" w:rsidRDefault="000C5448" w:rsidP="00D60FF3">
      <w:pPr>
        <w:pStyle w:val="a"/>
        <w:tabs>
          <w:tab w:val="center" w:pos="2594"/>
        </w:tabs>
        <w:spacing w:after="0" w:line="240" w:lineRule="auto"/>
        <w:ind w:left="1074"/>
        <w:jc w:val="center"/>
        <w:rPr>
          <w:sz w:val="24"/>
          <w:szCs w:val="24"/>
        </w:rPr>
      </w:pPr>
      <w:r w:rsidRPr="005A430C">
        <w:rPr>
          <w:position w:val="-14"/>
          <w:sz w:val="24"/>
          <w:szCs w:val="24"/>
          <w:lang w:val="en-SG"/>
        </w:rPr>
        <w:object w:dxaOrig="2580" w:dyaOrig="380">
          <v:shape id="_x0000_i1487" type="#_x0000_t75" style="width:129pt;height:18.75pt" o:ole="">
            <v:imagedata r:id="rId226" o:title=""/>
          </v:shape>
          <o:OLEObject Type="Embed" ProgID="Equation.3" ShapeID="_x0000_i1487" DrawAspect="Content" ObjectID="_1668330727" r:id="rId227"/>
        </w:object>
      </w:r>
      <w:r>
        <w:rPr>
          <w:sz w:val="24"/>
          <w:szCs w:val="24"/>
        </w:rPr>
        <w:t>;</w:t>
      </w:r>
      <w:r w:rsidRPr="005A430C">
        <w:rPr>
          <w:sz w:val="24"/>
          <w:szCs w:val="24"/>
        </w:rPr>
        <w:br w:type="textWrapping" w:clear="all"/>
      </w:r>
    </w:p>
    <w:p w:rsidR="000C5448" w:rsidRPr="005A430C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5A430C">
        <w:rPr>
          <w:sz w:val="24"/>
          <w:szCs w:val="24"/>
        </w:rPr>
        <w:t xml:space="preserve"> </w:t>
      </w:r>
      <w:r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88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65439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65439&quot; wsp:rsidP=&quot;0066543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1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</w:t>
      </w:r>
      <w:r w:rsidRPr="005A430C">
        <w:rPr>
          <w:position w:val="-14"/>
          <w:sz w:val="24"/>
          <w:szCs w:val="24"/>
        </w:rPr>
        <w:object w:dxaOrig="780" w:dyaOrig="380">
          <v:shape id="_x0000_i1489" type="#_x0000_t75" style="width:39pt;height:18.75pt" o:ole="">
            <v:imagedata r:id="rId228" o:title=""/>
          </v:shape>
          <o:OLEObject Type="Embed" ProgID="Equation.3" ShapeID="_x0000_i1489" DrawAspect="Content" ObjectID="_1668330728" r:id="rId229"/>
        </w:object>
      </w:r>
      <w:r w:rsidRPr="005A430C">
        <w:rPr>
          <w:sz w:val="24"/>
          <w:szCs w:val="24"/>
        </w:rPr>
        <w:t>-</w:t>
      </w:r>
      <w:r w:rsidRPr="004A60B3">
        <w:rPr>
          <w:sz w:val="24"/>
          <w:szCs w:val="24"/>
        </w:rPr>
        <w:t xml:space="preserve">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4A74D4">
        <w:rPr>
          <w:sz w:val="24"/>
          <w:szCs w:val="24"/>
        </w:rPr>
        <w:t>по управлению, содержанию и те</w:t>
      </w:r>
      <w:r>
        <w:rPr>
          <w:sz w:val="24"/>
          <w:szCs w:val="24"/>
        </w:rPr>
        <w:t>кущему ремонту              многоквартирного</w:t>
      </w:r>
      <w:r w:rsidRPr="004A74D4">
        <w:rPr>
          <w:sz w:val="24"/>
          <w:szCs w:val="24"/>
        </w:rPr>
        <w:t xml:space="preserve"> дома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49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49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59B3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D59B3&quot; wsp:rsidP=&quot;00CD59B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026E36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026E3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2.4.5. </w:t>
      </w:r>
      <w:r w:rsidRPr="00026E36">
        <w:rPr>
          <w:rFonts w:ascii="Times New Roman" w:hAnsi="Times New Roman"/>
          <w:sz w:val="24"/>
          <w:szCs w:val="24"/>
        </w:rPr>
        <w:t>Затраты на техническое обслуживание и регламентно-профилактический ремонт лифтов (</w:t>
      </w:r>
      <w:r w:rsidRPr="00026E36">
        <w:rPr>
          <w:rFonts w:ascii="Times New Roman" w:hAnsi="Times New Roman"/>
          <w:sz w:val="24"/>
          <w:szCs w:val="24"/>
        </w:rPr>
        <w:fldChar w:fldCharType="begin"/>
      </w:r>
      <w:r w:rsidRPr="00026E36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rFonts w:ascii="Times New Roman" w:hAnsi="Times New Roman"/>
          <w:position w:val="-11"/>
          <w:sz w:val="24"/>
          <w:szCs w:val="24"/>
        </w:rPr>
        <w:pict>
          <v:shape id="_x0000_i1492" type="#_x0000_t75" style="width:10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026E36">
        <w:rPr>
          <w:rFonts w:ascii="Times New Roman" w:hAnsi="Times New Roman"/>
          <w:sz w:val="24"/>
          <w:szCs w:val="24"/>
        </w:rPr>
        <w:instrText xml:space="preserve"> </w:instrText>
      </w:r>
      <w:r w:rsidRPr="00026E36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rFonts w:ascii="Times New Roman" w:hAnsi="Times New Roman"/>
          <w:position w:val="-11"/>
          <w:sz w:val="24"/>
          <w:szCs w:val="24"/>
        </w:rPr>
        <w:pict>
          <v:shape id="_x0000_i1493" type="#_x0000_t75" style="width:10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1818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51818&quot; wsp:rsidP=&quot;003518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0" o:title="" chromakey="white"/>
          </v:shape>
        </w:pict>
      </w:r>
      <w:r w:rsidRPr="00026E36">
        <w:rPr>
          <w:rFonts w:ascii="Times New Roman" w:hAnsi="Times New Roman"/>
          <w:sz w:val="24"/>
          <w:szCs w:val="24"/>
        </w:rPr>
        <w:fldChar w:fldCharType="end"/>
      </w:r>
      <w:r w:rsidRPr="00026E36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94" type="#_x0000_t75" style="width:107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95" type="#_x0000_t75" style="width:107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4646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4646&quot; wsp:rsidP=&quot;0056464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96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97" type="#_x0000_t75" style="width:2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07E5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907E5&quot; wsp:rsidP=&quot;001907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>ехническому обслуживанию</w:t>
      </w:r>
      <w:r>
        <w:rPr>
          <w:sz w:val="24"/>
          <w:szCs w:val="24"/>
        </w:rPr>
        <w:t xml:space="preserve"> и регламентно-профилактическому ремонту</w:t>
      </w:r>
      <w:r w:rsidRPr="00433295">
        <w:rPr>
          <w:sz w:val="24"/>
          <w:szCs w:val="24"/>
        </w:rPr>
        <w:t xml:space="preserve"> лифтов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49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49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25AF8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25AF8&quot; wsp:rsidP=&quot;00425AF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9C5231">
        <w:rPr>
          <w:rFonts w:ascii="Times New Roman" w:hAnsi="Times New Roman"/>
          <w:sz w:val="24"/>
          <w:szCs w:val="24"/>
        </w:rPr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Pr="00AA1CF5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2.4.6. </w:t>
      </w:r>
      <w:r w:rsidRPr="00AA1CF5">
        <w:rPr>
          <w:sz w:val="24"/>
          <w:szCs w:val="24"/>
        </w:rPr>
        <w:t>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0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0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4998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4998&quot; wsp:rsidP=&quot;00D44998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AA1CF5">
        <w:rPr>
          <w:sz w:val="24"/>
          <w:szCs w:val="24"/>
        </w:rPr>
        <w:t>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02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03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D6F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D2D6F&quot; wsp:rsidP=&quot;00BD2D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04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05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2D5F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C2D5F&quot; wsp:rsidP=&quot;00DC2D5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‚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>ехническому обслуживанию</w:t>
      </w:r>
      <w:r>
        <w:rPr>
          <w:sz w:val="24"/>
          <w:szCs w:val="24"/>
        </w:rPr>
        <w:t xml:space="preserve"> и регламентно-профилактическому ремонту</w:t>
      </w:r>
      <w:r w:rsidRPr="00433295">
        <w:rPr>
          <w:sz w:val="24"/>
          <w:szCs w:val="24"/>
        </w:rPr>
        <w:t xml:space="preserve"> </w:t>
      </w:r>
      <w:r w:rsidRPr="007A6590">
        <w:rPr>
          <w:sz w:val="24"/>
          <w:szCs w:val="24"/>
        </w:rPr>
        <w:t>теплового пункта, в том числе на подготовку отопительной системы к зимнему сезону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0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0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C326A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C326A&quot; wsp:rsidP=&quot;00BC326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AA1CF5" w:rsidRDefault="000C5448" w:rsidP="00D60FF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2.4.7.</w:t>
      </w:r>
      <w:r w:rsidRPr="00AA1CF5">
        <w:rPr>
          <w:rFonts w:ascii="Times New Roman" w:hAnsi="Times New Roman"/>
          <w:sz w:val="24"/>
          <w:szCs w:val="24"/>
        </w:rPr>
        <w:t xml:space="preserve"> Затраты на техническое обслуживание и ремонт транспортных средств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08" type="#_x0000_t75" style="width:28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09" type="#_x0000_t75" style="width:28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AA1CF5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10" type="#_x0000_t75" style="width:138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11" type="#_x0000_t75" style="width:138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0AD7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E0AD7&quot; wsp:rsidP=&quot;001E0A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12" type="#_x0000_t75" style="width:41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13" type="#_x0000_t75" style="width:41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04FD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04FD&quot; wsp:rsidP=&quot;008204F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>ремонту транспортных средств;</w:t>
      </w:r>
    </w:p>
    <w:p w:rsidR="000C5448" w:rsidRPr="00D60FF3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1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1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D60FF3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5B318C" w:rsidRDefault="000C5448" w:rsidP="00D60FF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2.4.8.</w:t>
      </w:r>
      <w:r w:rsidRPr="00AA1CF5">
        <w:rPr>
          <w:rFonts w:ascii="Times New Roman" w:hAnsi="Times New Roman"/>
          <w:sz w:val="24"/>
          <w:szCs w:val="24"/>
        </w:rPr>
        <w:t xml:space="preserve"> Затраты на </w:t>
      </w:r>
      <w:r>
        <w:rPr>
          <w:rFonts w:ascii="Times New Roman" w:hAnsi="Times New Roman"/>
          <w:sz w:val="24"/>
          <w:szCs w:val="24"/>
        </w:rPr>
        <w:t>оплату услуг</w:t>
      </w:r>
      <w:r w:rsidRPr="009C46F8">
        <w:rPr>
          <w:rFonts w:ascii="Times New Roman" w:hAnsi="Times New Roman"/>
          <w:sz w:val="24"/>
          <w:szCs w:val="24"/>
        </w:rPr>
        <w:t xml:space="preserve"> по комплексной автомойке транспортных средств </w:t>
      </w:r>
      <w:r w:rsidRPr="00AA1CF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  <w:vertAlign w:val="subscript"/>
        </w:rPr>
        <w:t>катрср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16" type="#_x0000_t75" style="width:28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D71F1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D71F1&quot; wsp:rsidP=&quot;005D71F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36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AA1CF5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0C5448" w:rsidRPr="005B318C" w:rsidRDefault="000C5448" w:rsidP="00D60FF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0C5448" w:rsidRPr="00D60FF3" w:rsidRDefault="000C5448" w:rsidP="00D60FF3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2799" w:dyaOrig="380">
          <v:shape id="_x0000_i1517" type="#_x0000_t75" style="width:140.25pt;height:18.75pt" o:ole="">
            <v:imagedata r:id="rId239" o:title=""/>
          </v:shape>
          <o:OLEObject Type="Embed" ProgID="Equation.3" ShapeID="_x0000_i1517" DrawAspect="Content" ObjectID="_1668330729" r:id="rId240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0C5448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</w:p>
    <w:p w:rsidR="000C5448" w:rsidRPr="009C46F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лбо.катрср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9C46F8">
        <w:rPr>
          <w:sz w:val="24"/>
          <w:szCs w:val="24"/>
        </w:rPr>
        <w:t>по комплексной автомойке транспортных средств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1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1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5D43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5D43&quot; wsp:rsidP=&quot;009D5D4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AA1CF5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2.4.9. </w:t>
      </w:r>
      <w:r w:rsidRPr="00AA1CF5">
        <w:rPr>
          <w:sz w:val="24"/>
          <w:szCs w:val="24"/>
        </w:rPr>
        <w:t>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 году 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20" type="#_x0000_t75" style="width:30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21" type="#_x0000_t75" style="width:30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938DE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38DE&quot; wsp:rsidP=&quot;002938D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AA1CF5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AA1CF5">
        <w:rPr>
          <w:sz w:val="24"/>
          <w:szCs w:val="24"/>
        </w:rPr>
        <w:t xml:space="preserve">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22" type="#_x0000_t75" style="width:140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23" type="#_x0000_t75" style="width:140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ABE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ABE&quot; wsp:rsidP=&quot;000E1AB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24" type="#_x0000_t75" style="width:42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25" type="#_x0000_t75" style="width:42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B71C0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B71C0&quot; wsp:rsidP=&quot;009B71C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РѕСЂР±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>регламентно-профилактическому ремонту бытового оборудования;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2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2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1CE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91CE7&quot; wsp:rsidP=&quot;00591CE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2.4.10. </w:t>
      </w:r>
      <w:r w:rsidRPr="006C3B6C">
        <w:rPr>
          <w:sz w:val="24"/>
          <w:szCs w:val="24"/>
        </w:rPr>
        <w:t xml:space="preserve">Затраты на </w:t>
      </w:r>
      <w:r w:rsidRPr="00006799">
        <w:rPr>
          <w:sz w:val="24"/>
          <w:szCs w:val="24"/>
        </w:rPr>
        <w:t>техническое обслуживание и регламентно-профилактич</w:t>
      </w:r>
      <w:r>
        <w:rPr>
          <w:sz w:val="24"/>
          <w:szCs w:val="24"/>
        </w:rPr>
        <w:t xml:space="preserve">еский ремонт </w:t>
      </w:r>
      <w:r w:rsidRPr="005C29CA">
        <w:rPr>
          <w:sz w:val="24"/>
          <w:szCs w:val="24"/>
        </w:rPr>
        <w:t>системы водоснабжения</w:t>
      </w:r>
      <w:r>
        <w:rPr>
          <w:sz w:val="24"/>
          <w:szCs w:val="24"/>
        </w:rPr>
        <w:t xml:space="preserve"> и</w:t>
      </w:r>
      <w:r w:rsidRPr="005C29CA">
        <w:rPr>
          <w:sz w:val="24"/>
          <w:szCs w:val="24"/>
        </w:rPr>
        <w:t xml:space="preserve"> </w:t>
      </w:r>
      <w:r>
        <w:rPr>
          <w:sz w:val="24"/>
          <w:szCs w:val="24"/>
        </w:rPr>
        <w:t>очистки</w:t>
      </w:r>
      <w:r w:rsidRPr="005C29CA">
        <w:rPr>
          <w:sz w:val="24"/>
          <w:szCs w:val="24"/>
        </w:rPr>
        <w:t xml:space="preserve"> канализационных труб, колодцев ливневых труб</w:t>
      </w:r>
      <w:r w:rsidRPr="00F85590">
        <w:rPr>
          <w:sz w:val="24"/>
          <w:szCs w:val="24"/>
        </w:rPr>
        <w:t xml:space="preserve">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свиочкантруб</w:t>
      </w:r>
      <w:r>
        <w:rPr>
          <w:sz w:val="24"/>
          <w:szCs w:val="24"/>
        </w:rPr>
        <w:t>)</w:t>
      </w:r>
      <w:r w:rsidRPr="009C5231">
        <w:rPr>
          <w:sz w:val="24"/>
          <w:szCs w:val="24"/>
        </w:rPr>
        <w:t xml:space="preserve">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85590" w:rsidRDefault="000C5448" w:rsidP="00D60FF3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3580" w:dyaOrig="380">
          <v:shape id="_x0000_i1528" type="#_x0000_t75" style="width:179.25pt;height:18.75pt" o:ole="">
            <v:imagedata r:id="rId244" o:title=""/>
          </v:shape>
          <o:OLEObject Type="Embed" ProgID="Equation.3" ShapeID="_x0000_i1528" DrawAspect="Content" ObjectID="_1668330730" r:id="rId245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свиочкантруб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5C29CA">
        <w:rPr>
          <w:sz w:val="24"/>
          <w:szCs w:val="24"/>
        </w:rPr>
        <w:t>системы водоснабжения</w:t>
      </w:r>
      <w:r>
        <w:rPr>
          <w:sz w:val="24"/>
          <w:szCs w:val="24"/>
        </w:rPr>
        <w:t xml:space="preserve"> и</w:t>
      </w:r>
      <w:r w:rsidRPr="005C29CA">
        <w:rPr>
          <w:sz w:val="24"/>
          <w:szCs w:val="24"/>
        </w:rPr>
        <w:t xml:space="preserve"> </w:t>
      </w:r>
      <w:r>
        <w:rPr>
          <w:sz w:val="24"/>
          <w:szCs w:val="24"/>
        </w:rPr>
        <w:t>очистки</w:t>
      </w:r>
      <w:r w:rsidRPr="005C29CA">
        <w:rPr>
          <w:sz w:val="24"/>
          <w:szCs w:val="24"/>
        </w:rPr>
        <w:t xml:space="preserve"> канализационных труб, колодцев ливневых труб</w:t>
      </w:r>
      <w:r>
        <w:rPr>
          <w:sz w:val="24"/>
          <w:szCs w:val="24"/>
        </w:rPr>
        <w:t>;</w:t>
      </w:r>
    </w:p>
    <w:p w:rsidR="000C5448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2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3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sz w:val="24"/>
          <w:szCs w:val="24"/>
        </w:rPr>
        <w:t>коэффициент закупа</w:t>
      </w:r>
      <w:r>
        <w:rPr>
          <w:sz w:val="24"/>
          <w:szCs w:val="24"/>
        </w:rPr>
        <w:t xml:space="preserve"> не более 9</w:t>
      </w:r>
      <w:r w:rsidRPr="006F3FFD">
        <w:rPr>
          <w:sz w:val="24"/>
          <w:szCs w:val="24"/>
        </w:rPr>
        <w:t>.</w:t>
      </w:r>
    </w:p>
    <w:p w:rsidR="000C5448" w:rsidRDefault="000C5448" w:rsidP="00D60FF3">
      <w:pPr>
        <w:pStyle w:val="a"/>
        <w:spacing w:after="0" w:line="240" w:lineRule="auto"/>
        <w:jc w:val="both"/>
        <w:rPr>
          <w:sz w:val="24"/>
          <w:szCs w:val="24"/>
        </w:rPr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2.4.11. </w:t>
      </w:r>
      <w:r w:rsidRPr="00B92A30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кондиционирования и вентиляции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31" type="#_x0000_t75" style="width:2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32" type="#_x0000_t75" style="width:2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14D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14D&quot; wsp:rsidP=&quot;00AF514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33" type="#_x0000_t75" style="width:132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34" type="#_x0000_t75" style="width:132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35" type="#_x0000_t75" style="width:37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36" type="#_x0000_t75" style="width:37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66644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66644&quot; wsp:rsidP=&quot;00D6664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>систем кондиционирования и вентиляции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3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3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3E3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63E3B&quot; wsp:rsidP=&quot;00563E3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2.4.12. </w:t>
      </w:r>
      <w:r w:rsidRPr="00524A3F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пожарной сигнализации </w:t>
      </w:r>
      <w:r w:rsidRPr="009C5231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39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40" type="#_x0000_t75" style="width:19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441D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441D&quot; wsp:rsidP=&quot;004F441D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41" type="#_x0000_t75" style="width:12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42" type="#_x0000_t75" style="width:123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1D21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71D21&quot; wsp:rsidP=&quot;00B71D2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43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44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099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72099&quot; wsp:rsidP=&quot;00C7209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ї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 xml:space="preserve">систем </w:t>
      </w:r>
      <w:r>
        <w:rPr>
          <w:sz w:val="24"/>
          <w:szCs w:val="24"/>
        </w:rPr>
        <w:t>пожарной сигнализации;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4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4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60EEE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60EEE&quot; wsp:rsidP=&quot;00360E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2.4.13. </w:t>
      </w:r>
      <w:r w:rsidRPr="006C3B6C">
        <w:rPr>
          <w:sz w:val="24"/>
          <w:szCs w:val="24"/>
        </w:rPr>
        <w:t xml:space="preserve">Затраты на техническое обслуживание и регламентно-профилактический ремонт систем видеонаблюдения </w:t>
      </w:r>
      <w:r w:rsidRPr="004E0601">
        <w:rPr>
          <w:sz w:val="24"/>
          <w:szCs w:val="24"/>
        </w:rPr>
        <w:t xml:space="preserve">( 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47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48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007E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5007E&quot; wsp:rsidP=&quot;0015007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49" type="#_x0000_t75" style="width:12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50" type="#_x0000_t75" style="width:12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5F63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95F63&quot; wsp:rsidP=&quot;00795F6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51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52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</w:t>
      </w:r>
      <w:r w:rsidRPr="00433295">
        <w:rPr>
          <w:sz w:val="24"/>
          <w:szCs w:val="24"/>
        </w:rPr>
        <w:t xml:space="preserve">ехническому обслуживанию и </w:t>
      </w:r>
      <w:r>
        <w:rPr>
          <w:sz w:val="24"/>
          <w:szCs w:val="24"/>
        </w:rPr>
        <w:t xml:space="preserve">регламентно-профилактическому ремонту </w:t>
      </w:r>
      <w:r w:rsidRPr="00B92A30">
        <w:rPr>
          <w:sz w:val="24"/>
          <w:szCs w:val="24"/>
        </w:rPr>
        <w:t xml:space="preserve">систем </w:t>
      </w:r>
      <w:r>
        <w:rPr>
          <w:sz w:val="24"/>
          <w:szCs w:val="24"/>
        </w:rPr>
        <w:t>видеонаблюдения;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5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5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2.4.14.</w:t>
      </w:r>
      <w:r w:rsidRPr="00F85590">
        <w:rPr>
          <w:sz w:val="24"/>
          <w:szCs w:val="24"/>
        </w:rPr>
        <w:t xml:space="preserve"> </w:t>
      </w:r>
      <w:r w:rsidRPr="006C3B6C">
        <w:rPr>
          <w:sz w:val="24"/>
          <w:szCs w:val="24"/>
        </w:rPr>
        <w:t xml:space="preserve">Затраты на техническое обслуживание </w:t>
      </w:r>
      <w:r w:rsidRPr="00F85590">
        <w:rPr>
          <w:sz w:val="24"/>
          <w:szCs w:val="24"/>
        </w:rPr>
        <w:t xml:space="preserve">исправленных и работоспособных средств пожаротушения (огнетушителей) </w:t>
      </w:r>
      <w:r w:rsidRPr="004E0601">
        <w:rPr>
          <w:sz w:val="24"/>
          <w:szCs w:val="24"/>
        </w:rPr>
        <w:t>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ирсп</w:t>
      </w:r>
      <w:r w:rsidRPr="009C5231">
        <w:rPr>
          <w:sz w:val="24"/>
          <w:szCs w:val="24"/>
        </w:rPr>
        <w:t>) определяются по формуле:</w:t>
      </w: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0C5448" w:rsidRPr="00F85590" w:rsidRDefault="000C5448" w:rsidP="00D60FF3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5A430C">
        <w:rPr>
          <w:rFonts w:ascii="Times New Roman" w:hAnsi="Times New Roman"/>
          <w:position w:val="-14"/>
          <w:sz w:val="24"/>
          <w:szCs w:val="24"/>
          <w:lang w:val="en-SG"/>
        </w:rPr>
        <w:object w:dxaOrig="2460" w:dyaOrig="380">
          <v:shape id="_x0000_i1555" type="#_x0000_t75" style="width:123pt;height:18.75pt" o:ole="">
            <v:imagedata r:id="rId255" o:title=""/>
          </v:shape>
          <o:OLEObject Type="Embed" ProgID="Equation.3" ShapeID="_x0000_i1555" DrawAspect="Content" ObjectID="_1668330731" r:id="rId256"/>
        </w:object>
      </w:r>
      <w:r>
        <w:rPr>
          <w:rFonts w:ascii="Times New Roman" w:hAnsi="Times New Roman"/>
          <w:sz w:val="24"/>
          <w:szCs w:val="24"/>
        </w:rPr>
        <w:t>;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56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57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557E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557EE&quot; wsp:rsidP=&quot;004557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техническому обслуживанию</w:t>
      </w:r>
      <w:r w:rsidRPr="006C3B6C">
        <w:rPr>
          <w:sz w:val="24"/>
          <w:szCs w:val="24"/>
        </w:rPr>
        <w:t xml:space="preserve"> </w:t>
      </w:r>
      <w:r w:rsidRPr="00F85590">
        <w:rPr>
          <w:sz w:val="24"/>
          <w:szCs w:val="24"/>
        </w:rPr>
        <w:t>исправленных и работоспособных средств пожаротушения (огнетушителей)</w:t>
      </w:r>
      <w:r>
        <w:rPr>
          <w:sz w:val="24"/>
          <w:szCs w:val="24"/>
        </w:rPr>
        <w:t>;</w:t>
      </w:r>
    </w:p>
    <w:p w:rsidR="000C5448" w:rsidRPr="00F85590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5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5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09B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8209B&quot; wsp:rsidP=&quot;0058209B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AF6A07" w:rsidRDefault="000C5448" w:rsidP="00D60FF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0C5448" w:rsidRDefault="000C5448" w:rsidP="00D60FF3">
      <w:pPr>
        <w:pStyle w:val="Heading1"/>
        <w:numPr>
          <w:ilvl w:val="1"/>
          <w:numId w:val="15"/>
        </w:numPr>
        <w:spacing w:before="0" w:after="0"/>
        <w:rPr>
          <w:rFonts w:ascii="Times New Roman" w:hAnsi="Times New Roman"/>
        </w:rPr>
      </w:pPr>
      <w:bookmarkStart w:id="11" w:name="sub_110207"/>
      <w:r w:rsidRPr="007375EF">
        <w:rPr>
          <w:rFonts w:ascii="Times New Roman" w:hAnsi="Times New Roman"/>
        </w:rPr>
        <w:t xml:space="preserve"> Затраты на приобретение прочих работ и услуг, не относящиеся к затратам на услуги связи, оплату услуг</w:t>
      </w:r>
      <w:r>
        <w:rPr>
          <w:rFonts w:ascii="Times New Roman" w:hAnsi="Times New Roman"/>
        </w:rPr>
        <w:t>,</w:t>
      </w:r>
      <w:r w:rsidRPr="007375EF">
        <w:rPr>
          <w:rFonts w:ascii="Times New Roman" w:hAnsi="Times New Roman"/>
        </w:rPr>
        <w:t xml:space="preserve"> связанных с проездом и наймом жилого помещения в связи с командированием работников, а также к затратам на коммунальные услуги, содержание имущества в рамках прочих затрат и затратам на приобретение прочих работ и услуг в рамках затрат на информационно-коммуникационные технологии</w:t>
      </w:r>
      <w:bookmarkEnd w:id="11"/>
    </w:p>
    <w:p w:rsidR="000C5448" w:rsidRPr="003F59AB" w:rsidRDefault="000C5448" w:rsidP="00D60FF3"/>
    <w:p w:rsidR="000C5448" w:rsidRPr="002535C3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2.5.1. </w:t>
      </w:r>
      <w:r w:rsidRPr="002535C3">
        <w:rPr>
          <w:sz w:val="24"/>
          <w:szCs w:val="24"/>
        </w:rPr>
        <w:t>Затраты на оплату типографских работ и услуг, включая приобретение периодических печатных изданий 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60" type="#_x0000_t75" style="width:11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61" type="#_x0000_t75" style="width:11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2360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F2360&quot; wsp:rsidP=&quot;001F2360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‚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2535C3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2535C3">
        <w:rPr>
          <w:sz w:val="24"/>
          <w:szCs w:val="24"/>
        </w:rPr>
        <w:t>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62" type="#_x0000_t75" style="width:70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370C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370C&quot; wsp:rsidP=&quot;00FA370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63" type="#_x0000_t75" style="width:70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370C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370C&quot; wsp:rsidP=&quot;00FA370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+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64" type="#_x0000_t75" style="width:12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2E6F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2E6F&quot; wsp:rsidP=&quot;00B62E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65" type="#_x0000_t75" style="width:12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2E6F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62E6F&quot; wsp:rsidP=&quot;00B62E6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5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</w:t>
      </w:r>
      <w:r w:rsidRPr="00876298">
        <w:rPr>
          <w:sz w:val="24"/>
          <w:szCs w:val="24"/>
        </w:rPr>
        <w:t>затраты на приобретение спецжурналов</w:t>
      </w:r>
      <w:r>
        <w:rPr>
          <w:sz w:val="24"/>
          <w:szCs w:val="24"/>
        </w:rPr>
        <w:t xml:space="preserve"> и бланков строгой отчетности;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66" type="#_x0000_t75" style="width:1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3B4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53B4&quot; wsp:rsidP=&quot;002F53B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67" type="#_x0000_t75" style="width:1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3B4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F53B4&quot; wsp:rsidP=&quot;002F53B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 - </w:t>
      </w:r>
      <w:r w:rsidRPr="00876298">
        <w:rPr>
          <w:sz w:val="24"/>
          <w:szCs w:val="24"/>
        </w:rPr>
        <w:t>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издания.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</w:p>
    <w:p w:rsidR="000C5448" w:rsidRDefault="000C5448" w:rsidP="00D60FF3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2.5.2. </w:t>
      </w:r>
      <w:r w:rsidRPr="00127885">
        <w:rPr>
          <w:sz w:val="24"/>
          <w:szCs w:val="24"/>
        </w:rPr>
        <w:t xml:space="preserve">Затраты на приобретение спецжурналов и бланков строгой отчетности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68" type="#_x0000_t75" style="width:12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69" type="#_x0000_t75" style="width:12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10B3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A10B3&quot; wsp:rsidP=&quot;004A10B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 xml:space="preserve">) </w:t>
      </w: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9C5231">
        <w:rPr>
          <w:sz w:val="24"/>
          <w:szCs w:val="24"/>
        </w:rPr>
        <w:t>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70" type="#_x0000_t75" style="width:11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71" type="#_x0000_t75" style="width:11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AC6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AC6&quot; wsp:rsidP=&quot;00045AC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72" type="#_x0000_t75" style="width:27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73" type="#_x0000_t75" style="width:27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3EBC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B3EBC&quot; wsp:rsidP=&quot;007B3EB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¶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127885">
        <w:rPr>
          <w:sz w:val="24"/>
          <w:szCs w:val="24"/>
        </w:rPr>
        <w:t>приобретение спецжурналов и бланков строгой отчетности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7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7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874AC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874AC&quot; wsp:rsidP=&quot;008874AC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Default="000C5448" w:rsidP="00D60FF3">
      <w:pPr>
        <w:pStyle w:val="a"/>
        <w:spacing w:after="0" w:line="24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2.5.3. </w:t>
      </w:r>
      <w:r w:rsidRPr="00E22ED0">
        <w:rPr>
          <w:sz w:val="24"/>
          <w:szCs w:val="24"/>
        </w:rPr>
        <w:t xml:space="preserve">Затраты на приобретение информационных услуг, которые включают в себя </w:t>
      </w: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 w:rsidRPr="00E22ED0">
        <w:rPr>
          <w:sz w:val="24"/>
          <w:szCs w:val="24"/>
        </w:rPr>
        <w:t xml:space="preserve">затраты на приобретение периодических печатных изданий, справочной литературы, а также подачу объявлений в печатные издания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76" type="#_x0000_t75" style="width:16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77" type="#_x0000_t75" style="width:16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44733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44733&quot; wsp:rsidP=&quot;0084473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C5231">
        <w:rPr>
          <w:sz w:val="24"/>
          <w:szCs w:val="24"/>
        </w:rPr>
        <w:t xml:space="preserve">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78" type="#_x0000_t75" style="width:11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79" type="#_x0000_t75" style="width:116.2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1BD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11BD5&quot; wsp:rsidP=&quot;00D11B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80" type="#_x0000_t75" style="width:30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81" type="#_x0000_t75" style="width:30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92C9D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92C9D&quot; wsp:rsidP=&quot;00C92C9D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ё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 w:rsidRPr="00127885">
        <w:rPr>
          <w:sz w:val="24"/>
          <w:szCs w:val="24"/>
        </w:rPr>
        <w:t xml:space="preserve">приобретение </w:t>
      </w:r>
      <w:r w:rsidRPr="00E22ED0">
        <w:rPr>
          <w:sz w:val="24"/>
          <w:szCs w:val="24"/>
        </w:rPr>
        <w:t>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8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8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07A24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07A24&quot; wsp:rsidP=&quot;00C07A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2.5.4. </w:t>
      </w:r>
      <w:r w:rsidRPr="00C62E97">
        <w:rPr>
          <w:sz w:val="24"/>
          <w:szCs w:val="24"/>
        </w:rPr>
        <w:t xml:space="preserve">Затраты на проведение предрейсового и послерейсового осмотра водителей транспортных средств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84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85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0352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40352&quot; wsp:rsidP=&quot;0074035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86" type="#_x0000_t75" style="width:126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87" type="#_x0000_t75" style="width:126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5436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5436E&quot; wsp:rsidP=&quot;0005436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588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589" type="#_x0000_t75" style="width:3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A6124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A6124&quot; wsp:rsidP=&quot;006A612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6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C62E97">
        <w:rPr>
          <w:sz w:val="24"/>
          <w:szCs w:val="24"/>
        </w:rPr>
        <w:t>проведению</w:t>
      </w:r>
      <w:r>
        <w:t xml:space="preserve"> </w:t>
      </w:r>
      <w:r w:rsidRPr="00C62E97">
        <w:rPr>
          <w:sz w:val="24"/>
          <w:szCs w:val="24"/>
        </w:rPr>
        <w:t>предрейсового и послерейсового осмотра водителей транспортных средств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9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9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6D6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06D6&quot; wsp:rsidP=&quot;00AF06D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-110" w:firstLine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2.5.5. </w:t>
      </w:r>
      <w:r w:rsidRPr="00224E92">
        <w:rPr>
          <w:sz w:val="24"/>
          <w:szCs w:val="24"/>
        </w:rPr>
        <w:t xml:space="preserve">Затраты на проведение диспансеризации работников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592" type="#_x0000_t75" style="width:25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593" type="#_x0000_t75" style="width:25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000E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7000E&quot; wsp:rsidP=&quot;0097000E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594" type="#_x0000_t75" style="width:133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595" type="#_x0000_t75" style="width:133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437A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437A7&quot; wsp:rsidP=&quot;00D437A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>;</w:t>
      </w:r>
    </w:p>
    <w:p w:rsidR="000C5448" w:rsidRPr="004A60B3" w:rsidRDefault="000C5448" w:rsidP="00D60FF3">
      <w:pPr>
        <w:pStyle w:val="a"/>
        <w:spacing w:after="0" w:line="240" w:lineRule="auto"/>
        <w:ind w:left="1074"/>
        <w:jc w:val="both"/>
        <w:rPr>
          <w:sz w:val="24"/>
          <w:szCs w:val="24"/>
        </w:rPr>
      </w:pP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596" type="#_x0000_t75" style="width:38.2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597" type="#_x0000_t75" style="width:38.2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2F8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C2F80&quot; wsp:rsidP=&quot;00EC2F8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ёСЃ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по проведению диспансеризации работников;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59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59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07978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07978&quot; wsp:rsidP=&quot;0050797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2.5.6. </w:t>
      </w:r>
      <w:r w:rsidRPr="006E3A7E">
        <w:rPr>
          <w:sz w:val="24"/>
          <w:szCs w:val="24"/>
        </w:rPr>
        <w:t xml:space="preserve">Затраты на оплату услуг вневедомственной охраны определяются по фактическим затратам в отчетном финансовом году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00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01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57B24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7B24&quot; wsp:rsidP=&quot;00657B2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>,</w:t>
      </w:r>
      <w:r w:rsidRPr="009C5231">
        <w:rPr>
          <w:sz w:val="24"/>
          <w:szCs w:val="24"/>
        </w:rPr>
        <w:t xml:space="preserve">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02" type="#_x0000_t75" style="width:11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03" type="#_x0000_t75" style="width:11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2D42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C2D42&quot; wsp:rsidP=&quot;00AC2D42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04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05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66886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C66886&quot; wsp:rsidP=&quot;00C6688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</w:t>
      </w:r>
      <w:r w:rsidRPr="006E3A7E">
        <w:rPr>
          <w:sz w:val="24"/>
          <w:szCs w:val="24"/>
        </w:rPr>
        <w:t>вневедомственной охраны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0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0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4EC7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E4EC7&quot; wsp:rsidP=&quot;007E4EC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2.5.7. </w:t>
      </w:r>
      <w:r w:rsidRPr="009B03E9">
        <w:rPr>
          <w:sz w:val="24"/>
          <w:szCs w:val="24"/>
        </w:rPr>
        <w:t xml:space="preserve">Затраты на приобретение полисов обязательного страхования гражданской ответственности владельцев транспортных средств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08" type="#_x0000_t75" style="width:27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09" type="#_x0000_t75" style="width:27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75804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75804&quot; wsp:rsidP=&quot;00D75804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10" type="#_x0000_t75" style="width:138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11" type="#_x0000_t75" style="width:138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0B75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80B75&quot; wsp:rsidP=&quot;00D80B7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12" type="#_x0000_t75" style="width:41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13" type="#_x0000_t75" style="width:41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23CA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C23CA&quot; wsp:rsidP=&quot;008C23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ЃР°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полисов обязательного страхования гражданской ответственности владельцев транспортных средств</w:t>
      </w:r>
      <w:r>
        <w:rPr>
          <w:sz w:val="24"/>
          <w:szCs w:val="24"/>
        </w:rPr>
        <w:t>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1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1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11D7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B11D7&quot; wsp:rsidP=&quot;00BB11D7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2.5.8. </w:t>
      </w:r>
      <w:r w:rsidRPr="00CF1571">
        <w:rPr>
          <w:sz w:val="24"/>
          <w:szCs w:val="24"/>
        </w:rPr>
        <w:t xml:space="preserve">Затраты на оплату </w:t>
      </w:r>
      <w:r>
        <w:rPr>
          <w:sz w:val="24"/>
          <w:szCs w:val="24"/>
        </w:rPr>
        <w:t>услуг</w:t>
      </w:r>
      <w:r w:rsidRPr="00CF1571">
        <w:rPr>
          <w:sz w:val="24"/>
          <w:szCs w:val="24"/>
        </w:rPr>
        <w:t xml:space="preserve"> независимых экспертов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16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17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A117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FA1173&quot; wsp:rsidP=&quot;00FA117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7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18" type="#_x0000_t75" style="width:11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19" type="#_x0000_t75" style="width:115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5CA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5CA&quot; wsp:rsidP=&quot;00AF55CA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20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21" type="#_x0000_t75" style="width:29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3E4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3E4&quot; wsp:rsidP=&quot;000453E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ЅСЌ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>оказание услуг независимых экспертов;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2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2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C2C6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C2C64&quot; wsp:rsidP=&quot;002C2C6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Heading1"/>
        <w:spacing w:before="0" w:after="0"/>
        <w:rPr>
          <w:rFonts w:ascii="Times New Roman" w:hAnsi="Times New Roman"/>
        </w:rPr>
      </w:pPr>
      <w:bookmarkStart w:id="12" w:name="sub_110209"/>
      <w:r w:rsidRPr="00833BCC">
        <w:rPr>
          <w:rFonts w:ascii="Times New Roman" w:hAnsi="Times New Roman"/>
        </w:rPr>
        <w:t>2.6.</w:t>
      </w:r>
      <w:r w:rsidRPr="007375EF">
        <w:rPr>
          <w:rFonts w:ascii="Times New Roman" w:hAnsi="Times New Roman"/>
        </w:rPr>
        <w:t xml:space="preserve"> 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bookmarkEnd w:id="12"/>
    </w:p>
    <w:p w:rsidR="000C5448" w:rsidRPr="00C1554A" w:rsidRDefault="000C5448" w:rsidP="00D60FF3">
      <w:pPr>
        <w:spacing w:after="0" w:line="240" w:lineRule="auto"/>
      </w:pPr>
    </w:p>
    <w:p w:rsidR="000C5448" w:rsidRPr="00ED473E" w:rsidRDefault="000C5448" w:rsidP="00D60FF3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2.6.1. </w:t>
      </w:r>
      <w:r w:rsidRPr="00ED473E">
        <w:rPr>
          <w:sz w:val="24"/>
          <w:szCs w:val="24"/>
        </w:rPr>
        <w:t>Затраты на приобретение бланочной продукции и иной типографической продукции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24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25" type="#_x0000_t75" style="width:1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1FD1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DB1FD1&quot; wsp:rsidP=&quot;00DB1FD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ED473E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26" type="#_x0000_t75" style="width:11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27" type="#_x0000_t75" style="width:11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4BD3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34BD3&quot; wsp:rsidP=&quot;00934BD3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28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4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29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388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56388&quot; wsp:rsidP=&quot;0025638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±Р»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4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бланочной продукции;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3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3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25CEE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B25CEE&quot; wsp:rsidP=&quot;00B25CEE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2.6.2. </w:t>
      </w:r>
      <w:r w:rsidRPr="009241AE">
        <w:rPr>
          <w:sz w:val="24"/>
          <w:szCs w:val="24"/>
        </w:rPr>
        <w:t xml:space="preserve">Затраты на приобретение канцелярских принадлежностей </w:t>
      </w:r>
      <w:r w:rsidRPr="001D0395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632" type="#_x0000_t75" style="width:25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633" type="#_x0000_t75" style="width:25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D7FAB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9D7FAB&quot; wsp:rsidP=&quot;009D7FA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634" type="#_x0000_t75" style="width:132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635" type="#_x0000_t75" style="width:132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14E5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3214E5&quot; wsp:rsidP=&quot;003214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636" type="#_x0000_t75" style="width:38.2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637" type="#_x0000_t75" style="width:38.2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1898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291898&quot; wsp:rsidP=&quot;0029189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єР°РЅС†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канцелярских принадлежностей;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38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39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4F39A8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4F39A8&quot; wsp:rsidP=&quot;004F39A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2.6.3. </w:t>
      </w:r>
      <w:r w:rsidRPr="008B6BFC">
        <w:rPr>
          <w:sz w:val="24"/>
          <w:szCs w:val="24"/>
        </w:rPr>
        <w:t>Затраты на приобретение хозяйственных товаров и принадлежностей 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40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41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42" type="#_x0000_t75" style="width:11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43" type="#_x0000_t75" style="width:116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0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E1BF0&quot; wsp:rsidP=&quot;000E1BF0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44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45" type="#_x0000_t75" style="width:30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64B35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64B35&quot; wsp:rsidP=&quot;00764B3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хозяйственных товаров и принадлежностей;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4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4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9C5231" w:rsidRDefault="000C5448" w:rsidP="00D60FF3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2.6.4. </w:t>
      </w:r>
      <w:r w:rsidRPr="008B6BF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сантехнических </w:t>
      </w:r>
      <w:r w:rsidRPr="008B6BFC">
        <w:rPr>
          <w:sz w:val="24"/>
          <w:szCs w:val="24"/>
        </w:rPr>
        <w:t>товаров и принадлежностей (</w:t>
      </w:r>
      <w:r>
        <w:rPr>
          <w:sz w:val="24"/>
          <w:szCs w:val="24"/>
        </w:rPr>
        <w:t>З</w:t>
      </w:r>
      <w:r>
        <w:rPr>
          <w:sz w:val="24"/>
          <w:szCs w:val="24"/>
          <w:vertAlign w:val="subscript"/>
        </w:rPr>
        <w:t>стп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48" type="#_x0000_t75" style="width:15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24B43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24B43&quot; wsp:rsidP=&quot;00824B4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С…Рї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8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FE43DF">
        <w:rPr>
          <w:position w:val="-12"/>
          <w:sz w:val="24"/>
          <w:szCs w:val="24"/>
          <w:lang w:val="en-SG"/>
        </w:rPr>
        <w:object w:dxaOrig="2400" w:dyaOrig="360">
          <v:shape id="_x0000_i1649" type="#_x0000_t75" style="width:120pt;height:18pt" o:ole="">
            <v:imagedata r:id="rId291" o:title=""/>
          </v:shape>
          <o:OLEObject Type="Embed" ProgID="Equation.3" ShapeID="_x0000_i1649" DrawAspect="Content" ObjectID="_1668330732" r:id="rId292"/>
        </w:object>
      </w:r>
      <w:r>
        <w:rPr>
          <w:sz w:val="24"/>
          <w:szCs w:val="24"/>
        </w:rPr>
        <w:t>;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50" type="#_x0000_t75" style="width:132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51" type="#_x0000_t75" style="width:132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FE43DF"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лбо.стп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сантехнических товаров и принадлежностей;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5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5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9C5231" w:rsidRDefault="000C5448" w:rsidP="00D60FF3">
      <w:pPr>
        <w:pStyle w:val="a"/>
        <w:spacing w:after="0" w:line="240" w:lineRule="auto"/>
        <w:ind w:left="11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2.6.5. </w:t>
      </w:r>
      <w:r w:rsidRPr="008B6BFC">
        <w:rPr>
          <w:sz w:val="24"/>
          <w:szCs w:val="24"/>
        </w:rPr>
        <w:t xml:space="preserve">Затраты на приобретение </w:t>
      </w:r>
      <w:r>
        <w:rPr>
          <w:sz w:val="24"/>
          <w:szCs w:val="24"/>
        </w:rPr>
        <w:t xml:space="preserve">электрических </w:t>
      </w:r>
      <w:r w:rsidRPr="008B6BFC">
        <w:rPr>
          <w:sz w:val="24"/>
          <w:szCs w:val="24"/>
        </w:rPr>
        <w:t xml:space="preserve">товаров </w:t>
      </w:r>
      <w:r>
        <w:rPr>
          <w:sz w:val="24"/>
          <w:szCs w:val="24"/>
        </w:rPr>
        <w:t>(З</w:t>
      </w:r>
      <w:r>
        <w:rPr>
          <w:sz w:val="24"/>
          <w:szCs w:val="24"/>
          <w:vertAlign w:val="subscript"/>
        </w:rPr>
        <w:t>эт</w:t>
      </w:r>
      <w:r>
        <w:rPr>
          <w:sz w:val="24"/>
          <w:szCs w:val="24"/>
        </w:rPr>
        <w:t xml:space="preserve">) </w:t>
      </w:r>
      <w:r w:rsidRPr="009C5231">
        <w:rPr>
          <w:sz w:val="24"/>
          <w:szCs w:val="24"/>
        </w:rPr>
        <w:t>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rPr>
          <w:sz w:val="24"/>
          <w:szCs w:val="24"/>
        </w:rPr>
      </w:pP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635C97">
        <w:rPr>
          <w:position w:val="-12"/>
          <w:sz w:val="24"/>
          <w:szCs w:val="24"/>
          <w:lang w:val="en-SG"/>
        </w:rPr>
        <w:object w:dxaOrig="2260" w:dyaOrig="360">
          <v:shape id="_x0000_i1654" type="#_x0000_t75" style="width:113.25pt;height:18pt" o:ole="">
            <v:imagedata r:id="rId293" o:title=""/>
          </v:shape>
          <o:OLEObject Type="Embed" ProgID="Equation.3" ShapeID="_x0000_i1654" DrawAspect="Content" ObjectID="_1668330733" r:id="rId294"/>
        </w:object>
      </w:r>
      <w:r>
        <w:rPr>
          <w:sz w:val="24"/>
          <w:szCs w:val="24"/>
        </w:rPr>
        <w:t>;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55" type="#_x0000_t75" style="width:132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1ABF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F1ABF&quot; wsp:rsidP=&quot;00EF1AB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ЃРєРёРІ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4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end"/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FE43DF">
        <w:rPr>
          <w:sz w:val="24"/>
          <w:szCs w:val="24"/>
          <w:lang w:val="en-US"/>
        </w:rPr>
        <w:t>V</w:t>
      </w:r>
      <w:r>
        <w:rPr>
          <w:sz w:val="24"/>
          <w:szCs w:val="24"/>
          <w:vertAlign w:val="subscript"/>
        </w:rPr>
        <w:t xml:space="preserve">лбо.эт </w:t>
      </w:r>
      <w:r w:rsidRPr="004A60B3">
        <w:rPr>
          <w:sz w:val="24"/>
          <w:szCs w:val="24"/>
        </w:rPr>
        <w:t xml:space="preserve">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хозяйственных товаров и принадлежностей;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5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5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wsp:rsid wsp:val=&quot;00FF6DAF&quot;/&gt;&lt;/wsp:rsids&gt;&lt;/w:docPr&gt;&lt;w:body&gt;&lt;wx:sect&gt;&lt;w:p wsp:rsidR=&quot;00000000&quot; wsp:rsidRDefault=&quot;00FF6DAF&quot; wsp:rsidP=&quot;00FF6DA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2.6.6. </w:t>
      </w:r>
      <w:r w:rsidRPr="00884CDE">
        <w:rPr>
          <w:sz w:val="24"/>
          <w:szCs w:val="24"/>
        </w:rPr>
        <w:t xml:space="preserve">Затраты на приобретение горюче-смазочных материалов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58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5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59" type="#_x0000_t75" style="width:20.2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3513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23513&quot; wsp:rsidP=&quot;0062351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5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60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6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61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16776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16776&quot; wsp:rsidP=&quot;00A16776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6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62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63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29D5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B29D5&quot; wsp:rsidP=&quot;008B29D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іСЃРј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>
        <w:rPr>
          <w:sz w:val="24"/>
          <w:szCs w:val="24"/>
        </w:rPr>
        <w:t>горюче-смазочных материалов;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64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65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26E5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526E5&quot; wsp:rsidP=&quot;00A526E5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9C5231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2.6.7. </w:t>
      </w:r>
      <w:r w:rsidRPr="00903625">
        <w:rPr>
          <w:sz w:val="24"/>
          <w:szCs w:val="24"/>
        </w:rPr>
        <w:t xml:space="preserve">Затраты на приобретение запасных частей для транспортных средств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66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67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45CF2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045CF2&quot; wsp:rsidP=&quot;00045CF2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 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9C5231">
        <w:rPr>
          <w:sz w:val="24"/>
          <w:szCs w:val="24"/>
        </w:rPr>
        <w:t>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68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9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69" type="#_x0000_t75" style="width:124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17D59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17D59&quot; wsp:rsidP=&quot;00517D5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299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70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0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71" type="#_x0000_t75" style="width:33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1F18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B1F18&quot; wsp:rsidP=&quot;006B1F1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‚СЃ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0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 w:rsidRPr="00903625">
        <w:rPr>
          <w:sz w:val="24"/>
          <w:szCs w:val="24"/>
        </w:rPr>
        <w:t>запасных частей для транспортных средств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72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73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2984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32984&quot; wsp:rsidP=&quot;0053298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954D3D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Pr="009C5231" w:rsidRDefault="000C5448" w:rsidP="00D60FF3">
      <w:pPr>
        <w:pStyle w:val="a"/>
        <w:spacing w:after="0" w:line="24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2.6.8. </w:t>
      </w:r>
      <w:r w:rsidRPr="00EA5CAC">
        <w:rPr>
          <w:sz w:val="24"/>
          <w:szCs w:val="24"/>
        </w:rPr>
        <w:t xml:space="preserve">Затраты на приобретение материальных запасов для нужд гражданской обороны </w:t>
      </w:r>
      <w:r w:rsidRPr="008B6BFC">
        <w:rPr>
          <w:sz w:val="24"/>
          <w:szCs w:val="24"/>
        </w:rPr>
        <w:t>(</w:t>
      </w: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74" type="#_x0000_t75" style="width:2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1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75" type="#_x0000_t75" style="width:24.7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3B0F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5A3B0F&quot; wsp:rsidP=&quot;005A3B0F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1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9C5231">
        <w:rPr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76" type="#_x0000_t75" style="width:133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2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77" type="#_x0000_t75" style="width:133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1E2F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7C1E2F&quot; wsp:rsidP=&quot;007C1E2F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2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1"/>
        </w:rPr>
        <w:pict>
          <v:shape id="_x0000_i1678" type="#_x0000_t75" style="width:37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3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1"/>
        </w:rPr>
        <w:pict>
          <v:shape id="_x0000_i1679" type="#_x0000_t75" style="width:37.5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362F9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362F9&quot; wsp:rsidP=&quot;00A362F9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јР·Рі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3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услуг по </w:t>
      </w:r>
      <w:r w:rsidRPr="009B03E9">
        <w:rPr>
          <w:sz w:val="24"/>
          <w:szCs w:val="24"/>
        </w:rPr>
        <w:t>приобретени</w:t>
      </w:r>
      <w:r>
        <w:rPr>
          <w:sz w:val="24"/>
          <w:szCs w:val="24"/>
        </w:rPr>
        <w:t>ю</w:t>
      </w:r>
      <w:r w:rsidRPr="009B03E9">
        <w:rPr>
          <w:sz w:val="24"/>
          <w:szCs w:val="24"/>
        </w:rPr>
        <w:t xml:space="preserve"> </w:t>
      </w:r>
      <w:r w:rsidRPr="00EA5CAC">
        <w:rPr>
          <w:sz w:val="24"/>
          <w:szCs w:val="24"/>
        </w:rPr>
        <w:t>материальных запасов для нужд гражданской обороны</w:t>
      </w:r>
      <w:r>
        <w:rPr>
          <w:sz w:val="24"/>
          <w:szCs w:val="24"/>
        </w:rPr>
        <w:t>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8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8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5794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AF5794&quot; wsp:rsidP=&quot;00AF5794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bookmarkStart w:id="13" w:name="sub_110300"/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Pr="00A35702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Heading1"/>
        <w:spacing w:before="0" w:after="0"/>
        <w:rPr>
          <w:rFonts w:ascii="Times New Roman" w:hAnsi="Times New Roman"/>
          <w:bCs/>
          <w:color w:val="auto"/>
        </w:rPr>
      </w:pPr>
      <w:r>
        <w:rPr>
          <w:rFonts w:ascii="Times New Roman" w:hAnsi="Times New Roman"/>
          <w:color w:val="auto"/>
        </w:rPr>
        <w:t xml:space="preserve">2.7. </w:t>
      </w:r>
      <w:r w:rsidRPr="00630F8C">
        <w:rPr>
          <w:rFonts w:ascii="Times New Roman" w:hAnsi="Times New Roman"/>
          <w:color w:val="auto"/>
        </w:rPr>
        <w:t>Затраты на капитальный ремонт муниципального имущества</w:t>
      </w:r>
    </w:p>
    <w:p w:rsidR="000C5448" w:rsidRPr="00CD3AEB" w:rsidRDefault="000C5448" w:rsidP="00D60FF3">
      <w:pPr>
        <w:spacing w:after="0" w:line="240" w:lineRule="auto"/>
      </w:pPr>
    </w:p>
    <w:bookmarkEnd w:id="13"/>
    <w:p w:rsidR="000C5448" w:rsidRPr="00CF2A0E" w:rsidRDefault="000C5448" w:rsidP="00D60FF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2.7.1. </w:t>
      </w:r>
      <w:bookmarkStart w:id="14" w:name="sub_11103"/>
      <w:r w:rsidRPr="00CF2A0E">
        <w:rPr>
          <w:rFonts w:ascii="Times New Roman" w:hAnsi="Times New Roman"/>
          <w:sz w:val="24"/>
          <w:szCs w:val="24"/>
        </w:rPr>
        <w:t xml:space="preserve">Затраты на капитальный ремонт </w:t>
      </w:r>
      <w:r>
        <w:rPr>
          <w:rFonts w:ascii="Times New Roman" w:hAnsi="Times New Roman"/>
          <w:sz w:val="24"/>
          <w:szCs w:val="24"/>
        </w:rPr>
        <w:t>муниципального</w:t>
      </w:r>
      <w:r w:rsidRPr="00CF2A0E">
        <w:rPr>
          <w:rFonts w:ascii="Times New Roman" w:hAnsi="Times New Roman"/>
          <w:sz w:val="24"/>
          <w:szCs w:val="24"/>
        </w:rPr>
        <w:t xml:space="preserve"> имущества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682" type="#_x0000_t75" style="width:16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683" type="#_x0000_t75" style="width:16.5pt;height:18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4D4A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4D4A&quot; wsp:rsidP=&quot;00654D4A&quot;&gt;&lt;m:oMathPara&gt;&lt;m:oMath&gt;&lt;m:sSub&gt;&lt;m:sSubPr&gt;&lt;m:ctrlPr&gt;&lt;w:rPr&gt;&lt;w:rFonts w:ascii=&quot;Cambria Math&quot; w:h-ansi=&quot;Cambria Math&quot;/&gt;&lt;wx:font wx:val=&quot;Cambria Math&quot;/&gt;&lt;w:i/&gt;&lt;w:sz w:val=&quot;24&quot;/&gt;&lt;w:sz-cs w:val=&quot;24&quot;/&gt;&lt;/w:rPr&gt;&lt;/m:ctrlPr&gt;&lt;/m:sSubPr&gt;&lt;m:e&gt;&lt;m:r&gt;&lt;w:rPr&gt;&lt;w:rFonts w:ascii=&quot;Cambria Math&quot; w:h-ansi=&quot;Cambria Math&quot;/&gt;&lt;wx:font wx:val=&quot;Cambria Math&quot;/&gt;&lt;w:i/&gt;&lt;w:sz w:val=&quot;24&quot;/&gt;&lt;w:sz-cs w:val=&quot;24&quot;/&gt;&lt;/w:rPr&gt;&lt;m:t&gt;Р—&lt;/m:t&gt;&lt;/m:r&gt;&lt;/m:e&gt;&lt;m:sub&gt;&lt;m:r&gt;&lt;w:rPr&gt;&lt;w:rFonts w:ascii=&quot;Cambria Math&quot; w:h-ansi=&quot;Cambria Math&quot;/&gt;&lt;wx:font wx:val=&quot;Cambria Math&quot;/&gt;&lt;w:i/&gt;&lt;w:sz w:val=&quot;24&quot;/&gt;&lt;w:sz-cs w:val=&quot;24&quot;/&gt;&lt;/w:rPr&gt;&lt;m:t&gt;Рє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4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) </w:t>
      </w:r>
      <w:r w:rsidRPr="00CF2A0E">
        <w:rPr>
          <w:rFonts w:ascii="Times New Roman" w:hAnsi="Times New Roman"/>
          <w:sz w:val="24"/>
          <w:szCs w:val="24"/>
        </w:rPr>
        <w:t>определяются на основании затрат, связанных со строительными работами, и затрат на разработку проектной документации.</w:t>
      </w:r>
    </w:p>
    <w:p w:rsidR="000C5448" w:rsidRPr="00CF2A0E" w:rsidRDefault="000C5448" w:rsidP="00D60FF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5" w:name="sub_11104"/>
      <w:bookmarkEnd w:id="14"/>
      <w:r>
        <w:rPr>
          <w:rFonts w:ascii="Times New Roman" w:hAnsi="Times New Roman"/>
          <w:sz w:val="24"/>
          <w:szCs w:val="24"/>
        </w:rPr>
        <w:t xml:space="preserve">2.7.2. </w:t>
      </w:r>
      <w:r w:rsidRPr="00CF2A0E">
        <w:rPr>
          <w:rFonts w:ascii="Times New Roman" w:hAnsi="Times New Roman"/>
          <w:sz w:val="24"/>
          <w:szCs w:val="24"/>
        </w:rPr>
        <w:t>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</w:p>
    <w:p w:rsidR="000C5448" w:rsidRDefault="000C5448" w:rsidP="00D60FF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bookmarkStart w:id="16" w:name="sub_11105"/>
      <w:bookmarkEnd w:id="15"/>
      <w:r>
        <w:rPr>
          <w:rFonts w:ascii="Times New Roman" w:hAnsi="Times New Roman"/>
          <w:sz w:val="24"/>
          <w:szCs w:val="24"/>
        </w:rPr>
        <w:t xml:space="preserve">2.7.3. </w:t>
      </w:r>
      <w:r w:rsidRPr="00CF2A0E">
        <w:rPr>
          <w:rFonts w:ascii="Times New Roman" w:hAnsi="Times New Roman"/>
          <w:sz w:val="24"/>
          <w:szCs w:val="24"/>
        </w:rPr>
        <w:t xml:space="preserve">Затраты на разработку проектной документации определяются в соответствии с </w:t>
      </w:r>
      <w:hyperlink r:id="rId305" w:history="1">
        <w:r w:rsidRPr="00CF2A0E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CF2A0E">
        <w:rPr>
          <w:rFonts w:ascii="Times New Roman" w:hAnsi="Times New Roman"/>
          <w:sz w:val="24"/>
          <w:szCs w:val="24"/>
        </w:rPr>
        <w:t xml:space="preserve"> Российской Федерации о градостроительной деятельности.</w:t>
      </w:r>
    </w:p>
    <w:p w:rsidR="000C5448" w:rsidRDefault="000C5448" w:rsidP="00D60FF3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pStyle w:val="a"/>
        <w:numPr>
          <w:ilvl w:val="1"/>
          <w:numId w:val="8"/>
        </w:numPr>
        <w:spacing w:after="0" w:line="240" w:lineRule="auto"/>
        <w:jc w:val="center"/>
        <w:rPr>
          <w:b/>
          <w:sz w:val="24"/>
          <w:szCs w:val="24"/>
        </w:rPr>
      </w:pPr>
      <w:bookmarkStart w:id="17" w:name="sub_11107"/>
      <w:bookmarkEnd w:id="16"/>
      <w:r>
        <w:rPr>
          <w:b/>
          <w:sz w:val="24"/>
          <w:szCs w:val="24"/>
        </w:rPr>
        <w:t xml:space="preserve"> </w:t>
      </w:r>
      <w:r w:rsidRPr="00ED1CCD">
        <w:rPr>
          <w:b/>
          <w:sz w:val="24"/>
          <w:szCs w:val="24"/>
        </w:rPr>
        <w:t>Затраты на дополнительное профессиональное образование работников</w:t>
      </w:r>
    </w:p>
    <w:p w:rsidR="000C5448" w:rsidRDefault="000C5448" w:rsidP="00D60FF3">
      <w:pPr>
        <w:pStyle w:val="a"/>
        <w:spacing w:after="0" w:line="240" w:lineRule="auto"/>
        <w:ind w:left="0"/>
        <w:rPr>
          <w:b/>
          <w:sz w:val="24"/>
          <w:szCs w:val="24"/>
        </w:rPr>
      </w:pPr>
    </w:p>
    <w:p w:rsidR="000C5448" w:rsidRPr="00ED1CCD" w:rsidRDefault="000C5448" w:rsidP="00D60FF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2.8.1.</w:t>
      </w:r>
      <w:r w:rsidRPr="00ED1CCD">
        <w:rPr>
          <w:rFonts w:ascii="Times New Roman" w:hAnsi="Times New Roman"/>
          <w:sz w:val="24"/>
          <w:szCs w:val="24"/>
        </w:rPr>
        <w:t xml:space="preserve"> Затраты на приобретение образовательных услуг по профессиональной переподготовке и повышению квалификации (</w:t>
      </w:r>
      <w:r w:rsidRPr="00DB59A2">
        <w:rPr>
          <w:rFonts w:ascii="Times New Roman" w:hAnsi="Times New Roman"/>
          <w:sz w:val="24"/>
          <w:szCs w:val="24"/>
        </w:rPr>
        <w:fldChar w:fldCharType="begin"/>
      </w:r>
      <w:r w:rsidRPr="00DB59A2">
        <w:rPr>
          <w:rFonts w:ascii="Times New Roman" w:hAnsi="Times New Roman"/>
          <w:sz w:val="24"/>
          <w:szCs w:val="24"/>
        </w:rPr>
        <w:instrText xml:space="preserve"> QUOTE </w:instrText>
      </w:r>
      <w:r w:rsidRPr="00EE1D4E">
        <w:rPr>
          <w:position w:val="-14"/>
        </w:rPr>
        <w:pict>
          <v:shape id="_x0000_i1684" type="#_x0000_t75" style="width:21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6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instrText xml:space="preserve"> </w:instrText>
      </w:r>
      <w:r w:rsidRPr="00DB59A2">
        <w:rPr>
          <w:rFonts w:ascii="Times New Roman" w:hAnsi="Times New Roman"/>
          <w:sz w:val="24"/>
          <w:szCs w:val="24"/>
        </w:rPr>
        <w:fldChar w:fldCharType="separate"/>
      </w:r>
      <w:r w:rsidRPr="00EE1D4E">
        <w:rPr>
          <w:position w:val="-14"/>
        </w:rPr>
        <w:pict>
          <v:shape id="_x0000_i1685" type="#_x0000_t75" style="width:21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54F3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6554F3&quot; wsp:rsidP=&quot;006554F3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6" o:title="" chromakey="white"/>
          </v:shape>
        </w:pict>
      </w:r>
      <w:r w:rsidRPr="00DB59A2">
        <w:rPr>
          <w:rFonts w:ascii="Times New Roman" w:hAnsi="Times New Roman"/>
          <w:sz w:val="24"/>
          <w:szCs w:val="24"/>
        </w:rPr>
        <w:fldChar w:fldCharType="end"/>
      </w:r>
      <w:r w:rsidRPr="00ED1CCD">
        <w:rPr>
          <w:rFonts w:ascii="Times New Roman" w:hAnsi="Times New Roman"/>
          <w:sz w:val="24"/>
          <w:szCs w:val="24"/>
        </w:rPr>
        <w:t>) определяются по формуле:</w:t>
      </w:r>
    </w:p>
    <w:p w:rsidR="000C5448" w:rsidRPr="00F371B2" w:rsidRDefault="000C5448" w:rsidP="00D60FF3">
      <w:pPr>
        <w:pStyle w:val="a"/>
        <w:spacing w:after="0" w:line="240" w:lineRule="auto"/>
        <w:ind w:left="1074"/>
        <w:jc w:val="center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686" type="#_x0000_t75" style="width:126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687" type="#_x0000_t75" style="width:126.7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1211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8A1211&quot; wsp:rsidP=&quot;008A121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—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/m:sub&gt;&lt;/m:s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1,1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С…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7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F371B2">
        <w:rPr>
          <w:sz w:val="24"/>
          <w:szCs w:val="24"/>
        </w:rPr>
        <w:t xml:space="preserve"> ;</w:t>
      </w:r>
    </w:p>
    <w:p w:rsidR="000C5448" w:rsidRPr="004A60B3" w:rsidRDefault="000C5448" w:rsidP="00D60FF3">
      <w:pPr>
        <w:pStyle w:val="a"/>
        <w:spacing w:after="0" w:line="240" w:lineRule="auto"/>
        <w:ind w:left="0" w:firstLine="851"/>
        <w:rPr>
          <w:sz w:val="24"/>
          <w:szCs w:val="24"/>
        </w:rPr>
      </w:pPr>
      <w:r w:rsidRPr="004A60B3">
        <w:rPr>
          <w:sz w:val="24"/>
          <w:szCs w:val="24"/>
        </w:rPr>
        <w:t>где:</w:t>
      </w:r>
    </w:p>
    <w:p w:rsidR="000C5448" w:rsidRPr="0095159D" w:rsidRDefault="000C5448" w:rsidP="00D60FF3">
      <w:pPr>
        <w:pStyle w:val="a"/>
        <w:spacing w:after="0" w:line="240" w:lineRule="auto"/>
        <w:ind w:left="0" w:firstLine="851"/>
        <w:jc w:val="both"/>
        <w:rPr>
          <w:sz w:val="24"/>
          <w:szCs w:val="24"/>
        </w:rPr>
      </w:pPr>
      <w:r w:rsidRPr="00DB59A2">
        <w:rPr>
          <w:sz w:val="24"/>
          <w:szCs w:val="24"/>
        </w:rPr>
        <w:fldChar w:fldCharType="begin"/>
      </w:r>
      <w:r w:rsidRPr="00DB59A2">
        <w:rPr>
          <w:sz w:val="24"/>
          <w:szCs w:val="24"/>
        </w:rPr>
        <w:instrText xml:space="preserve"> QUOTE </w:instrText>
      </w:r>
      <w:r w:rsidRPr="00EE1D4E">
        <w:rPr>
          <w:position w:val="-12"/>
        </w:rPr>
        <w:pict>
          <v:shape id="_x0000_i1688" type="#_x0000_t75" style="width:34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Pr="00DB59A2">
        <w:rPr>
          <w:sz w:val="24"/>
          <w:szCs w:val="24"/>
        </w:rPr>
        <w:instrText xml:space="preserve"> </w:instrText>
      </w:r>
      <w:r w:rsidRPr="00DB59A2">
        <w:rPr>
          <w:sz w:val="24"/>
          <w:szCs w:val="24"/>
        </w:rPr>
        <w:fldChar w:fldCharType="separate"/>
      </w:r>
      <w:r w:rsidRPr="00EE1D4E">
        <w:rPr>
          <w:position w:val="-12"/>
        </w:rPr>
        <w:pict>
          <v:shape id="_x0000_i1689" type="#_x0000_t75" style="width:34.5pt;height:17.2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70F01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E70F01&quot; wsp:rsidP=&quot;00E70F01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V&lt;/m:t&gt;&lt;/m:r&gt;&lt;/m:e&gt;&lt;m:sub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»Р±Рѕ&lt;/m:t&gt;&lt;/m:r&gt;&lt;m:r&gt;&lt;m:rPr&gt;&lt;m:sty m:val=&quot;p&quot;/&gt;&lt;/m:rPr&gt;&lt;w:rPr&gt;&lt;w:rFonts w:ascii=&quot;Cambria Math&quot; w:h-ansi=&quot;Times New Roman&quot;/&gt;&lt;wx:font wx:val=&quot;Cambria Math&quot;/&gt;&lt;w:sz w:val=&quot;24&quot;/&gt;&lt;w:sz-cs w:val=&quot;24&quot;/&gt;&lt;/w:rPr&gt;&lt;m:t&gt; &lt;/m:t&gt;&lt;/m:r&gt;&lt;m:r&gt;&lt;m:rPr&gt;&lt;m:sty m:val=&quot;p&quot;/&gt;&lt;/m:rPr&gt;&lt;w:rPr&gt;&lt;w:rFonts w:ascii=&quot;Cambria Math&quot; w:h-ansi=&quot;Times New Roman&quot;/&gt;&lt;wx:font wx:val=&quot;Times New Roman&quot;/&gt;&lt;w:sz w:val=&quot;24&quot;/&gt;&lt;w:sz-cs w:val=&quot;24&quot;/&gt;&lt;/w:rPr&gt;&lt;m:t&gt;РґРїРѕ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308" o:title="" chromakey="white"/>
          </v:shape>
        </w:pict>
      </w:r>
      <w:r w:rsidRPr="00DB59A2">
        <w:rPr>
          <w:sz w:val="24"/>
          <w:szCs w:val="24"/>
        </w:rPr>
        <w:fldChar w:fldCharType="end"/>
      </w:r>
      <w:r w:rsidRPr="004A60B3">
        <w:rPr>
          <w:sz w:val="24"/>
          <w:szCs w:val="24"/>
        </w:rPr>
        <w:t xml:space="preserve"> - объем освоенных лимитов бюджетных обязательств отчетного финансового года на заключение и оплату муниципальных контрактов, предметом которых является </w:t>
      </w:r>
      <w:r>
        <w:rPr>
          <w:sz w:val="24"/>
          <w:szCs w:val="24"/>
        </w:rPr>
        <w:t xml:space="preserve">оказание </w:t>
      </w:r>
      <w:r w:rsidRPr="0095159D">
        <w:rPr>
          <w:sz w:val="24"/>
          <w:szCs w:val="24"/>
        </w:rPr>
        <w:t>образовательных услуг по профессиональной переподготовке и повышению квалификации;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               </w:t>
      </w:r>
      <w:r w:rsidRPr="00DB59A2">
        <w:fldChar w:fldCharType="begin"/>
      </w:r>
      <w:r w:rsidRPr="00DB59A2">
        <w:instrText xml:space="preserve"> QUOTE </w:instrText>
      </w:r>
      <w:r w:rsidRPr="00EE1D4E">
        <w:rPr>
          <w:position w:val="-11"/>
        </w:rPr>
        <w:pict>
          <v:shape id="_x0000_i1690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instrText xml:space="preserve"> </w:instrText>
      </w:r>
      <w:r w:rsidRPr="00DB59A2">
        <w:fldChar w:fldCharType="separate"/>
      </w:r>
      <w:r w:rsidRPr="00EE1D4E">
        <w:rPr>
          <w:position w:val="-11"/>
        </w:rPr>
        <w:pict>
          <v:shape id="_x0000_i1691" type="#_x0000_t75" style="width:21pt;height:16.5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oNotEmbedSystemFonts/&gt;&lt;w:defaultTabStop w:val=&quot;708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5F50F7&quot;/&gt;&lt;wsp:rsid wsp:val=&quot;00006799&quot;/&gt;&lt;wsp:rsid wsp:val=&quot;00007D17&quot;/&gt;&lt;wsp:rsid wsp:val=&quot;00012EE9&quot;/&gt;&lt;wsp:rsid wsp:val=&quot;00016416&quot;/&gt;&lt;wsp:rsid wsp:val=&quot;00016918&quot;/&gt;&lt;wsp:rsid wsp:val=&quot;00021970&quot;/&gt;&lt;wsp:rsid wsp:val=&quot;0002633A&quot;/&gt;&lt;wsp:rsid wsp:val=&quot;00033618&quot;/&gt;&lt;wsp:rsid wsp:val=&quot;00033E7A&quot;/&gt;&lt;wsp:rsid wsp:val=&quot;000362E2&quot;/&gt;&lt;wsp:rsid wsp:val=&quot;000431EE&quot;/&gt;&lt;wsp:rsid wsp:val=&quot;000603A3&quot;/&gt;&lt;wsp:rsid wsp:val=&quot;000613BA&quot;/&gt;&lt;wsp:rsid wsp:val=&quot;000711CE&quot;/&gt;&lt;wsp:rsid wsp:val=&quot;000814F5&quot;/&gt;&lt;wsp:rsid wsp:val=&quot;00086EE0&quot;/&gt;&lt;wsp:rsid wsp:val=&quot;00093C1A&quot;/&gt;&lt;wsp:rsid wsp:val=&quot;00097AFE&quot;/&gt;&lt;wsp:rsid wsp:val=&quot;000A50F9&quot;/&gt;&lt;wsp:rsid wsp:val=&quot;000B182A&quot;/&gt;&lt;wsp:rsid wsp:val=&quot;000B29D6&quot;/&gt;&lt;wsp:rsid wsp:val=&quot;000B2F4A&quot;/&gt;&lt;wsp:rsid wsp:val=&quot;000C3D32&quot;/&gt;&lt;wsp:rsid wsp:val=&quot;000C49EB&quot;/&gt;&lt;wsp:rsid wsp:val=&quot;000C4AA5&quot;/&gt;&lt;wsp:rsid wsp:val=&quot;000E1BF6&quot;/&gt;&lt;wsp:rsid wsp:val=&quot;000E3CFB&quot;/&gt;&lt;wsp:rsid wsp:val=&quot;000E6348&quot;/&gt;&lt;wsp:rsid wsp:val=&quot;000E7BF9&quot;/&gt;&lt;wsp:rsid wsp:val=&quot;000F405A&quot;/&gt;&lt;wsp:rsid wsp:val=&quot;00103B6C&quot;/&gt;&lt;wsp:rsid wsp:val=&quot;00106388&quot;/&gt;&lt;wsp:rsid wsp:val=&quot;00106DDA&quot;/&gt;&lt;wsp:rsid wsp:val=&quot;00113FE2&quot;/&gt;&lt;wsp:rsid wsp:val=&quot;001141CB&quot;/&gt;&lt;wsp:rsid wsp:val=&quot;0012276F&quot;/&gt;&lt;wsp:rsid wsp:val=&quot;00127885&quot;/&gt;&lt;wsp:rsid wsp:val=&quot;0013081D&quot;/&gt;&lt;wsp:rsid wsp:val=&quot;001439CE&quot;/&gt;&lt;wsp:rsid wsp:val=&quot;00145059&quot;/&gt;&lt;wsp:rsid wsp:val=&quot;00146537&quot;/&gt;&lt;wsp:rsid wsp:val=&quot;00154936&quot;/&gt;&lt;wsp:rsid wsp:val=&quot;00160EC3&quot;/&gt;&lt;wsp:rsid wsp:val=&quot;00161617&quot;/&gt;&lt;wsp:rsid wsp:val=&quot;00162191&quot;/&gt;&lt;wsp:rsid wsp:val=&quot;001624CE&quot;/&gt;&lt;wsp:rsid wsp:val=&quot;001669E2&quot;/&gt;&lt;wsp:rsid wsp:val=&quot;001713AE&quot;/&gt;&lt;wsp:rsid wsp:val=&quot;0017756E&quot;/&gt;&lt;wsp:rsid wsp:val=&quot;00183F58&quot;/&gt;&lt;wsp:rsid wsp:val=&quot;0018415B&quot;/&gt;&lt;wsp:rsid wsp:val=&quot;00185065&quot;/&gt;&lt;wsp:rsid wsp:val=&quot;00187BD8&quot;/&gt;&lt;wsp:rsid wsp:val=&quot;00194DAA&quot;/&gt;&lt;wsp:rsid wsp:val=&quot;001A66A6&quot;/&gt;&lt;wsp:rsid wsp:val=&quot;001B4DB2&quot;/&gt;&lt;wsp:rsid wsp:val=&quot;001C0B81&quot;/&gt;&lt;wsp:rsid wsp:val=&quot;001C291D&quot;/&gt;&lt;wsp:rsid wsp:val=&quot;001C71F5&quot;/&gt;&lt;wsp:rsid wsp:val=&quot;001C7364&quot;/&gt;&lt;wsp:rsid wsp:val=&quot;001D0395&quot;/&gt;&lt;wsp:rsid wsp:val=&quot;001D4ED3&quot;/&gt;&lt;wsp:rsid wsp:val=&quot;001D4F7F&quot;/&gt;&lt;wsp:rsid wsp:val=&quot;001D521B&quot;/&gt;&lt;wsp:rsid wsp:val=&quot;001E2B44&quot;/&gt;&lt;wsp:rsid wsp:val=&quot;001E62F4&quot;/&gt;&lt;wsp:rsid wsp:val=&quot;001F406E&quot;/&gt;&lt;wsp:rsid wsp:val=&quot;001F4CBA&quot;/&gt;&lt;wsp:rsid wsp:val=&quot;001F51E4&quot;/&gt;&lt;wsp:rsid wsp:val=&quot;0020118B&quot;/&gt;&lt;wsp:rsid wsp:val=&quot;00203C3E&quot;/&gt;&lt;wsp:rsid wsp:val=&quot;00210168&quot;/&gt;&lt;wsp:rsid wsp:val=&quot;002107D7&quot;/&gt;&lt;wsp:rsid wsp:val=&quot;00220AF7&quot;/&gt;&lt;wsp:rsid wsp:val=&quot;00221A4C&quot;/&gt;&lt;wsp:rsid wsp:val=&quot;00224E92&quot;/&gt;&lt;wsp:rsid wsp:val=&quot;002251F9&quot;/&gt;&lt;wsp:rsid wsp:val=&quot;0022642D&quot;/&gt;&lt;wsp:rsid wsp:val=&quot;002270D6&quot;/&gt;&lt;wsp:rsid wsp:val=&quot;00233EB2&quot;/&gt;&lt;wsp:rsid wsp:val=&quot;0023654D&quot;/&gt;&lt;wsp:rsid wsp:val=&quot;00237665&quot;/&gt;&lt;wsp:rsid wsp:val=&quot;00237C03&quot;/&gt;&lt;wsp:rsid wsp:val=&quot;00240748&quot;/&gt;&lt;wsp:rsid wsp:val=&quot;0024509C&quot;/&gt;&lt;wsp:rsid wsp:val=&quot;002507CB&quot;/&gt;&lt;wsp:rsid wsp:val=&quot;002535C3&quot;/&gt;&lt;wsp:rsid wsp:val=&quot;002544C2&quot;/&gt;&lt;wsp:rsid wsp:val=&quot;00256B7E&quot;/&gt;&lt;wsp:rsid wsp:val=&quot;002612E2&quot;/&gt;&lt;wsp:rsid wsp:val=&quot;00263F06&quot;/&gt;&lt;wsp:rsid wsp:val=&quot;002677C3&quot;/&gt;&lt;wsp:rsid wsp:val=&quot;00273C61&quot;/&gt;&lt;wsp:rsid wsp:val=&quot;00281E95&quot;/&gt;&lt;wsp:rsid wsp:val=&quot;002852C4&quot;/&gt;&lt;wsp:rsid wsp:val=&quot;0029284D&quot;/&gt;&lt;wsp:rsid wsp:val=&quot;002A2F90&quot;/&gt;&lt;wsp:rsid wsp:val=&quot;002A7C9E&quot;/&gt;&lt;wsp:rsid wsp:val=&quot;002C24F4&quot;/&gt;&lt;wsp:rsid wsp:val=&quot;002D6341&quot;/&gt;&lt;wsp:rsid wsp:val=&quot;002F1AB5&quot;/&gt;&lt;wsp:rsid wsp:val=&quot;002F51E2&quot;/&gt;&lt;wsp:rsid wsp:val=&quot;002F5C5D&quot;/&gt;&lt;wsp:rsid wsp:val=&quot;002F7BB7&quot;/&gt;&lt;wsp:rsid wsp:val=&quot;0030170C&quot;/&gt;&lt;wsp:rsid wsp:val=&quot;00303C31&quot;/&gt;&lt;wsp:rsid wsp:val=&quot;00304AF5&quot;/&gt;&lt;wsp:rsid wsp:val=&quot;003062E3&quot;/&gt;&lt;wsp:rsid wsp:val=&quot;0031117A&quot;/&gt;&lt;wsp:rsid wsp:val=&quot;00322321&quot;/&gt;&lt;wsp:rsid wsp:val=&quot;003242BC&quot;/&gt;&lt;wsp:rsid wsp:val=&quot;003320FA&quot;/&gt;&lt;wsp:rsid wsp:val=&quot;00341C26&quot;/&gt;&lt;wsp:rsid wsp:val=&quot;0035404E&quot;/&gt;&lt;wsp:rsid wsp:val=&quot;00356538&quot;/&gt;&lt;wsp:rsid wsp:val=&quot;00357590&quot;/&gt;&lt;wsp:rsid wsp:val=&quot;00360906&quot;/&gt;&lt;wsp:rsid wsp:val=&quot;00375BD5&quot;/&gt;&lt;wsp:rsid wsp:val=&quot;00376C71&quot;/&gt;&lt;wsp:rsid wsp:val=&quot;00390734&quot;/&gt;&lt;wsp:rsid wsp:val=&quot;00395868&quot;/&gt;&lt;wsp:rsid wsp:val=&quot;003A15AD&quot;/&gt;&lt;wsp:rsid wsp:val=&quot;003A2292&quot;/&gt;&lt;wsp:rsid wsp:val=&quot;003A47D7&quot;/&gt;&lt;wsp:rsid wsp:val=&quot;003A5159&quot;/&gt;&lt;wsp:rsid wsp:val=&quot;003B2035&quot;/&gt;&lt;wsp:rsid wsp:val=&quot;003B50A1&quot;/&gt;&lt;wsp:rsid wsp:val=&quot;003C40D6&quot;/&gt;&lt;wsp:rsid wsp:val=&quot;003C78F3&quot;/&gt;&lt;wsp:rsid wsp:val=&quot;003D1FF4&quot;/&gt;&lt;wsp:rsid wsp:val=&quot;003D27C5&quot;/&gt;&lt;wsp:rsid wsp:val=&quot;003D2820&quot;/&gt;&lt;wsp:rsid wsp:val=&quot;003E77B0&quot;/&gt;&lt;wsp:rsid wsp:val=&quot;003F199E&quot;/&gt;&lt;wsp:rsid wsp:val=&quot;003F3944&quot;/&gt;&lt;wsp:rsid wsp:val=&quot;004007BB&quot;/&gt;&lt;wsp:rsid wsp:val=&quot;0040159A&quot;/&gt;&lt;wsp:rsid wsp:val=&quot;00405832&quot;/&gt;&lt;wsp:rsid wsp:val=&quot;00406770&quot;/&gt;&lt;wsp:rsid wsp:val=&quot;004109AE&quot;/&gt;&lt;wsp:rsid wsp:val=&quot;004160CB&quot;/&gt;&lt;wsp:rsid wsp:val=&quot;0042001D&quot;/&gt;&lt;wsp:rsid wsp:val=&quot;0042470F&quot;/&gt;&lt;wsp:rsid wsp:val=&quot;00433195&quot;/&gt;&lt;wsp:rsid wsp:val=&quot;00433295&quot;/&gt;&lt;wsp:rsid wsp:val=&quot;00444D73&quot;/&gt;&lt;wsp:rsid wsp:val=&quot;004454D2&quot;/&gt;&lt;wsp:rsid wsp:val=&quot;00454091&quot;/&gt;&lt;wsp:rsid wsp:val=&quot;0045486E&quot;/&gt;&lt;wsp:rsid wsp:val=&quot;00467A63&quot;/&gt;&lt;wsp:rsid wsp:val=&quot;0047039C&quot;/&gt;&lt;wsp:rsid wsp:val=&quot;00476506&quot;/&gt;&lt;wsp:rsid wsp:val=&quot;00491818&quot;/&gt;&lt;wsp:rsid wsp:val=&quot;00494951&quot;/&gt;&lt;wsp:rsid wsp:val=&quot;0049597E&quot;/&gt;&lt;wsp:rsid wsp:val=&quot;00497432&quot;/&gt;&lt;wsp:rsid wsp:val=&quot;004979BB&quot;/&gt;&lt;wsp:rsid wsp:val=&quot;004A03A2&quot;/&gt;&lt;wsp:rsid wsp:val=&quot;004A36FF&quot;/&gt;&lt;wsp:rsid wsp:val=&quot;004A5CAF&quot;/&gt;&lt;wsp:rsid wsp:val=&quot;004A60B3&quot;/&gt;&lt;wsp:rsid wsp:val=&quot;004B03D8&quot;/&gt;&lt;wsp:rsid wsp:val=&quot;004B456D&quot;/&gt;&lt;wsp:rsid wsp:val=&quot;004B49C4&quot;/&gt;&lt;wsp:rsid wsp:val=&quot;004C174D&quot;/&gt;&lt;wsp:rsid wsp:val=&quot;004C31FF&quot;/&gt;&lt;wsp:rsid wsp:val=&quot;004C6803&quot;/&gt;&lt;wsp:rsid wsp:val=&quot;004C6DE5&quot;/&gt;&lt;wsp:rsid wsp:val=&quot;004D3758&quot;/&gt;&lt;wsp:rsid wsp:val=&quot;004D5197&quot;/&gt;&lt;wsp:rsid wsp:val=&quot;004D5F12&quot;/&gt;&lt;wsp:rsid wsp:val=&quot;004E0601&quot;/&gt;&lt;wsp:rsid wsp:val=&quot;004E0BFD&quot;/&gt;&lt;wsp:rsid wsp:val=&quot;004E1F9D&quot;/&gt;&lt;wsp:rsid wsp:val=&quot;004E4109&quot;/&gt;&lt;wsp:rsid wsp:val=&quot;004F3666&quot;/&gt;&lt;wsp:rsid wsp:val=&quot;005011A5&quot;/&gt;&lt;wsp:rsid wsp:val=&quot;0050258F&quot;/&gt;&lt;wsp:rsid wsp:val=&quot;00504803&quot;/&gt;&lt;wsp:rsid wsp:val=&quot;00505351&quot;/&gt;&lt;wsp:rsid wsp:val=&quot;00511118&quot;/&gt;&lt;wsp:rsid wsp:val=&quot;00512A4C&quot;/&gt;&lt;wsp:rsid wsp:val=&quot;00517A8C&quot;/&gt;&lt;wsp:rsid wsp:val=&quot;00524A3F&quot;/&gt;&lt;wsp:rsid wsp:val=&quot;0053079B&quot;/&gt;&lt;wsp:rsid wsp:val=&quot;005332E4&quot;/&gt;&lt;wsp:rsid wsp:val=&quot;00542E91&quot;/&gt;&lt;wsp:rsid wsp:val=&quot;005458FF&quot;/&gt;&lt;wsp:rsid wsp:val=&quot;00547508&quot;/&gt;&lt;wsp:rsid wsp:val=&quot;00552B5B&quot;/&gt;&lt;wsp:rsid wsp:val=&quot;00565A66&quot;/&gt;&lt;wsp:rsid wsp:val=&quot;00571299&quot;/&gt;&lt;wsp:rsid wsp:val=&quot;00572DE5&quot;/&gt;&lt;wsp:rsid wsp:val=&quot;00573CDB&quot;/&gt;&lt;wsp:rsid wsp:val=&quot;00580474&quot;/&gt;&lt;wsp:rsid wsp:val=&quot;0058260D&quot;/&gt;&lt;wsp:rsid wsp:val=&quot;00585D27&quot;/&gt;&lt;wsp:rsid wsp:val=&quot;00590DA7&quot;/&gt;&lt;wsp:rsid wsp:val=&quot;00592714&quot;/&gt;&lt;wsp:rsid wsp:val=&quot;00593E3D&quot;/&gt;&lt;wsp:rsid wsp:val=&quot;005951C4&quot;/&gt;&lt;wsp:rsid wsp:val=&quot;005A67EC&quot;/&gt;&lt;wsp:rsid wsp:val=&quot;005D2041&quot;/&gt;&lt;wsp:rsid wsp:val=&quot;005D33DF&quot;/&gt;&lt;wsp:rsid wsp:val=&quot;005D35F8&quot;/&gt;&lt;wsp:rsid wsp:val=&quot;005E43E9&quot;/&gt;&lt;wsp:rsid wsp:val=&quot;005E506A&quot;/&gt;&lt;wsp:rsid wsp:val=&quot;005F4D57&quot;/&gt;&lt;wsp:rsid wsp:val=&quot;005F4EBC&quot;/&gt;&lt;wsp:rsid wsp:val=&quot;005F50F7&quot;/&gt;&lt;wsp:rsid wsp:val=&quot;00604B1D&quot;/&gt;&lt;wsp:rsid wsp:val=&quot;006174CA&quot;/&gt;&lt;wsp:rsid wsp:val=&quot;00624FEF&quot;/&gt;&lt;wsp:rsid wsp:val=&quot;00630F8C&quot;/&gt;&lt;wsp:rsid wsp:val=&quot;006526F2&quot;/&gt;&lt;wsp:rsid wsp:val=&quot;00656C2C&quot;/&gt;&lt;wsp:rsid wsp:val=&quot;0066467B&quot;/&gt;&lt;wsp:rsid wsp:val=&quot;0067291F&quot;/&gt;&lt;wsp:rsid wsp:val=&quot;00687B21&quot;/&gt;&lt;wsp:rsid wsp:val=&quot;0069606D&quot;/&gt;&lt;wsp:rsid wsp:val=&quot;006975F3&quot;/&gt;&lt;wsp:rsid wsp:val=&quot;006A12DE&quot;/&gt;&lt;wsp:rsid wsp:val=&quot;006A28EA&quot;/&gt;&lt;wsp:rsid wsp:val=&quot;006A5E2E&quot;/&gt;&lt;wsp:rsid wsp:val=&quot;006B1D9E&quot;/&gt;&lt;wsp:rsid wsp:val=&quot;006B29C1&quot;/&gt;&lt;wsp:rsid wsp:val=&quot;006C37F4&quot;/&gt;&lt;wsp:rsid wsp:val=&quot;006C3B6C&quot;/&gt;&lt;wsp:rsid wsp:val=&quot;006C5D69&quot;/&gt;&lt;wsp:rsid wsp:val=&quot;006C6910&quot;/&gt;&lt;wsp:rsid wsp:val=&quot;006D17B5&quot;/&gt;&lt;wsp:rsid wsp:val=&quot;006D3881&quot;/&gt;&lt;wsp:rsid wsp:val=&quot;006E3A7E&quot;/&gt;&lt;wsp:rsid wsp:val=&quot;006F061E&quot;/&gt;&lt;wsp:rsid wsp:val=&quot;006F4320&quot;/&gt;&lt;wsp:rsid wsp:val=&quot;006F7016&quot;/&gt;&lt;wsp:rsid wsp:val=&quot;006F714B&quot;/&gt;&lt;wsp:rsid wsp:val=&quot;00700645&quot;/&gt;&lt;wsp:rsid wsp:val=&quot;007111A4&quot;/&gt;&lt;wsp:rsid wsp:val=&quot;007125BC&quot;/&gt;&lt;wsp:rsid wsp:val=&quot;00712EAD&quot;/&gt;&lt;wsp:rsid wsp:val=&quot;00715C60&quot;/&gt;&lt;wsp:rsid wsp:val=&quot;00720E9F&quot;/&gt;&lt;wsp:rsid wsp:val=&quot;00723F0F&quot;/&gt;&lt;wsp:rsid wsp:val=&quot;007426EC&quot;/&gt;&lt;wsp:rsid wsp:val=&quot;007530F8&quot;/&gt;&lt;wsp:rsid wsp:val=&quot;007569DF&quot;/&gt;&lt;wsp:rsid wsp:val=&quot;0077227C&quot;/&gt;&lt;wsp:rsid wsp:val=&quot;007805A2&quot;/&gt;&lt;wsp:rsid wsp:val=&quot;0078080D&quot;/&gt;&lt;wsp:rsid wsp:val=&quot;00787422&quot;/&gt;&lt;wsp:rsid wsp:val=&quot;00795DF2&quot;/&gt;&lt;wsp:rsid wsp:val=&quot;00797624&quot;/&gt;&lt;wsp:rsid wsp:val=&quot;007977E5&quot;/&gt;&lt;wsp:rsid wsp:val=&quot;007A474D&quot;/&gt;&lt;wsp:rsid wsp:val=&quot;007A6590&quot;/&gt;&lt;wsp:rsid wsp:val=&quot;007A7AA1&quot;/&gt;&lt;wsp:rsid wsp:val=&quot;007B57BA&quot;/&gt;&lt;wsp:rsid wsp:val=&quot;007B6347&quot;/&gt;&lt;wsp:rsid wsp:val=&quot;007C3973&quot;/&gt;&lt;wsp:rsid wsp:val=&quot;007C5F04&quot;/&gt;&lt;wsp:rsid wsp:val=&quot;007D1BBB&quot;/&gt;&lt;wsp:rsid wsp:val=&quot;007D6C98&quot;/&gt;&lt;wsp:rsid wsp:val=&quot;007E58B8&quot;/&gt;&lt;wsp:rsid wsp:val=&quot;007E731C&quot;/&gt;&lt;wsp:rsid wsp:val=&quot;007F113B&quot;/&gt;&lt;wsp:rsid wsp:val=&quot;00803D13&quot;/&gt;&lt;wsp:rsid wsp:val=&quot;008052A5&quot;/&gt;&lt;wsp:rsid wsp:val=&quot;00816664&quot;/&gt;&lt;wsp:rsid wsp:val=&quot;00832DF9&quot;/&gt;&lt;wsp:rsid wsp:val=&quot;00833E42&quot;/&gt;&lt;wsp:rsid wsp:val=&quot;00835BC7&quot;/&gt;&lt;wsp:rsid wsp:val=&quot;00836A65&quot;/&gt;&lt;wsp:rsid wsp:val=&quot;00837CCB&quot;/&gt;&lt;wsp:rsid wsp:val=&quot;008405F0&quot;/&gt;&lt;wsp:rsid wsp:val=&quot;00840719&quot;/&gt;&lt;wsp:rsid wsp:val=&quot;00840AFC&quot;/&gt;&lt;wsp:rsid wsp:val=&quot;00842B19&quot;/&gt;&lt;wsp:rsid wsp:val=&quot;00863360&quot;/&gt;&lt;wsp:rsid wsp:val=&quot;0087099C&quot;/&gt;&lt;wsp:rsid wsp:val=&quot;00873B88&quot;/&gt;&lt;wsp:rsid wsp:val=&quot;00876298&quot;/&gt;&lt;wsp:rsid wsp:val=&quot;00882525&quot;/&gt;&lt;wsp:rsid wsp:val=&quot;00884CDE&quot;/&gt;&lt;wsp:rsid wsp:val=&quot;00891985&quot;/&gt;&lt;wsp:rsid wsp:val=&quot;00894E21&quot;/&gt;&lt;wsp:rsid wsp:val=&quot;0089693F&quot;/&gt;&lt;wsp:rsid wsp:val=&quot;008A7780&quot;/&gt;&lt;wsp:rsid wsp:val=&quot;008B0B6D&quot;/&gt;&lt;wsp:rsid wsp:val=&quot;008B6BFC&quot;/&gt;&lt;wsp:rsid wsp:val=&quot;008B6CF3&quot;/&gt;&lt;wsp:rsid wsp:val=&quot;008C7FDA&quot;/&gt;&lt;wsp:rsid wsp:val=&quot;008E075A&quot;/&gt;&lt;wsp:rsid wsp:val=&quot;008E6398&quot;/&gt;&lt;wsp:rsid wsp:val=&quot;008E697B&quot;/&gt;&lt;wsp:rsid wsp:val=&quot;008F0A5C&quot;/&gt;&lt;wsp:rsid wsp:val=&quot;008F6031&quot;/&gt;&lt;wsp:rsid wsp:val=&quot;008F69B4&quot;/&gt;&lt;wsp:rsid wsp:val=&quot;00900DBB&quot;/&gt;&lt;wsp:rsid wsp:val=&quot;00901D4B&quot;/&gt;&lt;wsp:rsid wsp:val=&quot;00903625&quot;/&gt;&lt;wsp:rsid wsp:val=&quot;0091342F&quot;/&gt;&lt;wsp:rsid wsp:val=&quot;009241AE&quot;/&gt;&lt;wsp:rsid wsp:val=&quot;00926389&quot;/&gt;&lt;wsp:rsid wsp:val=&quot;00930043&quot;/&gt;&lt;wsp:rsid wsp:val=&quot;00931342&quot;/&gt;&lt;wsp:rsid wsp:val=&quot;00937FB2&quot;/&gt;&lt;wsp:rsid wsp:val=&quot;00940C9E&quot;/&gt;&lt;wsp:rsid wsp:val=&quot;0095159D&quot;/&gt;&lt;wsp:rsid wsp:val=&quot;00952BE0&quot;/&gt;&lt;wsp:rsid wsp:val=&quot;00955D95&quot;/&gt;&lt;wsp:rsid wsp:val=&quot;0096288C&quot;/&gt;&lt;wsp:rsid wsp:val=&quot;00962A4D&quot;/&gt;&lt;wsp:rsid wsp:val=&quot;0096431A&quot;/&gt;&lt;wsp:rsid wsp:val=&quot;009652FD&quot;/&gt;&lt;wsp:rsid wsp:val=&quot;009740A1&quot;/&gt;&lt;wsp:rsid wsp:val=&quot;00977AD5&quot;/&gt;&lt;wsp:rsid wsp:val=&quot;009875CF&quot;/&gt;&lt;wsp:rsid wsp:val=&quot;00993A36&quot;/&gt;&lt;wsp:rsid wsp:val=&quot;00997482&quot;/&gt;&lt;wsp:rsid wsp:val=&quot;009A3C93&quot;/&gt;&lt;wsp:rsid wsp:val=&quot;009B03E9&quot;/&gt;&lt;wsp:rsid wsp:val=&quot;009B333F&quot;/&gt;&lt;wsp:rsid wsp:val=&quot;009B3555&quot;/&gt;&lt;wsp:rsid wsp:val=&quot;009B5759&quot;/&gt;&lt;wsp:rsid wsp:val=&quot;009B6F3E&quot;/&gt;&lt;wsp:rsid wsp:val=&quot;009C3E83&quot;/&gt;&lt;wsp:rsid wsp:val=&quot;009C5231&quot;/&gt;&lt;wsp:rsid wsp:val=&quot;009C598A&quot;/&gt;&lt;wsp:rsid wsp:val=&quot;009C6217&quot;/&gt;&lt;wsp:rsid wsp:val=&quot;009C70E7&quot;/&gt;&lt;wsp:rsid wsp:val=&quot;009C7122&quot;/&gt;&lt;wsp:rsid wsp:val=&quot;009C793A&quot;/&gt;&lt;wsp:rsid wsp:val=&quot;009D2A75&quot;/&gt;&lt;wsp:rsid wsp:val=&quot;009D6011&quot;/&gt;&lt;wsp:rsid wsp:val=&quot;009E2861&quot;/&gt;&lt;wsp:rsid wsp:val=&quot;009E3AFB&quot;/&gt;&lt;wsp:rsid wsp:val=&quot;00A0330C&quot;/&gt;&lt;wsp:rsid wsp:val=&quot;00A1073C&quot;/&gt;&lt;wsp:rsid wsp:val=&quot;00A12E5D&quot;/&gt;&lt;wsp:rsid wsp:val=&quot;00A22AE1&quot;/&gt;&lt;wsp:rsid wsp:val=&quot;00A22AE4&quot;/&gt;&lt;wsp:rsid wsp:val=&quot;00A26C67&quot;/&gt;&lt;wsp:rsid wsp:val=&quot;00A345DD&quot;/&gt;&lt;wsp:rsid wsp:val=&quot;00A46421&quot;/&gt;&lt;wsp:rsid wsp:val=&quot;00A537A0&quot;/&gt;&lt;wsp:rsid wsp:val=&quot;00A5731B&quot;/&gt;&lt;wsp:rsid wsp:val=&quot;00A60E7E&quot;/&gt;&lt;wsp:rsid wsp:val=&quot;00A645CE&quot;/&gt;&lt;wsp:rsid wsp:val=&quot;00A73931&quot;/&gt;&lt;wsp:rsid wsp:val=&quot;00A75B82&quot;/&gt;&lt;wsp:rsid wsp:val=&quot;00A803E0&quot;/&gt;&lt;wsp:rsid wsp:val=&quot;00A90EFC&quot;/&gt;&lt;wsp:rsid wsp:val=&quot;00A945F8&quot;/&gt;&lt;wsp:rsid wsp:val=&quot;00AA1CF5&quot;/&gt;&lt;wsp:rsid wsp:val=&quot;00AA3801&quot;/&gt;&lt;wsp:rsid wsp:val=&quot;00AB3D2F&quot;/&gt;&lt;wsp:rsid wsp:val=&quot;00AB465B&quot;/&gt;&lt;wsp:rsid wsp:val=&quot;00AC246D&quot;/&gt;&lt;wsp:rsid wsp:val=&quot;00AC30DF&quot;/&gt;&lt;wsp:rsid wsp:val=&quot;00AC5CEC&quot;/&gt;&lt;wsp:rsid wsp:val=&quot;00AC6341&quot;/&gt;&lt;wsp:rsid wsp:val=&quot;00AC68E1&quot;/&gt;&lt;wsp:rsid wsp:val=&quot;00AD1509&quot;/&gt;&lt;wsp:rsid wsp:val=&quot;00AD28E5&quot;/&gt;&lt;wsp:rsid wsp:val=&quot;00AD5D0E&quot;/&gt;&lt;wsp:rsid wsp:val=&quot;00AE2C9B&quot;/&gt;&lt;wsp:rsid wsp:val=&quot;00AE768E&quot;/&gt;&lt;wsp:rsid wsp:val=&quot;00AF07AA&quot;/&gt;&lt;wsp:rsid wsp:val=&quot;00AF52C5&quot;/&gt;&lt;wsp:rsid wsp:val=&quot;00AF6A07&quot;/&gt;&lt;wsp:rsid wsp:val=&quot;00B008CA&quot;/&gt;&lt;wsp:rsid wsp:val=&quot;00B06F26&quot;/&gt;&lt;wsp:rsid wsp:val=&quot;00B121FE&quot;/&gt;&lt;wsp:rsid wsp:val=&quot;00B14AD4&quot;/&gt;&lt;wsp:rsid wsp:val=&quot;00B154B8&quot;/&gt;&lt;wsp:rsid wsp:val=&quot;00B2340C&quot;/&gt;&lt;wsp:rsid wsp:val=&quot;00B318B5&quot;/&gt;&lt;wsp:rsid wsp:val=&quot;00B35ED5&quot;/&gt;&lt;wsp:rsid wsp:val=&quot;00B44D73&quot;/&gt;&lt;wsp:rsid wsp:val=&quot;00B6241D&quot;/&gt;&lt;wsp:rsid wsp:val=&quot;00B63AD5&quot;/&gt;&lt;wsp:rsid wsp:val=&quot;00B76059&quot;/&gt;&lt;wsp:rsid wsp:val=&quot;00B80A38&quot;/&gt;&lt;wsp:rsid wsp:val=&quot;00B92A30&quot;/&gt;&lt;wsp:rsid wsp:val=&quot;00B93386&quot;/&gt;&lt;wsp:rsid wsp:val=&quot;00B96159&quot;/&gt;&lt;wsp:rsid wsp:val=&quot;00BB2CDF&quot;/&gt;&lt;wsp:rsid wsp:val=&quot;00BC0091&quot;/&gt;&lt;wsp:rsid wsp:val=&quot;00BC0719&quot;/&gt;&lt;wsp:rsid wsp:val=&quot;00BD2FCD&quot;/&gt;&lt;wsp:rsid wsp:val=&quot;00BE38FC&quot;/&gt;&lt;wsp:rsid wsp:val=&quot;00BE6ABA&quot;/&gt;&lt;wsp:rsid wsp:val=&quot;00BE71B5&quot;/&gt;&lt;wsp:rsid wsp:val=&quot;00BF03C1&quot;/&gt;&lt;wsp:rsid wsp:val=&quot;00C10A9F&quot;/&gt;&lt;wsp:rsid wsp:val=&quot;00C12B13&quot;/&gt;&lt;wsp:rsid wsp:val=&quot;00C24215&quot;/&gt;&lt;wsp:rsid wsp:val=&quot;00C3133D&quot;/&gt;&lt;wsp:rsid wsp:val=&quot;00C43721&quot;/&gt;&lt;wsp:rsid wsp:val=&quot;00C477A0&quot;/&gt;&lt;wsp:rsid wsp:val=&quot;00C557A5&quot;/&gt;&lt;wsp:rsid wsp:val=&quot;00C564F9&quot;/&gt;&lt;wsp:rsid wsp:val=&quot;00C62E97&quot;/&gt;&lt;wsp:rsid wsp:val=&quot;00C65B18&quot;/&gt;&lt;wsp:rsid wsp:val=&quot;00C72108&quot;/&gt;&lt;wsp:rsid wsp:val=&quot;00C73909&quot;/&gt;&lt;wsp:rsid wsp:val=&quot;00C82B49&quot;/&gt;&lt;wsp:rsid wsp:val=&quot;00C83073&quot;/&gt;&lt;wsp:rsid wsp:val=&quot;00CA6A58&quot;/&gt;&lt;wsp:rsid wsp:val=&quot;00CA72B1&quot;/&gt;&lt;wsp:rsid wsp:val=&quot;00CB2629&quot;/&gt;&lt;wsp:rsid wsp:val=&quot;00CB4377&quot;/&gt;&lt;wsp:rsid wsp:val=&quot;00CC4230&quot;/&gt;&lt;wsp:rsid wsp:val=&quot;00CC641B&quot;/&gt;&lt;wsp:rsid wsp:val=&quot;00CD04DE&quot;/&gt;&lt;wsp:rsid wsp:val=&quot;00CD2C9D&quot;/&gt;&lt;wsp:rsid wsp:val=&quot;00CD419E&quot;/&gt;&lt;wsp:rsid wsp:val=&quot;00CD5891&quot;/&gt;&lt;wsp:rsid wsp:val=&quot;00CD6180&quot;/&gt;&lt;wsp:rsid wsp:val=&quot;00CE000D&quot;/&gt;&lt;wsp:rsid wsp:val=&quot;00CE3BD3&quot;/&gt;&lt;wsp:rsid wsp:val=&quot;00CE4223&quot;/&gt;&lt;wsp:rsid wsp:val=&quot;00CE430B&quot;/&gt;&lt;wsp:rsid wsp:val=&quot;00CE4808&quot;/&gt;&lt;wsp:rsid wsp:val=&quot;00CE5F98&quot;/&gt;&lt;wsp:rsid wsp:val=&quot;00CF1571&quot;/&gt;&lt;wsp:rsid wsp:val=&quot;00CF2A0E&quot;/&gt;&lt;wsp:rsid wsp:val=&quot;00CF4486&quot;/&gt;&lt;wsp:rsid wsp:val=&quot;00CF52DE&quot;/&gt;&lt;wsp:rsid wsp:val=&quot;00D04427&quot;/&gt;&lt;wsp:rsid wsp:val=&quot;00D04965&quot;/&gt;&lt;wsp:rsid wsp:val=&quot;00D16838&quot;/&gt;&lt;wsp:rsid wsp:val=&quot;00D17B01&quot;/&gt;&lt;wsp:rsid wsp:val=&quot;00D218AC&quot;/&gt;&lt;wsp:rsid wsp:val=&quot;00D21DE4&quot;/&gt;&lt;wsp:rsid wsp:val=&quot;00D24FD6&quot;/&gt;&lt;wsp:rsid wsp:val=&quot;00D37C4D&quot;/&gt;&lt;wsp:rsid wsp:val=&quot;00D40F67&quot;/&gt;&lt;wsp:rsid wsp:val=&quot;00D50AB0&quot;/&gt;&lt;wsp:rsid wsp:val=&quot;00D521E3&quot;/&gt;&lt;wsp:rsid wsp:val=&quot;00D638AA&quot;/&gt;&lt;wsp:rsid wsp:val=&quot;00D64727&quot;/&gt;&lt;wsp:rsid wsp:val=&quot;00D737CD&quot;/&gt;&lt;wsp:rsid wsp:val=&quot;00D82E14&quot;/&gt;&lt;wsp:rsid wsp:val=&quot;00D85369&quot;/&gt;&lt;wsp:rsid wsp:val=&quot;00D919DD&quot;/&gt;&lt;wsp:rsid wsp:val=&quot;00D92378&quot;/&gt;&lt;wsp:rsid wsp:val=&quot;00D936D5&quot;/&gt;&lt;wsp:rsid wsp:val=&quot;00D954E0&quot;/&gt;&lt;wsp:rsid wsp:val=&quot;00D97922&quot;/&gt;&lt;wsp:rsid wsp:val=&quot;00DA3B79&quot;/&gt;&lt;wsp:rsid wsp:val=&quot;00DB15AA&quot;/&gt;&lt;wsp:rsid wsp:val=&quot;00DB2AEF&quot;/&gt;&lt;wsp:rsid wsp:val=&quot;00DB59A2&quot;/&gt;&lt;wsp:rsid wsp:val=&quot;00DB77D9&quot;/&gt;&lt;wsp:rsid wsp:val=&quot;00DC08F4&quot;/&gt;&lt;wsp:rsid wsp:val=&quot;00DC4A9B&quot;/&gt;&lt;wsp:rsid wsp:val=&quot;00DC5F09&quot;/&gt;&lt;wsp:rsid wsp:val=&quot;00DD1F88&quot;/&gt;&lt;wsp:rsid wsp:val=&quot;00DD4F0A&quot;/&gt;&lt;wsp:rsid wsp:val=&quot;00DE018E&quot;/&gt;&lt;wsp:rsid wsp:val=&quot;00DE35D8&quot;/&gt;&lt;wsp:rsid wsp:val=&quot;00DE56CC&quot;/&gt;&lt;wsp:rsid wsp:val=&quot;00DF3BB6&quot;/&gt;&lt;wsp:rsid wsp:val=&quot;00DF79EC&quot;/&gt;&lt;wsp:rsid wsp:val=&quot;00E0395E&quot;/&gt;&lt;wsp:rsid wsp:val=&quot;00E0669E&quot;/&gt;&lt;wsp:rsid wsp:val=&quot;00E07FD1&quot;/&gt;&lt;wsp:rsid wsp:val=&quot;00E15D74&quot;/&gt;&lt;wsp:rsid wsp:val=&quot;00E17246&quot;/&gt;&lt;wsp:rsid wsp:val=&quot;00E22ED0&quot;/&gt;&lt;wsp:rsid wsp:val=&quot;00E244B0&quot;/&gt;&lt;wsp:rsid wsp:val=&quot;00E26D0E&quot;/&gt;&lt;wsp:rsid wsp:val=&quot;00E46AC1&quot;/&gt;&lt;wsp:rsid wsp:val=&quot;00E547D0&quot;/&gt;&lt;wsp:rsid wsp:val=&quot;00E61DB3&quot;/&gt;&lt;wsp:rsid wsp:val=&quot;00E62911&quot;/&gt;&lt;wsp:rsid wsp:val=&quot;00E672C4&quot;/&gt;&lt;wsp:rsid wsp:val=&quot;00E832FB&quot;/&gt;&lt;wsp:rsid wsp:val=&quot;00E94492&quot;/&gt;&lt;wsp:rsid wsp:val=&quot;00E94702&quot;/&gt;&lt;wsp:rsid wsp:val=&quot;00E97232&quot;/&gt;&lt;wsp:rsid wsp:val=&quot;00EA0A6F&quot;/&gt;&lt;wsp:rsid wsp:val=&quot;00EA5CAC&quot;/&gt;&lt;wsp:rsid wsp:val=&quot;00EA7AEC&quot;/&gt;&lt;wsp:rsid wsp:val=&quot;00EB0918&quot;/&gt;&lt;wsp:rsid wsp:val=&quot;00EB104C&quot;/&gt;&lt;wsp:rsid wsp:val=&quot;00EC1E10&quot;/&gt;&lt;wsp:rsid wsp:val=&quot;00EC4E18&quot;/&gt;&lt;wsp:rsid wsp:val=&quot;00EC6045&quot;/&gt;&lt;wsp:rsid wsp:val=&quot;00ED1CCD&quot;/&gt;&lt;wsp:rsid wsp:val=&quot;00ED236F&quot;/&gt;&lt;wsp:rsid wsp:val=&quot;00ED38D3&quot;/&gt;&lt;wsp:rsid wsp:val=&quot;00ED473E&quot;/&gt;&lt;wsp:rsid wsp:val=&quot;00EE5F3D&quot;/&gt;&lt;wsp:rsid wsp:val=&quot;00EE66E5&quot;/&gt;&lt;wsp:rsid wsp:val=&quot;00EF12D2&quot;/&gt;&lt;wsp:rsid wsp:val=&quot;00EF78C8&quot;/&gt;&lt;wsp:rsid wsp:val=&quot;00F012B4&quot;/&gt;&lt;wsp:rsid wsp:val=&quot;00F01C99&quot;/&gt;&lt;wsp:rsid wsp:val=&quot;00F07611&quot;/&gt;&lt;wsp:rsid wsp:val=&quot;00F11218&quot;/&gt;&lt;wsp:rsid wsp:val=&quot;00F371B2&quot;/&gt;&lt;wsp:rsid wsp:val=&quot;00F46181&quot;/&gt;&lt;wsp:rsid wsp:val=&quot;00F5144A&quot;/&gt;&lt;wsp:rsid wsp:val=&quot;00F64B0E&quot;/&gt;&lt;wsp:rsid wsp:val=&quot;00F73AD1&quot;/&gt;&lt;wsp:rsid wsp:val=&quot;00F74723&quot;/&gt;&lt;wsp:rsid wsp:val=&quot;00F83899&quot;/&gt;&lt;wsp:rsid wsp:val=&quot;00F87A59&quot;/&gt;&lt;wsp:rsid wsp:val=&quot;00F91CB8&quot;/&gt;&lt;wsp:rsid wsp:val=&quot;00F951E5&quot;/&gt;&lt;wsp:rsid wsp:val=&quot;00F9528A&quot;/&gt;&lt;wsp:rsid wsp:val=&quot;00F97AC3&quot;/&gt;&lt;wsp:rsid wsp:val=&quot;00FB1330&quot;/&gt;&lt;wsp:rsid wsp:val=&quot;00FC022A&quot;/&gt;&lt;wsp:rsid wsp:val=&quot;00FC36C6&quot;/&gt;&lt;wsp:rsid wsp:val=&quot;00FC6CA6&quot;/&gt;&lt;wsp:rsid wsp:val=&quot;00FD018C&quot;/&gt;&lt;wsp:rsid wsp:val=&quot;00FD41B5&quot;/&gt;&lt;wsp:rsid wsp:val=&quot;00FD5EEF&quot;/&gt;&lt;wsp:rsid wsp:val=&quot;00FE105E&quot;/&gt;&lt;wsp:rsid wsp:val=&quot;00FE483F&quot;/&gt;&lt;wsp:rsid wsp:val=&quot;00FF67DF&quot;/&gt;&lt;/wsp:rsids&gt;&lt;/w:docPr&gt;&lt;w:body&gt;&lt;wx:sect&gt;&lt;w:p wsp:rsidR=&quot;00000000&quot; wsp:rsidRDefault=&quot;00183F58&quot; wsp:rsidP=&quot;00183F58&quot;&gt;&lt;m:oMathPara&gt;&lt;m:oMath&gt;&lt;m:sSub&gt;&lt;m:sSubPr&gt;&lt;m:ctrlPr&gt;&lt;w:rPr&gt;&lt;w:rFonts w:ascii=&quot;Cambria Math&quot; w:h-ansi=&quot;Times New Roman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·Р°Рє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DB59A2">
        <w:fldChar w:fldCharType="end"/>
      </w:r>
      <w:r w:rsidRPr="009C5231">
        <w:t xml:space="preserve"> - </w:t>
      </w:r>
      <w:bookmarkEnd w:id="3"/>
      <w:bookmarkEnd w:id="4"/>
      <w:bookmarkEnd w:id="17"/>
      <w:r w:rsidRPr="006F3FFD">
        <w:rPr>
          <w:rFonts w:ascii="Times New Roman" w:hAnsi="Times New Roman"/>
          <w:sz w:val="24"/>
          <w:szCs w:val="24"/>
        </w:rPr>
        <w:t>коэффициент закупа</w:t>
      </w:r>
      <w:r>
        <w:rPr>
          <w:rFonts w:ascii="Times New Roman" w:hAnsi="Times New Roman"/>
          <w:sz w:val="24"/>
          <w:szCs w:val="24"/>
        </w:rPr>
        <w:t xml:space="preserve"> не более 9</w:t>
      </w:r>
      <w:r w:rsidRPr="006F3FFD">
        <w:rPr>
          <w:rFonts w:ascii="Times New Roman" w:hAnsi="Times New Roman"/>
          <w:sz w:val="24"/>
          <w:szCs w:val="24"/>
        </w:rPr>
        <w:t>.</w:t>
      </w: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both"/>
      </w:pPr>
    </w:p>
    <w:p w:rsidR="000C5448" w:rsidRPr="00AD7A2E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1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к нормативным затратам на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обеспечение функций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казенных учреждений,                                 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бюджетных учреждений                                                   </w:t>
      </w: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0C5448" w:rsidRPr="00635C97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41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Pr="00635C97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5C97">
        <w:rPr>
          <w:rFonts w:ascii="Times New Roman" w:hAnsi="Times New Roman"/>
          <w:b/>
          <w:sz w:val="24"/>
          <w:szCs w:val="24"/>
        </w:rPr>
        <w:t>простых (неисключительных) лицензий на использование программного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  <w:r w:rsidRPr="007375EF">
        <w:rPr>
          <w:b/>
          <w:bCs/>
        </w:rPr>
        <w:t>обеспечения по защите информации на обеспечение функций «Администрации города Орска» и подведомственных ей  казенных учреждений,                                  бюджетных учреждений</w:t>
      </w:r>
    </w:p>
    <w:p w:rsidR="000C5448" w:rsidRPr="007375EF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b/>
          <w:bCs/>
          <w:color w:val="000000"/>
        </w:rPr>
      </w:pPr>
    </w:p>
    <w:tbl>
      <w:tblPr>
        <w:tblW w:w="92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4400"/>
        <w:gridCol w:w="2640"/>
        <w:gridCol w:w="1723"/>
      </w:tblGrid>
      <w:tr w:rsidR="000C5448" w:rsidRPr="00536684" w:rsidTr="00D60FF3">
        <w:tc>
          <w:tcPr>
            <w:tcW w:w="518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440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264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  лицензий на 1 рабочее место</w:t>
            </w:r>
          </w:p>
        </w:tc>
        <w:tc>
          <w:tcPr>
            <w:tcW w:w="1723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1 лицензию,       (не более, руб.)</w:t>
            </w:r>
          </w:p>
        </w:tc>
      </w:tr>
      <w:tr w:rsidR="000C5448" w:rsidRPr="00926833" w:rsidTr="00D60FF3">
        <w:trPr>
          <w:trHeight w:val="400"/>
        </w:trPr>
        <w:tc>
          <w:tcPr>
            <w:tcW w:w="518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400" w:type="dxa"/>
          </w:tcPr>
          <w:p w:rsidR="000C5448" w:rsidRPr="00926833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Средство антивирусной защиты для ПК</w:t>
            </w:r>
          </w:p>
        </w:tc>
        <w:tc>
          <w:tcPr>
            <w:tcW w:w="2640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23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2 000,00</w:t>
            </w:r>
          </w:p>
        </w:tc>
      </w:tr>
    </w:tbl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rPr>
          <w:b/>
          <w:color w:val="000000"/>
        </w:rPr>
      </w:pP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2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к нормативным затратам на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обеспечение функций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«Администрации города Орска»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и подведомственных ей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казенных учреждений,                                                   </w:t>
      </w:r>
    </w:p>
    <w:p w:rsidR="000C5448" w:rsidRDefault="000C5448" w:rsidP="00D60FF3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</w:t>
      </w:r>
      <w:r w:rsidRPr="00635C97">
        <w:rPr>
          <w:sz w:val="24"/>
          <w:szCs w:val="24"/>
        </w:rPr>
        <w:t>бюджетных учреждений</w:t>
      </w:r>
    </w:p>
    <w:p w:rsidR="000C5448" w:rsidRPr="00635C97" w:rsidRDefault="000C5448" w:rsidP="00D60FF3">
      <w:pPr>
        <w:pStyle w:val="a"/>
        <w:tabs>
          <w:tab w:val="left" w:pos="6012"/>
        </w:tabs>
        <w:spacing w:after="0"/>
        <w:ind w:left="0" w:firstLine="709"/>
        <w:rPr>
          <w:sz w:val="24"/>
          <w:szCs w:val="24"/>
        </w:rPr>
      </w:pP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0C5448" w:rsidRPr="00635C97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19415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Pr="004706D4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r w:rsidRPr="00D821C5">
        <w:rPr>
          <w:b/>
          <w:bCs/>
        </w:rPr>
        <w:t xml:space="preserve">основных средств </w:t>
      </w:r>
      <w:r>
        <w:rPr>
          <w:b/>
          <w:bCs/>
        </w:rPr>
        <w:t xml:space="preserve">на </w:t>
      </w:r>
      <w:r>
        <w:rPr>
          <w:b/>
        </w:rPr>
        <w:t xml:space="preserve">обеспечение функций </w:t>
      </w:r>
      <w:r w:rsidRPr="004706D4">
        <w:rPr>
          <w:b/>
        </w:rPr>
        <w:t>«Администрации города Орска»</w:t>
      </w:r>
    </w:p>
    <w:p w:rsidR="000C5448" w:rsidRPr="00D821C5" w:rsidRDefault="000C5448" w:rsidP="00D60FF3">
      <w:pPr>
        <w:pStyle w:val="NormalWeb"/>
        <w:spacing w:before="0" w:beforeAutospacing="0" w:after="0" w:afterAutospacing="0"/>
        <w:jc w:val="center"/>
        <w:rPr>
          <w:b/>
          <w:bCs/>
        </w:rPr>
      </w:pPr>
      <w:r w:rsidRPr="00D821C5">
        <w:rPr>
          <w:b/>
          <w:bCs/>
        </w:rPr>
        <w:t>и подведомственных ей казенных учреждений, бюджетных учреждений</w:t>
      </w:r>
    </w:p>
    <w:p w:rsidR="000C5448" w:rsidRPr="00926833" w:rsidRDefault="000C5448" w:rsidP="00D60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570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012"/>
        <w:gridCol w:w="1540"/>
        <w:gridCol w:w="1320"/>
        <w:gridCol w:w="1540"/>
        <w:gridCol w:w="2640"/>
      </w:tblGrid>
      <w:tr w:rsidR="000C5448" w:rsidRPr="00536684" w:rsidTr="00D60FF3">
        <w:tc>
          <w:tcPr>
            <w:tcW w:w="518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4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0C5448" w:rsidRPr="00926833" w:rsidTr="00D60FF3">
        <w:trPr>
          <w:trHeight w:val="1108"/>
        </w:trPr>
        <w:tc>
          <w:tcPr>
            <w:tcW w:w="518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012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Рабочая станция (компьютер в сборе с ПО)</w:t>
            </w:r>
          </w:p>
        </w:tc>
        <w:tc>
          <w:tcPr>
            <w:tcW w:w="1540" w:type="dxa"/>
          </w:tcPr>
          <w:p w:rsidR="000C5448" w:rsidRPr="00357ECD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0C5448" w:rsidRPr="00357ECD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80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926833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  <w:p w:rsidR="000C5448" w:rsidRPr="00042E38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C5448" w:rsidRPr="00042E38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C5448" w:rsidRPr="00042E38" w:rsidRDefault="000C5448" w:rsidP="00D60FF3">
            <w:pPr>
              <w:spacing w:after="0" w:line="240" w:lineRule="auto"/>
            </w:pPr>
          </w:p>
        </w:tc>
        <w:tc>
          <w:tcPr>
            <w:tcW w:w="26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 xml:space="preserve">Все категории и группы должностей, за исключением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младшего обсуживающего персонала </w:t>
            </w:r>
          </w:p>
          <w:p w:rsidR="000C5448" w:rsidRPr="00357ECD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(далее – </w:t>
            </w:r>
            <w:r w:rsidRPr="00926833">
              <w:rPr>
                <w:rFonts w:ascii="Times New Roman" w:hAnsi="Times New Roman"/>
                <w:sz w:val="20"/>
                <w:szCs w:val="20"/>
              </w:rPr>
              <w:t>МОП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012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Pr="0094232F">
              <w:rPr>
                <w:rFonts w:ascii="Times New Roman" w:hAnsi="Times New Roman"/>
                <w:sz w:val="20"/>
                <w:szCs w:val="20"/>
              </w:rPr>
              <w:t xml:space="preserve">онитор, </w:t>
            </w:r>
            <w:r w:rsidRPr="0094232F">
              <w:rPr>
                <w:rFonts w:ascii="Times New Roman" w:hAnsi="Times New Roman"/>
                <w:bCs/>
                <w:sz w:val="20"/>
                <w:szCs w:val="20"/>
              </w:rPr>
              <w:t>подключаемый к компьютеру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2E38"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E38">
              <w:rPr>
                <w:rFonts w:ascii="Times New Roman" w:hAnsi="Times New Roman"/>
                <w:sz w:val="20"/>
                <w:szCs w:val="20"/>
              </w:rPr>
              <w:t>000,00</w:t>
            </w:r>
          </w:p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0C5448" w:rsidRPr="00994F5F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012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Системный блок </w:t>
            </w:r>
          </w:p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(с ПО)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Pr="00042E3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2E38">
              <w:rPr>
                <w:rFonts w:ascii="Times New Roman" w:hAnsi="Times New Roman"/>
                <w:sz w:val="20"/>
                <w:szCs w:val="20"/>
              </w:rPr>
              <w:t>50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42E38">
              <w:rPr>
                <w:rFonts w:ascii="Times New Roman" w:hAnsi="Times New Roman"/>
                <w:sz w:val="20"/>
                <w:szCs w:val="20"/>
              </w:rPr>
              <w:t>000,00</w:t>
            </w:r>
          </w:p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0" w:type="dxa"/>
          </w:tcPr>
          <w:p w:rsidR="000C5448" w:rsidRPr="00994F5F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012" w:type="dxa"/>
          </w:tcPr>
          <w:p w:rsidR="000C5448" w:rsidRPr="00FD425F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Телефонный аппарат</w:t>
            </w:r>
          </w:p>
        </w:tc>
        <w:tc>
          <w:tcPr>
            <w:tcW w:w="1540" w:type="dxa"/>
          </w:tcPr>
          <w:p w:rsidR="000C5448" w:rsidRPr="00FD425F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Не более 1единицы  на кабинет</w:t>
            </w:r>
          </w:p>
        </w:tc>
        <w:tc>
          <w:tcPr>
            <w:tcW w:w="1320" w:type="dxa"/>
          </w:tcPr>
          <w:p w:rsidR="000C5448" w:rsidRPr="00FD425F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0C5448" w:rsidRPr="00FD425F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3 500,00</w:t>
            </w:r>
          </w:p>
        </w:tc>
        <w:tc>
          <w:tcPr>
            <w:tcW w:w="2640" w:type="dxa"/>
          </w:tcPr>
          <w:p w:rsidR="000C5448" w:rsidRPr="00FD425F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D425F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должностей, за исключением МОП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012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Сервер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учреждение</w:t>
            </w:r>
          </w:p>
        </w:tc>
        <w:tc>
          <w:tcPr>
            <w:tcW w:w="1320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833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Pr="00042E3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900 00,00</w:t>
            </w:r>
          </w:p>
        </w:tc>
        <w:tc>
          <w:tcPr>
            <w:tcW w:w="2640" w:type="dxa"/>
          </w:tcPr>
          <w:p w:rsidR="000C5448" w:rsidRPr="00397012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C368F">
              <w:rPr>
                <w:rFonts w:ascii="Times New Roman" w:hAnsi="Times New Roman"/>
                <w:sz w:val="20"/>
                <w:szCs w:val="20"/>
              </w:rPr>
              <w:t>Специалисты из отдела по информатизации и внутренней связи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  <w:p w:rsidR="000C5448" w:rsidRPr="00D821C5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12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Принтер лазерный черно-белой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 xml:space="preserve"> печати формата А4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30 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2640" w:type="dxa"/>
          </w:tcPr>
          <w:p w:rsidR="000C5448" w:rsidRPr="00994F5F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012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Многофункциональ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ное устройство лазерной печати формата А4</w:t>
            </w:r>
          </w:p>
        </w:tc>
        <w:tc>
          <w:tcPr>
            <w:tcW w:w="1540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84 000,00</w:t>
            </w:r>
          </w:p>
        </w:tc>
        <w:tc>
          <w:tcPr>
            <w:tcW w:w="26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012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 xml:space="preserve">Сканер </w:t>
            </w:r>
          </w:p>
        </w:tc>
        <w:tc>
          <w:tcPr>
            <w:tcW w:w="1540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C5448" w:rsidRPr="00B8403B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25 000,00</w:t>
            </w:r>
          </w:p>
        </w:tc>
        <w:tc>
          <w:tcPr>
            <w:tcW w:w="26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012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Копировальный аппарат</w:t>
            </w:r>
          </w:p>
        </w:tc>
        <w:tc>
          <w:tcPr>
            <w:tcW w:w="1540" w:type="dxa"/>
          </w:tcPr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</w:tc>
        <w:tc>
          <w:tcPr>
            <w:tcW w:w="132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5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16 000,00</w:t>
            </w:r>
          </w:p>
        </w:tc>
        <w:tc>
          <w:tcPr>
            <w:tcW w:w="26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012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Принтер лазерный цветной печати</w:t>
            </w:r>
          </w:p>
        </w:tc>
        <w:tc>
          <w:tcPr>
            <w:tcW w:w="1540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1 комплекта  в расчете на 1 сотрудника</w:t>
            </w:r>
          </w:p>
          <w:p w:rsidR="000C5448" w:rsidRPr="00926833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2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35 000,00</w:t>
            </w:r>
          </w:p>
        </w:tc>
        <w:tc>
          <w:tcPr>
            <w:tcW w:w="26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Все категории и группы должностей</w:t>
            </w:r>
            <w:r>
              <w:rPr>
                <w:rFonts w:ascii="Times New Roman" w:hAnsi="Times New Roman"/>
                <w:sz w:val="20"/>
                <w:szCs w:val="20"/>
              </w:rPr>
              <w:t>, за исключением МОП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012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оборудования</w:t>
            </w:r>
          </w:p>
        </w:tc>
        <w:tc>
          <w:tcPr>
            <w:tcW w:w="154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32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Срок полезного использования</w:t>
            </w:r>
          </w:p>
        </w:tc>
        <w:tc>
          <w:tcPr>
            <w:tcW w:w="154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(не более, руб.)</w:t>
            </w:r>
          </w:p>
        </w:tc>
        <w:tc>
          <w:tcPr>
            <w:tcW w:w="2640" w:type="dxa"/>
          </w:tcPr>
          <w:p w:rsidR="000C5448" w:rsidRPr="00536684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36684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11. </w:t>
            </w:r>
          </w:p>
        </w:tc>
        <w:tc>
          <w:tcPr>
            <w:tcW w:w="2012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Планшетный компьютер</w:t>
            </w:r>
          </w:p>
        </w:tc>
        <w:tc>
          <w:tcPr>
            <w:tcW w:w="15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32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75 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  <w:tc>
          <w:tcPr>
            <w:tcW w:w="26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  <w:tr w:rsidR="000C5448" w:rsidRPr="00926833" w:rsidTr="00D60FF3">
        <w:tc>
          <w:tcPr>
            <w:tcW w:w="518" w:type="dxa"/>
          </w:tcPr>
          <w:p w:rsidR="000C5448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2012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Ноутбук</w:t>
            </w:r>
          </w:p>
        </w:tc>
        <w:tc>
          <w:tcPr>
            <w:tcW w:w="15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1 сотрудника</w:t>
            </w:r>
          </w:p>
        </w:tc>
        <w:tc>
          <w:tcPr>
            <w:tcW w:w="132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F2A1C">
              <w:rPr>
                <w:rFonts w:ascii="Times New Roman" w:hAnsi="Times New Roman"/>
                <w:sz w:val="20"/>
                <w:szCs w:val="20"/>
              </w:rPr>
              <w:t>3 года</w:t>
            </w:r>
          </w:p>
        </w:tc>
        <w:tc>
          <w:tcPr>
            <w:tcW w:w="15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80 000</w:t>
            </w:r>
          </w:p>
        </w:tc>
        <w:tc>
          <w:tcPr>
            <w:tcW w:w="264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Глава города, заместители главы города, директор</w:t>
            </w:r>
          </w:p>
        </w:tc>
      </w:tr>
    </w:tbl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3</w:t>
      </w: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                  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 к нормативным затратам на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0C5448" w:rsidRPr="00AD7A2E" w:rsidRDefault="000C5448" w:rsidP="00D60FF3">
      <w:pPr>
        <w:pStyle w:val="NormalWeb"/>
        <w:tabs>
          <w:tab w:val="left" w:pos="6084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0C5448" w:rsidRPr="00635C97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Pr="004450F5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r w:rsidRPr="004450F5">
        <w:rPr>
          <w:b/>
        </w:rPr>
        <w:t>носителей информации на обеспечение функций «Администрации города Орска»</w:t>
      </w:r>
    </w:p>
    <w:p w:rsidR="000C5448" w:rsidRPr="004450F5" w:rsidRDefault="000C5448" w:rsidP="00D60FF3">
      <w:pPr>
        <w:pStyle w:val="NormalWeb"/>
        <w:spacing w:before="0" w:beforeAutospacing="0" w:after="0" w:afterAutospacing="0"/>
        <w:jc w:val="center"/>
        <w:rPr>
          <w:b/>
        </w:rPr>
      </w:pPr>
      <w:r w:rsidRPr="004450F5">
        <w:rPr>
          <w:b/>
        </w:rPr>
        <w:t>и подведомственных ей казенных учреждений, бюджетных учреждений</w:t>
      </w:r>
    </w:p>
    <w:p w:rsidR="000C5448" w:rsidRDefault="000C5448" w:rsidP="00D60F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0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2420"/>
        <w:gridCol w:w="1760"/>
        <w:gridCol w:w="1980"/>
        <w:gridCol w:w="2530"/>
      </w:tblGrid>
      <w:tr w:rsidR="000C5448" w:rsidRPr="00381B0B" w:rsidTr="00D60FF3">
        <w:tc>
          <w:tcPr>
            <w:tcW w:w="518" w:type="dxa"/>
          </w:tcPr>
          <w:p w:rsidR="000C5448" w:rsidRPr="00381B0B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420" w:type="dxa"/>
          </w:tcPr>
          <w:p w:rsidR="000C5448" w:rsidRPr="00381B0B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</w:t>
            </w:r>
          </w:p>
          <w:p w:rsidR="000C5448" w:rsidRPr="00381B0B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60" w:type="dxa"/>
          </w:tcPr>
          <w:p w:rsidR="000C5448" w:rsidRPr="00381B0B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Количество, ед.</w:t>
            </w:r>
          </w:p>
        </w:tc>
        <w:tc>
          <w:tcPr>
            <w:tcW w:w="1980" w:type="dxa"/>
          </w:tcPr>
          <w:p w:rsidR="000C5448" w:rsidRPr="00381B0B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Цена за единицу</w:t>
            </w:r>
          </w:p>
          <w:p w:rsidR="000C5448" w:rsidRPr="00381B0B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 xml:space="preserve"> (не более, руб.)</w:t>
            </w:r>
          </w:p>
        </w:tc>
        <w:tc>
          <w:tcPr>
            <w:tcW w:w="2530" w:type="dxa"/>
          </w:tcPr>
          <w:p w:rsidR="000C5448" w:rsidRPr="00381B0B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81B0B">
              <w:rPr>
                <w:rFonts w:ascii="Times New Roman" w:hAnsi="Times New Roman"/>
                <w:b/>
                <w:sz w:val="20"/>
                <w:szCs w:val="20"/>
              </w:rPr>
              <w:t>Наименование должностей</w:t>
            </w:r>
          </w:p>
        </w:tc>
      </w:tr>
      <w:tr w:rsidR="000C5448" w:rsidRPr="008F2A1C" w:rsidTr="00D60FF3">
        <w:tc>
          <w:tcPr>
            <w:tcW w:w="518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2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Флеш-накопитель</w:t>
            </w:r>
          </w:p>
        </w:tc>
        <w:tc>
          <w:tcPr>
            <w:tcW w:w="176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1 сотрудника </w:t>
            </w:r>
          </w:p>
        </w:tc>
        <w:tc>
          <w:tcPr>
            <w:tcW w:w="198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8F2A1C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530" w:type="dxa"/>
          </w:tcPr>
          <w:p w:rsidR="000C5448" w:rsidRPr="008F2A1C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Должностные лица, наделенные правами электронной подписи</w:t>
            </w:r>
          </w:p>
        </w:tc>
      </w:tr>
    </w:tbl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C02EF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4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0C5448" w:rsidRDefault="000C5448" w:rsidP="00C02EF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к нормативным затратам на</w:t>
      </w:r>
    </w:p>
    <w:p w:rsidR="000C5448" w:rsidRDefault="000C5448" w:rsidP="00C02EF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0C5448" w:rsidRDefault="000C5448" w:rsidP="00C02EF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0C5448" w:rsidRDefault="000C5448" w:rsidP="00C02EFA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0C5448" w:rsidRPr="00AD7A2E" w:rsidRDefault="000C5448" w:rsidP="00C02EF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0C5448" w:rsidRDefault="000C5448" w:rsidP="00C02EFA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0C5448" w:rsidRPr="00381B0B" w:rsidRDefault="000C5448" w:rsidP="00C02EFA">
      <w:pPr>
        <w:pStyle w:val="a"/>
        <w:spacing w:after="0" w:line="240" w:lineRule="auto"/>
        <w:ind w:left="0" w:firstLine="85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НОРМАТИВЫ,</w:t>
      </w:r>
    </w:p>
    <w:p w:rsidR="000C5448" w:rsidRPr="00635C97" w:rsidRDefault="000C5448" w:rsidP="00C02EF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Pr="004E4215" w:rsidRDefault="000C5448" w:rsidP="00C02EF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b/>
        </w:rPr>
        <w:t xml:space="preserve">мебели </w:t>
      </w:r>
      <w:r w:rsidRPr="004450F5">
        <w:rPr>
          <w:b/>
        </w:rPr>
        <w:t>на обеспечение функций «Администрации города Орска»</w:t>
      </w:r>
      <w:r w:rsidRPr="004E4215">
        <w:rPr>
          <w:color w:val="000000"/>
        </w:rPr>
        <w:t xml:space="preserve"> </w:t>
      </w:r>
      <w:r w:rsidRPr="004E4215">
        <w:rPr>
          <w:b/>
          <w:bCs/>
          <w:color w:val="000000"/>
        </w:rPr>
        <w:t>и подведомственных ей   казенных учреждений</w:t>
      </w:r>
      <w:r>
        <w:rPr>
          <w:b/>
          <w:bCs/>
          <w:color w:val="000000"/>
        </w:rPr>
        <w:t>,</w:t>
      </w:r>
      <w:r>
        <w:rPr>
          <w:color w:val="000000"/>
        </w:rPr>
        <w:t xml:space="preserve">  </w:t>
      </w:r>
      <w:r w:rsidRPr="004450F5">
        <w:rPr>
          <w:b/>
        </w:rPr>
        <w:t>бюджетных учреждений</w:t>
      </w:r>
    </w:p>
    <w:p w:rsidR="000C5448" w:rsidRPr="00FB40CC" w:rsidRDefault="000C5448" w:rsidP="00C02EFA">
      <w:pPr>
        <w:pStyle w:val="a"/>
        <w:ind w:left="0" w:firstLine="851"/>
        <w:jc w:val="center"/>
        <w:rPr>
          <w:b/>
          <w:sz w:val="20"/>
        </w:rPr>
      </w:pP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222"/>
        <w:gridCol w:w="1867"/>
      </w:tblGrid>
      <w:tr w:rsidR="000C5448" w:rsidRPr="00FB40CC" w:rsidTr="00E50EC5">
        <w:trPr>
          <w:trHeight w:val="690"/>
        </w:trPr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0C5448" w:rsidRPr="00FB40CC" w:rsidTr="00E50EC5">
        <w:tc>
          <w:tcPr>
            <w:tcW w:w="9027" w:type="dxa"/>
            <w:gridSpan w:val="5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Кабинет главы города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5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rPr>
                <w:sz w:val="20"/>
              </w:rPr>
            </w:pPr>
            <w:r w:rsidRPr="00E50EC5">
              <w:rPr>
                <w:sz w:val="20"/>
              </w:rPr>
              <w:t>50 000,00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30 000,00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18 000,00</w:t>
            </w:r>
          </w:p>
        </w:tc>
      </w:tr>
      <w:tr w:rsidR="000C5448" w:rsidRPr="00FB40CC" w:rsidTr="00E50EC5">
        <w:trPr>
          <w:trHeight w:val="541"/>
        </w:trPr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40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3 500,00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25 000,00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25 000,00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под холодильник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11 000,00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25 000,00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80 000,00</w:t>
            </w:r>
          </w:p>
        </w:tc>
      </w:tr>
      <w:tr w:rsidR="000C5448" w:rsidRPr="00FB40CC" w:rsidTr="00E50EC5">
        <w:tc>
          <w:tcPr>
            <w:tcW w:w="9027" w:type="dxa"/>
            <w:gridSpan w:val="5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15 000,00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15 000,00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12 000,00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30 000,00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25 000,00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20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3 000,00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8 000,00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Комплект мягкой мебели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40 000,00</w:t>
            </w:r>
          </w:p>
        </w:tc>
      </w:tr>
      <w:tr w:rsidR="000C5448" w:rsidRPr="00FB40CC" w:rsidTr="00E50EC5">
        <w:tc>
          <w:tcPr>
            <w:tcW w:w="9027" w:type="dxa"/>
            <w:gridSpan w:val="5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3единиц 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</w:t>
            </w:r>
            <w:r w:rsidRPr="00E50EC5">
              <w:rPr>
                <w:sz w:val="20"/>
                <w:lang w:val="en-US"/>
              </w:rPr>
              <w:t xml:space="preserve">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15 000,00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Кресло руководителя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</w:t>
            </w:r>
            <w:r w:rsidRPr="00E50EC5">
              <w:rPr>
                <w:sz w:val="20"/>
                <w:lang w:val="en-US"/>
              </w:rPr>
              <w:t xml:space="preserve">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15 000,00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10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10</w:t>
            </w:r>
            <w:r w:rsidRPr="00E50EC5">
              <w:rPr>
                <w:sz w:val="20"/>
                <w:lang w:val="en-US"/>
              </w:rPr>
              <w:t xml:space="preserve">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3 000,00</w:t>
            </w:r>
          </w:p>
        </w:tc>
      </w:tr>
      <w:tr w:rsidR="000C5448" w:rsidRPr="00FB40CC" w:rsidTr="00E50EC5">
        <w:trPr>
          <w:trHeight w:val="216"/>
        </w:trPr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Норматив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0C5448" w:rsidRPr="00FB40CC" w:rsidTr="00E50EC5">
        <w:trPr>
          <w:trHeight w:val="216"/>
        </w:trPr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посуды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</w:t>
            </w:r>
            <w:r w:rsidRPr="00E50EC5">
              <w:rPr>
                <w:sz w:val="20"/>
                <w:lang w:val="en-US"/>
              </w:rPr>
              <w:t xml:space="preserve">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10 000,00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</w:t>
            </w:r>
            <w:r w:rsidRPr="00E50EC5">
              <w:rPr>
                <w:sz w:val="20"/>
                <w:lang w:val="en-US"/>
              </w:rPr>
              <w:t xml:space="preserve">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10 000,00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бумаг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7</w:t>
            </w:r>
            <w:r w:rsidRPr="00E50EC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E50EC5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10 000,00</w:t>
            </w:r>
          </w:p>
        </w:tc>
      </w:tr>
      <w:tr w:rsidR="000C5448" w:rsidRPr="00FB40CC" w:rsidTr="00E50EC5">
        <w:trPr>
          <w:trHeight w:val="518"/>
        </w:trPr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Не более 2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  <w:lang w:val="en-US"/>
              </w:rPr>
              <w:t xml:space="preserve">7 </w:t>
            </w:r>
            <w:r w:rsidRPr="00E50EC5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6 000,00</w:t>
            </w:r>
          </w:p>
        </w:tc>
      </w:tr>
      <w:tr w:rsidR="000C5448" w:rsidRPr="00FB40CC" w:rsidTr="00E50EC5">
        <w:trPr>
          <w:trHeight w:val="316"/>
        </w:trPr>
        <w:tc>
          <w:tcPr>
            <w:tcW w:w="9027" w:type="dxa"/>
            <w:gridSpan w:val="5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E50EC5">
              <w:rPr>
                <w:b/>
                <w:sz w:val="20"/>
              </w:rPr>
              <w:t>Кабинет сотрудников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одежды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10 000,00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Шкаф для документов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10 000,00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 xml:space="preserve">Стол 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2 единиц на 1 человека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10 000,00</w:t>
            </w:r>
          </w:p>
        </w:tc>
      </w:tr>
      <w:tr w:rsidR="000C5448" w:rsidRPr="00FB40CC" w:rsidTr="00E50EC5">
        <w:trPr>
          <w:trHeight w:val="485"/>
        </w:trPr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 xml:space="preserve">Тумба 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6 000,00</w:t>
            </w:r>
          </w:p>
        </w:tc>
      </w:tr>
      <w:tr w:rsidR="000C5448" w:rsidRPr="00FB40CC" w:rsidTr="00E50EC5">
        <w:trPr>
          <w:trHeight w:val="283"/>
        </w:trPr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Стул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2 500,00</w:t>
            </w:r>
          </w:p>
        </w:tc>
      </w:tr>
      <w:tr w:rsidR="000C5448" w:rsidRPr="00FB40CC" w:rsidTr="00E50EC5">
        <w:tc>
          <w:tcPr>
            <w:tcW w:w="2528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Кресло офисное</w:t>
            </w:r>
          </w:p>
        </w:tc>
        <w:tc>
          <w:tcPr>
            <w:tcW w:w="121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E50EC5" w:rsidRDefault="000C5448" w:rsidP="00E50EC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50EC5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222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7 лет</w:t>
            </w:r>
          </w:p>
        </w:tc>
        <w:tc>
          <w:tcPr>
            <w:tcW w:w="1867" w:type="dxa"/>
          </w:tcPr>
          <w:p w:rsidR="000C5448" w:rsidRPr="00E50EC5" w:rsidRDefault="000C5448" w:rsidP="00E50EC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E50EC5">
              <w:rPr>
                <w:sz w:val="20"/>
              </w:rPr>
              <w:t>6 000,00</w:t>
            </w:r>
          </w:p>
        </w:tc>
      </w:tr>
    </w:tbl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rFonts w:ascii="Calibri" w:hAnsi="Calibri"/>
          <w:sz w:val="22"/>
          <w:szCs w:val="22"/>
        </w:rPr>
      </w:pPr>
    </w:p>
    <w:p w:rsidR="000C5448" w:rsidRPr="00AD7A2E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5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 к нормативным затратам на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0C5448" w:rsidRPr="00235FD7" w:rsidRDefault="000C5448" w:rsidP="00D60FF3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                                       </w:t>
      </w:r>
      <w:r w:rsidRPr="00235FD7">
        <w:rPr>
          <w:rFonts w:ascii="Times New Roman" w:hAnsi="Times New Roman"/>
        </w:rPr>
        <w:t>бюджетных учреждений</w:t>
      </w:r>
      <w:r w:rsidRPr="00235FD7">
        <w:rPr>
          <w:rFonts w:ascii="Times New Roman" w:hAnsi="Times New Roman"/>
          <w:color w:val="000000"/>
        </w:rPr>
        <w:t xml:space="preserve">                </w:t>
      </w: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0C5448" w:rsidRPr="00635C97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Pr="007D6B9D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D6B9D">
        <w:rPr>
          <w:rFonts w:ascii="Times New Roman" w:hAnsi="Times New Roman"/>
          <w:b/>
          <w:sz w:val="24"/>
          <w:szCs w:val="24"/>
        </w:rPr>
        <w:t xml:space="preserve">мебели на обеспечение функций </w:t>
      </w:r>
    </w:p>
    <w:p w:rsidR="000C5448" w:rsidRPr="00235FD7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</w:rPr>
        <w:t>МКУ «Консультационно-методический центр г. Орска»</w:t>
      </w:r>
    </w:p>
    <w:tbl>
      <w:tblPr>
        <w:tblW w:w="9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8"/>
        <w:gridCol w:w="1210"/>
        <w:gridCol w:w="2090"/>
        <w:gridCol w:w="1772"/>
        <w:gridCol w:w="1867"/>
      </w:tblGrid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 xml:space="preserve">Стоимость 1 единицы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не более руб.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0C5448" w:rsidRPr="00FB40CC" w:rsidTr="00D60FF3">
        <w:tc>
          <w:tcPr>
            <w:tcW w:w="9027" w:type="dxa"/>
            <w:gridSpan w:val="5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 д</w:t>
            </w: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иректора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30 000,00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8 000,00</w:t>
            </w:r>
          </w:p>
        </w:tc>
      </w:tr>
      <w:tr w:rsidR="000C5448" w:rsidRPr="00FB40CC" w:rsidTr="00D60FF3">
        <w:trPr>
          <w:trHeight w:val="541"/>
        </w:trPr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12 000,00</w:t>
            </w:r>
          </w:p>
        </w:tc>
      </w:tr>
      <w:tr w:rsidR="000C5448" w:rsidRPr="00FB40CC" w:rsidTr="00D60FF3">
        <w:tc>
          <w:tcPr>
            <w:tcW w:w="9027" w:type="dxa"/>
            <w:gridSpan w:val="5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373A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Шкаф 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</w:p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документов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6 единиц на кабинет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500,00</w:t>
            </w:r>
          </w:p>
        </w:tc>
      </w:tr>
      <w:tr w:rsidR="000C5448" w:rsidRPr="00FB40CC" w:rsidTr="00D60FF3">
        <w:tc>
          <w:tcPr>
            <w:tcW w:w="2088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Кресло офисно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121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090" w:type="dxa"/>
          </w:tcPr>
          <w:p w:rsidR="000C5448" w:rsidRPr="004C373A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772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373A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867" w:type="dxa"/>
          </w:tcPr>
          <w:p w:rsidR="000C5448" w:rsidRPr="004C373A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Pr="004C373A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</w:tbl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Pr="00AD7A2E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6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0C5448" w:rsidRDefault="000C5448" w:rsidP="00D60FF3">
      <w:pPr>
        <w:pStyle w:val="ListParagraph"/>
        <w:tabs>
          <w:tab w:val="left" w:pos="6096"/>
        </w:tabs>
        <w:ind w:left="0" w:firstLine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635C97">
        <w:rPr>
          <w:rFonts w:ascii="Times New Roman" w:hAnsi="Times New Roman"/>
          <w:sz w:val="24"/>
          <w:szCs w:val="24"/>
        </w:rPr>
        <w:t>бюджетных учреждений</w:t>
      </w:r>
      <w:r>
        <w:rPr>
          <w:b/>
          <w:color w:val="000000"/>
        </w:rPr>
        <w:t xml:space="preserve">                </w:t>
      </w:r>
    </w:p>
    <w:p w:rsidR="000C5448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0C5448" w:rsidRPr="007D6B9D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35C97">
        <w:rPr>
          <w:rFonts w:ascii="Times New Roman" w:hAnsi="Times New Roman"/>
          <w:b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>меняемые</w:t>
      </w:r>
      <w:r w:rsidRPr="007D6B9D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Pr="007D6B9D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7D6B9D">
        <w:rPr>
          <w:rFonts w:ascii="Times New Roman" w:hAnsi="Times New Roman"/>
          <w:b/>
          <w:bCs/>
          <w:sz w:val="24"/>
          <w:szCs w:val="24"/>
        </w:rPr>
        <w:t>мебели на обеспечение функций МКУ «ЕДДС г. Орска»</w:t>
      </w:r>
    </w:p>
    <w:p w:rsidR="000C5448" w:rsidRPr="00FB40CC" w:rsidRDefault="000C5448" w:rsidP="00D60FF3">
      <w:pPr>
        <w:pStyle w:val="ListParagraph"/>
        <w:spacing w:after="0" w:line="240" w:lineRule="auto"/>
        <w:ind w:left="0" w:firstLine="851"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883"/>
        <w:gridCol w:w="2747"/>
        <w:gridCol w:w="1478"/>
        <w:gridCol w:w="2262"/>
      </w:tblGrid>
      <w:tr w:rsidR="000C5448" w:rsidRPr="0067001D" w:rsidTr="00D60FF3">
        <w:trPr>
          <w:trHeight w:val="415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0C5448" w:rsidRPr="0067001D" w:rsidTr="00D60FF3">
        <w:trPr>
          <w:trHeight w:val="119"/>
        </w:trPr>
        <w:tc>
          <w:tcPr>
            <w:tcW w:w="9568" w:type="dxa"/>
            <w:gridSpan w:val="5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 начальник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0C5448" w:rsidRPr="0067001D" w:rsidTr="00D60FF3">
        <w:trPr>
          <w:trHeight w:val="495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единиц на кабинет 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15 000,00</w:t>
            </w:r>
          </w:p>
        </w:tc>
      </w:tr>
      <w:tr w:rsidR="000C5448" w:rsidRPr="0067001D" w:rsidTr="00D60FF3">
        <w:trPr>
          <w:trHeight w:val="473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Кресло руководителя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 000,00</w:t>
            </w:r>
          </w:p>
        </w:tc>
      </w:tr>
      <w:tr w:rsidR="000C5448" w:rsidRPr="0067001D" w:rsidTr="00D60FF3">
        <w:trPr>
          <w:trHeight w:val="451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Стул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10 единиц на кабинет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0C5448" w:rsidRPr="0067001D" w:rsidTr="00D60FF3">
        <w:trPr>
          <w:trHeight w:val="435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0C5448" w:rsidRPr="0067001D" w:rsidTr="00D60FF3">
        <w:trPr>
          <w:trHeight w:val="455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бумаг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0C5448" w:rsidRPr="0067001D" w:rsidTr="00D60FF3">
        <w:trPr>
          <w:trHeight w:val="434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7 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0C5448" w:rsidRPr="0067001D" w:rsidTr="00D60FF3">
        <w:trPr>
          <w:trHeight w:val="204"/>
        </w:trPr>
        <w:tc>
          <w:tcPr>
            <w:tcW w:w="9568" w:type="dxa"/>
            <w:gridSpan w:val="5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0C5448" w:rsidRPr="0067001D" w:rsidTr="00D60FF3">
        <w:trPr>
          <w:trHeight w:val="353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одежды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0C5448" w:rsidRPr="0067001D" w:rsidTr="00D60FF3">
        <w:trPr>
          <w:trHeight w:val="457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для документов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0C5448" w:rsidRPr="0067001D" w:rsidTr="00D60FF3">
        <w:trPr>
          <w:trHeight w:val="450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Стол 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 на 1 человека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10 000,00</w:t>
            </w:r>
          </w:p>
        </w:tc>
      </w:tr>
      <w:tr w:rsidR="000C5448" w:rsidRPr="0067001D" w:rsidTr="00D60FF3">
        <w:trPr>
          <w:trHeight w:val="535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Тумба 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6 000,00</w:t>
            </w:r>
          </w:p>
        </w:tc>
      </w:tr>
      <w:tr w:rsidR="000C5448" w:rsidRPr="0067001D" w:rsidTr="00D60FF3">
        <w:trPr>
          <w:trHeight w:val="449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Стулья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4 единиц на кабинет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0C5448" w:rsidRPr="0067001D" w:rsidTr="00D60FF3">
        <w:trPr>
          <w:trHeight w:val="525"/>
        </w:trPr>
        <w:tc>
          <w:tcPr>
            <w:tcW w:w="219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Кресло офисно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е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Не более 1 единицы  на 1 человека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4 000,00</w:t>
            </w:r>
          </w:p>
        </w:tc>
      </w:tr>
      <w:tr w:rsidR="000C5448" w:rsidRPr="0067001D" w:rsidTr="00D60FF3">
        <w:trPr>
          <w:trHeight w:val="219"/>
        </w:trPr>
        <w:tc>
          <w:tcPr>
            <w:tcW w:w="9568" w:type="dxa"/>
            <w:gridSpan w:val="5"/>
          </w:tcPr>
          <w:p w:rsidR="000C5448" w:rsidRPr="0067001D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7001D">
              <w:rPr>
                <w:rFonts w:ascii="Times New Roman" w:hAnsi="Times New Roman"/>
                <w:b/>
                <w:sz w:val="20"/>
                <w:szCs w:val="20"/>
              </w:rPr>
              <w:t>Кабинет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(серверная)</w:t>
            </w:r>
          </w:p>
        </w:tc>
      </w:tr>
      <w:tr w:rsidR="000C5448" w:rsidRPr="0067001D" w:rsidTr="00D60FF3">
        <w:trPr>
          <w:trHeight w:val="716"/>
        </w:trPr>
        <w:tc>
          <w:tcPr>
            <w:tcW w:w="2198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Шкаф автомати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ческого ввода резерва </w:t>
            </w:r>
            <w:r>
              <w:rPr>
                <w:rFonts w:ascii="Times New Roman" w:hAnsi="Times New Roman"/>
                <w:sz w:val="20"/>
                <w:szCs w:val="20"/>
              </w:rPr>
              <w:t>э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лектропитания</w:t>
            </w:r>
          </w:p>
        </w:tc>
        <w:tc>
          <w:tcPr>
            <w:tcW w:w="883" w:type="dxa"/>
          </w:tcPr>
          <w:p w:rsidR="000C5448" w:rsidRPr="0067001D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747" w:type="dxa"/>
          </w:tcPr>
          <w:p w:rsidR="000C5448" w:rsidRPr="0067001D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478" w:type="dxa"/>
          </w:tcPr>
          <w:p w:rsidR="000C5448" w:rsidRPr="0067001D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 xml:space="preserve"> лет</w:t>
            </w:r>
          </w:p>
        </w:tc>
        <w:tc>
          <w:tcPr>
            <w:tcW w:w="2262" w:type="dxa"/>
          </w:tcPr>
          <w:p w:rsidR="000C5448" w:rsidRPr="0067001D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7001D">
              <w:rPr>
                <w:rFonts w:ascii="Times New Roman" w:hAnsi="Times New Roman"/>
                <w:sz w:val="20"/>
                <w:szCs w:val="20"/>
              </w:rPr>
              <w:t>60</w:t>
            </w:r>
            <w:r>
              <w:rPr>
                <w:rFonts w:ascii="Times New Roman" w:hAnsi="Times New Roman"/>
                <w:sz w:val="20"/>
                <w:szCs w:val="20"/>
              </w:rPr>
              <w:t> </w:t>
            </w:r>
            <w:r w:rsidRPr="0067001D">
              <w:rPr>
                <w:rFonts w:ascii="Times New Roman" w:hAnsi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</w:tr>
    </w:tbl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          </w:t>
      </w: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>Приложение №</w:t>
      </w:r>
      <w:r>
        <w:rPr>
          <w:b/>
          <w:color w:val="000000"/>
        </w:rPr>
        <w:t xml:space="preserve"> 7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                                                           </w:t>
      </w:r>
      <w:r w:rsidRPr="00AD7A2E">
        <w:rPr>
          <w:color w:val="000000"/>
        </w:rPr>
        <w:t xml:space="preserve">                  </w:t>
      </w:r>
      <w:r>
        <w:rPr>
          <w:color w:val="000000"/>
        </w:rPr>
        <w:t xml:space="preserve">                    </w:t>
      </w: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>
        <w:rPr>
          <w:color w:val="000000"/>
        </w:rPr>
        <w:t xml:space="preserve">                                 к нормативным затратам на</w:t>
      </w:r>
    </w:p>
    <w:p w:rsidR="000C5448" w:rsidRDefault="000C5448" w:rsidP="00352A4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обеспечение функций</w:t>
      </w:r>
    </w:p>
    <w:p w:rsidR="000C5448" w:rsidRDefault="000C5448" w:rsidP="00352A4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0C5448" w:rsidRDefault="000C5448" w:rsidP="00352A4A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0C5448" w:rsidRPr="00AD7A2E" w:rsidRDefault="000C5448" w:rsidP="00352A4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казенных учреждений,                                                   </w:t>
      </w:r>
    </w:p>
    <w:p w:rsidR="000C5448" w:rsidRPr="00B36EE6" w:rsidRDefault="000C5448" w:rsidP="00352A4A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t xml:space="preserve">                                                                          </w:t>
      </w:r>
      <w:r w:rsidRPr="00635C97">
        <w:t>бюджетных учреждений</w:t>
      </w:r>
    </w:p>
    <w:p w:rsidR="000C5448" w:rsidRDefault="000C5448" w:rsidP="00352A4A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C5448" w:rsidRDefault="000C5448" w:rsidP="00352A4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0C5448" w:rsidRPr="00635C97" w:rsidRDefault="000C5448" w:rsidP="00352A4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Default="000C5448" w:rsidP="00352A4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235FD7">
        <w:rPr>
          <w:rFonts w:ascii="Times New Roman" w:hAnsi="Times New Roman"/>
          <w:b/>
          <w:bCs/>
          <w:sz w:val="24"/>
          <w:szCs w:val="24"/>
        </w:rPr>
        <w:t>систем кондиционирования на обеспечение функций «Администрации города Орска» и подведомственных ей  казенных учреждений, бюджетных учреждений</w:t>
      </w:r>
    </w:p>
    <w:p w:rsidR="000C5448" w:rsidRPr="00235FD7" w:rsidRDefault="000C5448" w:rsidP="00352A4A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0C5448" w:rsidRPr="004A1DE6" w:rsidTr="0089533B">
        <w:tc>
          <w:tcPr>
            <w:tcW w:w="2528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9533B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9533B">
              <w:rPr>
                <w:b/>
                <w:sz w:val="20"/>
              </w:rPr>
              <w:t>Ед.изм.</w:t>
            </w:r>
          </w:p>
        </w:tc>
        <w:tc>
          <w:tcPr>
            <w:tcW w:w="1858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9533B">
              <w:rPr>
                <w:b/>
                <w:sz w:val="20"/>
              </w:rPr>
              <w:t>Норматив</w:t>
            </w:r>
          </w:p>
        </w:tc>
        <w:tc>
          <w:tcPr>
            <w:tcW w:w="1772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9533B">
              <w:rPr>
                <w:b/>
                <w:sz w:val="20"/>
              </w:rPr>
              <w:t>Срок эксплуатации</w:t>
            </w:r>
          </w:p>
        </w:tc>
        <w:tc>
          <w:tcPr>
            <w:tcW w:w="1867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9533B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0C5448" w:rsidRPr="004A1DE6" w:rsidTr="0089533B">
        <w:tc>
          <w:tcPr>
            <w:tcW w:w="9235" w:type="dxa"/>
            <w:gridSpan w:val="5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9533B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0C5448" w:rsidRPr="004A1DE6" w:rsidTr="0089533B">
        <w:tc>
          <w:tcPr>
            <w:tcW w:w="2528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0C5448" w:rsidRPr="0089533B" w:rsidRDefault="000C5448" w:rsidP="0089533B">
            <w:pPr>
              <w:spacing w:after="0" w:line="240" w:lineRule="auto"/>
              <w:rPr>
                <w:sz w:val="20"/>
                <w:szCs w:val="20"/>
              </w:rPr>
            </w:pPr>
            <w:r w:rsidRPr="0089533B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30 000,00</w:t>
            </w:r>
          </w:p>
        </w:tc>
      </w:tr>
      <w:tr w:rsidR="000C5448" w:rsidRPr="004A1DE6" w:rsidTr="0089533B">
        <w:tc>
          <w:tcPr>
            <w:tcW w:w="9235" w:type="dxa"/>
            <w:gridSpan w:val="5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9533B">
              <w:rPr>
                <w:b/>
                <w:sz w:val="20"/>
              </w:rPr>
              <w:t>Кабинет начальников отдела/директора</w:t>
            </w:r>
          </w:p>
        </w:tc>
      </w:tr>
      <w:tr w:rsidR="000C5448" w:rsidRPr="004A1DE6" w:rsidTr="0089533B">
        <w:tc>
          <w:tcPr>
            <w:tcW w:w="2528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0C5448" w:rsidRPr="0089533B" w:rsidRDefault="000C5448" w:rsidP="0089533B">
            <w:pPr>
              <w:spacing w:after="0" w:line="240" w:lineRule="auto"/>
              <w:rPr>
                <w:sz w:val="20"/>
                <w:szCs w:val="20"/>
              </w:rPr>
            </w:pPr>
            <w:r w:rsidRPr="0089533B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89533B" w:rsidRDefault="000C5448" w:rsidP="0089533B">
            <w:pPr>
              <w:spacing w:after="0" w:line="240" w:lineRule="auto"/>
              <w:rPr>
                <w:sz w:val="20"/>
                <w:szCs w:val="20"/>
              </w:rPr>
            </w:pPr>
            <w:r w:rsidRPr="0089533B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5</w:t>
            </w:r>
            <w:r w:rsidRPr="0089533B">
              <w:rPr>
                <w:sz w:val="20"/>
                <w:lang w:val="en-US"/>
              </w:rPr>
              <w:t xml:space="preserve"> </w:t>
            </w:r>
            <w:r w:rsidRPr="0089533B">
              <w:rPr>
                <w:sz w:val="20"/>
              </w:rPr>
              <w:t>лет</w:t>
            </w:r>
          </w:p>
        </w:tc>
        <w:tc>
          <w:tcPr>
            <w:tcW w:w="1867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22 000,00</w:t>
            </w:r>
          </w:p>
        </w:tc>
      </w:tr>
      <w:tr w:rsidR="000C5448" w:rsidRPr="004A1DE6" w:rsidTr="0089533B">
        <w:tc>
          <w:tcPr>
            <w:tcW w:w="9235" w:type="dxa"/>
            <w:gridSpan w:val="5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89533B">
              <w:rPr>
                <w:b/>
                <w:sz w:val="20"/>
              </w:rPr>
              <w:t>Кабинет сотрудников</w:t>
            </w:r>
          </w:p>
        </w:tc>
      </w:tr>
      <w:tr w:rsidR="000C5448" w:rsidRPr="004A1DE6" w:rsidTr="0089533B">
        <w:tc>
          <w:tcPr>
            <w:tcW w:w="2528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Кондиционер</w:t>
            </w:r>
          </w:p>
        </w:tc>
        <w:tc>
          <w:tcPr>
            <w:tcW w:w="1210" w:type="dxa"/>
          </w:tcPr>
          <w:p w:rsidR="000C5448" w:rsidRPr="0089533B" w:rsidRDefault="000C5448" w:rsidP="0089533B">
            <w:pPr>
              <w:spacing w:after="0" w:line="240" w:lineRule="auto"/>
              <w:rPr>
                <w:sz w:val="20"/>
                <w:szCs w:val="20"/>
              </w:rPr>
            </w:pPr>
            <w:r w:rsidRPr="0089533B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89533B" w:rsidRDefault="000C5448" w:rsidP="0089533B">
            <w:pPr>
              <w:spacing w:after="0" w:line="240" w:lineRule="auto"/>
              <w:rPr>
                <w:sz w:val="20"/>
                <w:szCs w:val="20"/>
              </w:rPr>
            </w:pPr>
            <w:r w:rsidRPr="0089533B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5 лет</w:t>
            </w:r>
          </w:p>
        </w:tc>
        <w:tc>
          <w:tcPr>
            <w:tcW w:w="1867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20 000,00</w:t>
            </w:r>
          </w:p>
        </w:tc>
      </w:tr>
      <w:tr w:rsidR="000C5448" w:rsidRPr="004A1DE6" w:rsidTr="0089533B">
        <w:tc>
          <w:tcPr>
            <w:tcW w:w="9235" w:type="dxa"/>
            <w:gridSpan w:val="5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center"/>
              <w:rPr>
                <w:sz w:val="20"/>
              </w:rPr>
            </w:pPr>
            <w:r w:rsidRPr="0089533B">
              <w:rPr>
                <w:b/>
                <w:sz w:val="20"/>
              </w:rPr>
              <w:t>Кабинет (серверная)</w:t>
            </w:r>
          </w:p>
        </w:tc>
      </w:tr>
      <w:tr w:rsidR="000C5448" w:rsidRPr="004A1DE6" w:rsidTr="0089533B">
        <w:tc>
          <w:tcPr>
            <w:tcW w:w="2528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 xml:space="preserve">Блок </w:t>
            </w:r>
          </w:p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наружный кондиционера</w:t>
            </w:r>
          </w:p>
        </w:tc>
        <w:tc>
          <w:tcPr>
            <w:tcW w:w="1210" w:type="dxa"/>
          </w:tcPr>
          <w:p w:rsidR="000C5448" w:rsidRPr="0089533B" w:rsidRDefault="000C5448" w:rsidP="008953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533B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89533B" w:rsidRDefault="000C5448" w:rsidP="0089533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9533B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3 года</w:t>
            </w:r>
          </w:p>
        </w:tc>
        <w:tc>
          <w:tcPr>
            <w:tcW w:w="1867" w:type="dxa"/>
          </w:tcPr>
          <w:p w:rsidR="000C5448" w:rsidRPr="0089533B" w:rsidRDefault="000C5448" w:rsidP="0089533B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89533B">
              <w:rPr>
                <w:sz w:val="20"/>
              </w:rPr>
              <w:t>287 635,00</w:t>
            </w:r>
          </w:p>
        </w:tc>
      </w:tr>
    </w:tbl>
    <w:p w:rsidR="000C5448" w:rsidRDefault="000C5448" w:rsidP="00352A4A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</w:t>
      </w: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352A4A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Pr="00AD7A2E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8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0C5448" w:rsidRDefault="000C5448" w:rsidP="00D60FF3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C5448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НОРМАТИВЫ, </w:t>
      </w:r>
    </w:p>
    <w:p w:rsidR="000C5448" w:rsidRPr="00635C97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b/>
          <w:bCs/>
        </w:rPr>
      </w:pPr>
      <w:r w:rsidRPr="00B36EE6">
        <w:rPr>
          <w:b/>
          <w:bCs/>
        </w:rPr>
        <w:t>прочих основных средств на обеспечение функций «Администрации города Орска»</w:t>
      </w:r>
      <w:r>
        <w:rPr>
          <w:b/>
          <w:bCs/>
        </w:rPr>
        <w:t xml:space="preserve"> </w:t>
      </w:r>
      <w:r w:rsidRPr="004E4215">
        <w:rPr>
          <w:b/>
          <w:bCs/>
          <w:color w:val="000000"/>
        </w:rPr>
        <w:t xml:space="preserve">и подведомственных ей </w:t>
      </w:r>
      <w:r w:rsidRPr="004E4215">
        <w:rPr>
          <w:b/>
          <w:bCs/>
        </w:rPr>
        <w:t xml:space="preserve">казенных учреждений, </w:t>
      </w:r>
      <w:r w:rsidRPr="00B36EE6">
        <w:rPr>
          <w:b/>
          <w:bCs/>
        </w:rPr>
        <w:t>бюджетных учреждений</w:t>
      </w:r>
    </w:p>
    <w:p w:rsidR="000C5448" w:rsidRPr="004E4215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</w:p>
    <w:tbl>
      <w:tblPr>
        <w:tblW w:w="9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8"/>
        <w:gridCol w:w="1210"/>
        <w:gridCol w:w="2200"/>
        <w:gridCol w:w="1540"/>
        <w:gridCol w:w="1650"/>
      </w:tblGrid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Наименование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Ед.изм.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Норматив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Срок эксплуатации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Стоимость 1 единицы (не более руб.)</w:t>
            </w:r>
          </w:p>
        </w:tc>
      </w:tr>
      <w:tr w:rsidR="000C5448" w:rsidRPr="0058234B" w:rsidTr="00194E55">
        <w:tc>
          <w:tcPr>
            <w:tcW w:w="9128" w:type="dxa"/>
            <w:gridSpan w:val="5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Кабинет главы города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2 100,00/ 1 п. м.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  <w:lang w:val="en-US"/>
              </w:rPr>
              <w:t xml:space="preserve">7 </w:t>
            </w:r>
            <w:r w:rsidRPr="00194E5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2 500,00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Телефонный аппарат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  <w:lang w:val="en-US"/>
              </w:rPr>
              <w:t xml:space="preserve">5 </w:t>
            </w:r>
            <w:r w:rsidRPr="00194E5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3 000,00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5</w:t>
            </w:r>
            <w:r w:rsidRPr="00194E55">
              <w:rPr>
                <w:sz w:val="20"/>
                <w:lang w:val="en-US"/>
              </w:rPr>
              <w:t xml:space="preserve"> </w:t>
            </w:r>
            <w:r w:rsidRPr="00194E5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40 000,00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30 000,00</w:t>
            </w:r>
          </w:p>
        </w:tc>
      </w:tr>
      <w:tr w:rsidR="000C5448" w:rsidRPr="0058234B" w:rsidTr="00194E55">
        <w:tc>
          <w:tcPr>
            <w:tcW w:w="9128" w:type="dxa"/>
            <w:gridSpan w:val="5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Кабинет заместителей главы города</w:t>
            </w:r>
          </w:p>
        </w:tc>
      </w:tr>
      <w:tr w:rsidR="000C5448" w:rsidRPr="0058234B" w:rsidTr="00194E55">
        <w:trPr>
          <w:trHeight w:val="537"/>
        </w:trPr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5 единиц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1 600,00/ 1 п. м.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 xml:space="preserve">Телефон 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2 000,00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35 000,00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  <w:lang w:val="en-US"/>
              </w:rPr>
            </w:pPr>
            <w:r w:rsidRPr="00194E55">
              <w:rPr>
                <w:sz w:val="20"/>
              </w:rPr>
              <w:t xml:space="preserve">Часы 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7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2 000,00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 xml:space="preserve">25 лет 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25 000,00</w:t>
            </w:r>
          </w:p>
        </w:tc>
      </w:tr>
      <w:tr w:rsidR="000C5448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Настольная лампа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3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2 790,00</w:t>
            </w:r>
          </w:p>
        </w:tc>
      </w:tr>
      <w:tr w:rsidR="000C5448" w:rsidRPr="0058234B" w:rsidTr="00194E55">
        <w:tc>
          <w:tcPr>
            <w:tcW w:w="9128" w:type="dxa"/>
            <w:gridSpan w:val="5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Кабинет начальников отдела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10</w:t>
            </w:r>
            <w:r w:rsidRPr="00194E55">
              <w:rPr>
                <w:sz w:val="20"/>
                <w:lang w:val="en-US"/>
              </w:rPr>
              <w:t xml:space="preserve"> </w:t>
            </w:r>
            <w:r w:rsidRPr="00194E5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1 300,00/ 1п. м.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Холодильник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7</w:t>
            </w:r>
            <w:r w:rsidRPr="00194E5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194E55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27 000,00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5</w:t>
            </w:r>
            <w:r w:rsidRPr="00194E55">
              <w:rPr>
                <w:sz w:val="20"/>
                <w:lang w:val="en-US"/>
              </w:rPr>
              <w:t xml:space="preserve"> </w:t>
            </w:r>
            <w:r w:rsidRPr="00194E55">
              <w:rPr>
                <w:sz w:val="20"/>
              </w:rPr>
              <w:t>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1 500,00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Сейф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25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20 000,00</w:t>
            </w:r>
          </w:p>
        </w:tc>
      </w:tr>
      <w:tr w:rsidR="000C5448" w:rsidRPr="0058234B" w:rsidTr="00194E55">
        <w:tc>
          <w:tcPr>
            <w:tcW w:w="9128" w:type="dxa"/>
            <w:gridSpan w:val="5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center"/>
              <w:rPr>
                <w:b/>
                <w:sz w:val="20"/>
              </w:rPr>
            </w:pPr>
            <w:r w:rsidRPr="00194E55">
              <w:rPr>
                <w:b/>
                <w:sz w:val="20"/>
              </w:rPr>
              <w:t>Кабинет сотрудников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Жалюзи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10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1 100,00/1 п. м.</w:t>
            </w:r>
          </w:p>
        </w:tc>
      </w:tr>
      <w:tr w:rsidR="000C5448" w:rsidRPr="0058234B" w:rsidTr="00194E55">
        <w:tc>
          <w:tcPr>
            <w:tcW w:w="2528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Телефон</w:t>
            </w:r>
          </w:p>
        </w:tc>
        <w:tc>
          <w:tcPr>
            <w:tcW w:w="1210" w:type="dxa"/>
          </w:tcPr>
          <w:p w:rsidR="000C5448" w:rsidRPr="00194E55" w:rsidRDefault="000C5448" w:rsidP="00194E55">
            <w:pPr>
              <w:spacing w:after="0" w:line="240" w:lineRule="auto"/>
              <w:rPr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200" w:type="dxa"/>
          </w:tcPr>
          <w:p w:rsidR="000C5448" w:rsidRPr="00194E55" w:rsidRDefault="000C5448" w:rsidP="00194E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4E55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5 лет</w:t>
            </w:r>
          </w:p>
        </w:tc>
        <w:tc>
          <w:tcPr>
            <w:tcW w:w="1650" w:type="dxa"/>
          </w:tcPr>
          <w:p w:rsidR="000C5448" w:rsidRPr="00194E55" w:rsidRDefault="000C5448" w:rsidP="00194E55">
            <w:pPr>
              <w:pStyle w:val="a"/>
              <w:spacing w:after="0" w:line="240" w:lineRule="auto"/>
              <w:ind w:left="0"/>
              <w:jc w:val="both"/>
              <w:rPr>
                <w:sz w:val="20"/>
              </w:rPr>
            </w:pPr>
            <w:r w:rsidRPr="00194E55">
              <w:rPr>
                <w:sz w:val="20"/>
              </w:rPr>
              <w:t>1 500,00</w:t>
            </w:r>
          </w:p>
        </w:tc>
      </w:tr>
    </w:tbl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</w:p>
    <w:p w:rsidR="000C5448" w:rsidRPr="00AD7A2E" w:rsidRDefault="000C5448" w:rsidP="00D60FF3">
      <w:pPr>
        <w:pStyle w:val="NormalWeb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9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0C5448" w:rsidRDefault="000C5448" w:rsidP="00D60FF3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0C5448" w:rsidRPr="00635C97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Pr="00235FD7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235FD7">
        <w:rPr>
          <w:rFonts w:ascii="Times New Roman" w:hAnsi="Times New Roman"/>
          <w:b/>
          <w:sz w:val="24"/>
          <w:szCs w:val="24"/>
        </w:rPr>
        <w:t xml:space="preserve">прочих основных средств на обеспечение функций МКУ «Консультационно-методический центр г.Орска» </w:t>
      </w:r>
    </w:p>
    <w:tbl>
      <w:tblPr>
        <w:tblW w:w="9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1858"/>
        <w:gridCol w:w="1772"/>
        <w:gridCol w:w="1867"/>
      </w:tblGrid>
      <w:tr w:rsidR="000C5448" w:rsidRPr="00B229E8" w:rsidTr="00D60FF3">
        <w:tc>
          <w:tcPr>
            <w:tcW w:w="2528" w:type="dxa"/>
          </w:tcPr>
          <w:p w:rsidR="000C5448" w:rsidRPr="00B229E8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0C5448" w:rsidRPr="00B229E8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1858" w:type="dxa"/>
          </w:tcPr>
          <w:p w:rsidR="000C5448" w:rsidRPr="00B229E8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772" w:type="dxa"/>
          </w:tcPr>
          <w:p w:rsidR="000C5448" w:rsidRPr="00B229E8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867" w:type="dxa"/>
          </w:tcPr>
          <w:p w:rsidR="000C5448" w:rsidRPr="00B229E8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 xml:space="preserve">Стоимость 1 единицы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не более руб.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)</w:t>
            </w:r>
          </w:p>
        </w:tc>
      </w:tr>
      <w:tr w:rsidR="000C5448" w:rsidRPr="00B229E8" w:rsidTr="00D60FF3">
        <w:tc>
          <w:tcPr>
            <w:tcW w:w="9235" w:type="dxa"/>
            <w:gridSpan w:val="5"/>
          </w:tcPr>
          <w:p w:rsidR="000C5448" w:rsidRPr="00B229E8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Кабинет д</w:t>
            </w: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иректора</w:t>
            </w:r>
          </w:p>
        </w:tc>
      </w:tr>
      <w:tr w:rsidR="000C5448" w:rsidRPr="00B229E8" w:rsidTr="00D60FF3">
        <w:tc>
          <w:tcPr>
            <w:tcW w:w="2528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0C5448" w:rsidRPr="00B229E8" w:rsidRDefault="000C5448" w:rsidP="00D60FF3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10</w:t>
            </w:r>
            <w:r w:rsidRPr="00B229E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00,00/ 1п. м.</w:t>
            </w:r>
          </w:p>
        </w:tc>
      </w:tr>
      <w:tr w:rsidR="000C5448" w:rsidRPr="00B229E8" w:rsidTr="00D60FF3">
        <w:tc>
          <w:tcPr>
            <w:tcW w:w="2528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0C5448" w:rsidRPr="00B229E8" w:rsidRDefault="000C5448" w:rsidP="00D60FF3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B229E8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5</w:t>
            </w:r>
            <w:r w:rsidRPr="00B229E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867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0C5448" w:rsidRPr="00B229E8" w:rsidTr="00D60FF3">
        <w:tc>
          <w:tcPr>
            <w:tcW w:w="2528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0C5448" w:rsidRPr="00B229E8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B229E8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0C5448" w:rsidRPr="00B229E8" w:rsidTr="00D60FF3">
        <w:tc>
          <w:tcPr>
            <w:tcW w:w="9235" w:type="dxa"/>
            <w:gridSpan w:val="5"/>
          </w:tcPr>
          <w:p w:rsidR="000C5448" w:rsidRPr="00B229E8" w:rsidRDefault="000C5448" w:rsidP="00D60FF3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229E8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0C5448" w:rsidRPr="00B229E8" w:rsidTr="00D60FF3">
        <w:tc>
          <w:tcPr>
            <w:tcW w:w="2528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0C5448" w:rsidRPr="00B229E8" w:rsidRDefault="000C5448" w:rsidP="00D60FF3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B229E8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867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</w:t>
            </w:r>
            <w:r w:rsidRPr="00B229E8">
              <w:rPr>
                <w:rFonts w:ascii="Times New Roman" w:hAnsi="Times New Roman"/>
                <w:sz w:val="20"/>
                <w:szCs w:val="20"/>
              </w:rPr>
              <w:t>00,00/1 п. м.</w:t>
            </w:r>
          </w:p>
        </w:tc>
      </w:tr>
      <w:tr w:rsidR="000C5448" w:rsidRPr="00B229E8" w:rsidTr="00D60FF3">
        <w:tc>
          <w:tcPr>
            <w:tcW w:w="2528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0C5448" w:rsidRPr="00B229E8" w:rsidRDefault="000C5448" w:rsidP="00D60FF3">
            <w:pPr>
              <w:rPr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B229E8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772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867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0C5448" w:rsidRPr="00B229E8" w:rsidTr="00D60FF3">
        <w:tc>
          <w:tcPr>
            <w:tcW w:w="2528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0C5448" w:rsidRPr="00B229E8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1858" w:type="dxa"/>
          </w:tcPr>
          <w:p w:rsidR="000C5448" w:rsidRPr="00B229E8" w:rsidRDefault="000C5448" w:rsidP="00D60FF3">
            <w:pPr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772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867" w:type="dxa"/>
          </w:tcPr>
          <w:p w:rsidR="000C5448" w:rsidRPr="00B229E8" w:rsidRDefault="000C5448" w:rsidP="00D60FF3">
            <w:pPr>
              <w:pStyle w:val="ListParagraph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229E8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</w:tbl>
    <w:p w:rsidR="000C5448" w:rsidRPr="00FB40CC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</w:p>
    <w:p w:rsidR="000C5448" w:rsidRPr="00AD7A2E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b/>
          <w:color w:val="000000"/>
        </w:rPr>
      </w:pPr>
      <w:r>
        <w:rPr>
          <w:b/>
          <w:color w:val="000000"/>
        </w:rPr>
        <w:t xml:space="preserve">                   </w:t>
      </w:r>
      <w:r w:rsidRPr="00AD7A2E">
        <w:rPr>
          <w:b/>
          <w:color w:val="000000"/>
        </w:rPr>
        <w:t xml:space="preserve">Приложение № </w:t>
      </w:r>
      <w:r>
        <w:rPr>
          <w:b/>
          <w:color w:val="000000"/>
        </w:rPr>
        <w:t>10</w:t>
      </w:r>
    </w:p>
    <w:p w:rsidR="000C5448" w:rsidRDefault="000C5448" w:rsidP="00D60FF3">
      <w:pPr>
        <w:pStyle w:val="NormalWeb"/>
        <w:spacing w:before="0" w:beforeAutospacing="0" w:after="0" w:afterAutospacing="0"/>
        <w:ind w:left="3528" w:firstLine="12"/>
        <w:jc w:val="center"/>
        <w:rPr>
          <w:color w:val="000000"/>
        </w:rPr>
      </w:pPr>
      <w:r w:rsidRPr="00AD7A2E">
        <w:rPr>
          <w:color w:val="000000"/>
        </w:rPr>
        <w:t xml:space="preserve">                   </w:t>
      </w:r>
      <w:r>
        <w:rPr>
          <w:color w:val="000000"/>
        </w:rPr>
        <w:t xml:space="preserve">              к нормативным затратам на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обеспечение функций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«Администрации города Орска» </w:t>
      </w:r>
    </w:p>
    <w:p w:rsidR="000C5448" w:rsidRDefault="000C5448" w:rsidP="00D60FF3">
      <w:pPr>
        <w:pStyle w:val="NormalWeb"/>
        <w:spacing w:before="0" w:beforeAutospacing="0" w:after="0" w:afterAutospacing="0"/>
        <w:ind w:firstLine="720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и подведомственных ей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  <w:r>
        <w:rPr>
          <w:color w:val="000000"/>
        </w:rPr>
        <w:t xml:space="preserve">                                                                      казенных учреждений,                                                   </w:t>
      </w:r>
    </w:p>
    <w:p w:rsidR="000C5448" w:rsidRDefault="000C5448" w:rsidP="00D60FF3">
      <w:pPr>
        <w:pStyle w:val="NormalWeb"/>
        <w:tabs>
          <w:tab w:val="left" w:pos="6096"/>
        </w:tabs>
        <w:spacing w:before="0" w:beforeAutospacing="0" w:after="0" w:afterAutospacing="0"/>
        <w:ind w:firstLine="720"/>
        <w:rPr>
          <w:color w:val="000000"/>
        </w:rPr>
      </w:pPr>
      <w:r>
        <w:t xml:space="preserve">                                                                                        </w:t>
      </w:r>
      <w:r w:rsidRPr="00635C97">
        <w:t>бюджетных учреждений</w:t>
      </w:r>
      <w:r>
        <w:rPr>
          <w:b/>
          <w:color w:val="000000"/>
        </w:rPr>
        <w:t xml:space="preserve">               </w:t>
      </w:r>
    </w:p>
    <w:p w:rsidR="000C5448" w:rsidRPr="00AD7A2E" w:rsidRDefault="000C5448" w:rsidP="00D60FF3">
      <w:pPr>
        <w:pStyle w:val="NormalWeb"/>
        <w:spacing w:before="0" w:beforeAutospacing="0" w:after="0" w:afterAutospacing="0"/>
        <w:ind w:firstLine="720"/>
        <w:jc w:val="center"/>
        <w:rPr>
          <w:color w:val="000000"/>
        </w:rPr>
      </w:pP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C5448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НОРМАТИВЫ,</w:t>
      </w:r>
    </w:p>
    <w:p w:rsidR="000C5448" w:rsidRPr="00635C97" w:rsidRDefault="000C5448" w:rsidP="00D60FF3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применяемые</w:t>
      </w:r>
      <w:r w:rsidRPr="00635C97">
        <w:rPr>
          <w:rFonts w:ascii="Times New Roman" w:hAnsi="Times New Roman"/>
          <w:b/>
          <w:sz w:val="24"/>
          <w:szCs w:val="24"/>
        </w:rPr>
        <w:t xml:space="preserve"> при расчете нормативных затрат на приобретение</w:t>
      </w:r>
    </w:p>
    <w:p w:rsidR="000C5448" w:rsidRPr="004E4215" w:rsidRDefault="000C5448" w:rsidP="00D60FF3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4E4215">
        <w:rPr>
          <w:rFonts w:ascii="Times New Roman" w:hAnsi="Times New Roman"/>
          <w:b/>
          <w:bCs/>
          <w:sz w:val="24"/>
          <w:szCs w:val="24"/>
        </w:rPr>
        <w:t>прочих основных средств на обеспечение функций  МКУ «ЕДДС г. Орска»</w:t>
      </w:r>
    </w:p>
    <w:tbl>
      <w:tblPr>
        <w:tblW w:w="9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8"/>
        <w:gridCol w:w="1210"/>
        <w:gridCol w:w="2310"/>
        <w:gridCol w:w="1540"/>
        <w:gridCol w:w="1650"/>
      </w:tblGrid>
      <w:tr w:rsidR="000C5448" w:rsidRPr="000E1C57" w:rsidTr="00D60FF3">
        <w:tc>
          <w:tcPr>
            <w:tcW w:w="2528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1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Ед.изм.</w:t>
            </w:r>
          </w:p>
        </w:tc>
        <w:tc>
          <w:tcPr>
            <w:tcW w:w="231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Норматив</w:t>
            </w:r>
          </w:p>
        </w:tc>
        <w:tc>
          <w:tcPr>
            <w:tcW w:w="154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Срок эксплуатации</w:t>
            </w:r>
          </w:p>
        </w:tc>
        <w:tc>
          <w:tcPr>
            <w:tcW w:w="165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Стоимость 1 единицы не более руб.</w:t>
            </w:r>
          </w:p>
        </w:tc>
      </w:tr>
      <w:tr w:rsidR="000C5448" w:rsidRPr="000E1C57" w:rsidTr="00D60FF3">
        <w:tc>
          <w:tcPr>
            <w:tcW w:w="9238" w:type="dxa"/>
            <w:gridSpan w:val="5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Кабинет начальника</w:t>
            </w:r>
          </w:p>
        </w:tc>
      </w:tr>
      <w:tr w:rsidR="000C5448" w:rsidRPr="000E1C57" w:rsidTr="00D60FF3">
        <w:tc>
          <w:tcPr>
            <w:tcW w:w="2528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0C5448" w:rsidRPr="000E1C57" w:rsidRDefault="000C5448" w:rsidP="00D60FF3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 более 2 единиц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на кабинет</w:t>
            </w:r>
          </w:p>
        </w:tc>
        <w:tc>
          <w:tcPr>
            <w:tcW w:w="154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00,00/ 1п. м.</w:t>
            </w:r>
          </w:p>
        </w:tc>
      </w:tr>
      <w:tr w:rsidR="000C5448" w:rsidRPr="000E1C57" w:rsidTr="00D60FF3">
        <w:tc>
          <w:tcPr>
            <w:tcW w:w="2528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Холодильник</w:t>
            </w:r>
          </w:p>
        </w:tc>
        <w:tc>
          <w:tcPr>
            <w:tcW w:w="1210" w:type="dxa"/>
          </w:tcPr>
          <w:p w:rsidR="000C5448" w:rsidRPr="000E1C57" w:rsidRDefault="000C5448" w:rsidP="00D60FF3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0C5448" w:rsidRPr="000E1C57" w:rsidRDefault="000C5448" w:rsidP="00D60FF3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0E1C57" w:rsidRDefault="000C5448" w:rsidP="00D60FF3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7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27 000,00</w:t>
            </w:r>
          </w:p>
        </w:tc>
      </w:tr>
      <w:tr w:rsidR="000C5448" w:rsidRPr="000E1C57" w:rsidTr="00D60FF3">
        <w:tc>
          <w:tcPr>
            <w:tcW w:w="2528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0C5448" w:rsidRPr="000E1C57" w:rsidRDefault="000C5448" w:rsidP="00D60FF3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5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лет</w:t>
            </w:r>
          </w:p>
        </w:tc>
        <w:tc>
          <w:tcPr>
            <w:tcW w:w="165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0C5448" w:rsidRPr="000E1C57" w:rsidTr="00D60FF3">
        <w:tc>
          <w:tcPr>
            <w:tcW w:w="9238" w:type="dxa"/>
            <w:gridSpan w:val="5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1C57">
              <w:rPr>
                <w:rFonts w:ascii="Times New Roman" w:hAnsi="Times New Roman"/>
                <w:b/>
                <w:sz w:val="20"/>
                <w:szCs w:val="20"/>
              </w:rPr>
              <w:t>Кабинет сотрудников</w:t>
            </w:r>
          </w:p>
        </w:tc>
      </w:tr>
      <w:tr w:rsidR="000C5448" w:rsidRPr="000E1C57" w:rsidTr="00D60FF3">
        <w:tc>
          <w:tcPr>
            <w:tcW w:w="2528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Жалюзи</w:t>
            </w:r>
          </w:p>
        </w:tc>
        <w:tc>
          <w:tcPr>
            <w:tcW w:w="1210" w:type="dxa"/>
          </w:tcPr>
          <w:p w:rsidR="000C5448" w:rsidRPr="000E1C57" w:rsidRDefault="000C5448" w:rsidP="00D60FF3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 лет</w:t>
            </w:r>
          </w:p>
        </w:tc>
        <w:tc>
          <w:tcPr>
            <w:tcW w:w="165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1 1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>00,00/1 п. м.</w:t>
            </w:r>
          </w:p>
        </w:tc>
      </w:tr>
      <w:tr w:rsidR="000C5448" w:rsidRPr="000E1C57" w:rsidTr="00D60FF3">
        <w:tc>
          <w:tcPr>
            <w:tcW w:w="2528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  <w:tc>
          <w:tcPr>
            <w:tcW w:w="1210" w:type="dxa"/>
          </w:tcPr>
          <w:p w:rsidR="000C5448" w:rsidRPr="000E1C57" w:rsidRDefault="000C5448" w:rsidP="00D60FF3">
            <w:pPr>
              <w:spacing w:after="0" w:line="240" w:lineRule="auto"/>
              <w:rPr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2 единиц на кабинет</w:t>
            </w:r>
          </w:p>
        </w:tc>
        <w:tc>
          <w:tcPr>
            <w:tcW w:w="154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5 лет</w:t>
            </w:r>
          </w:p>
        </w:tc>
        <w:tc>
          <w:tcPr>
            <w:tcW w:w="165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1 500,00</w:t>
            </w:r>
          </w:p>
        </w:tc>
      </w:tr>
      <w:tr w:rsidR="000C5448" w:rsidRPr="000E1C57" w:rsidTr="00D60FF3">
        <w:tc>
          <w:tcPr>
            <w:tcW w:w="2528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Сейф</w:t>
            </w:r>
          </w:p>
        </w:tc>
        <w:tc>
          <w:tcPr>
            <w:tcW w:w="1210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2310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Не более 1 единицы на кабинет</w:t>
            </w:r>
          </w:p>
        </w:tc>
        <w:tc>
          <w:tcPr>
            <w:tcW w:w="154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25 лет</w:t>
            </w:r>
          </w:p>
        </w:tc>
        <w:tc>
          <w:tcPr>
            <w:tcW w:w="1650" w:type="dxa"/>
          </w:tcPr>
          <w:p w:rsidR="000C5448" w:rsidRPr="000E1C57" w:rsidRDefault="000C5448" w:rsidP="00D60FF3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20 000,00</w:t>
            </w:r>
          </w:p>
        </w:tc>
      </w:tr>
      <w:tr w:rsidR="000C5448" w:rsidRPr="000E1C57" w:rsidTr="00D60FF3">
        <w:tc>
          <w:tcPr>
            <w:tcW w:w="2528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IP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-камера 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Full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1C57">
              <w:rPr>
                <w:rFonts w:ascii="Times New Roman" w:hAnsi="Times New Roman"/>
                <w:sz w:val="20"/>
                <w:szCs w:val="20"/>
                <w:lang w:val="en-US"/>
              </w:rPr>
              <w:t>HD</w:t>
            </w:r>
            <w:r w:rsidRPr="000E1C57">
              <w:rPr>
                <w:rFonts w:ascii="Times New Roman" w:hAnsi="Times New Roman"/>
                <w:sz w:val="20"/>
                <w:szCs w:val="20"/>
              </w:rPr>
              <w:t xml:space="preserve"> с термокожухом</w:t>
            </w:r>
          </w:p>
        </w:tc>
        <w:tc>
          <w:tcPr>
            <w:tcW w:w="1210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шт</w:t>
            </w:r>
          </w:p>
        </w:tc>
        <w:tc>
          <w:tcPr>
            <w:tcW w:w="2310" w:type="dxa"/>
          </w:tcPr>
          <w:p w:rsidR="000C5448" w:rsidRPr="000E1C57" w:rsidRDefault="000C5448" w:rsidP="00D60F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540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7 лет</w:t>
            </w:r>
          </w:p>
        </w:tc>
        <w:tc>
          <w:tcPr>
            <w:tcW w:w="1650" w:type="dxa"/>
          </w:tcPr>
          <w:p w:rsidR="000C5448" w:rsidRPr="000E1C57" w:rsidRDefault="000C5448" w:rsidP="00D60F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1C57">
              <w:rPr>
                <w:rFonts w:ascii="Times New Roman" w:hAnsi="Times New Roman"/>
                <w:sz w:val="20"/>
                <w:szCs w:val="20"/>
              </w:rPr>
              <w:t>230 000,00</w:t>
            </w:r>
          </w:p>
        </w:tc>
      </w:tr>
    </w:tbl>
    <w:p w:rsidR="000C5448" w:rsidRPr="00FB40CC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  <w:r>
        <w:tab/>
      </w: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Default="000C5448" w:rsidP="00D60FF3">
      <w:pPr>
        <w:tabs>
          <w:tab w:val="left" w:pos="5265"/>
        </w:tabs>
        <w:spacing w:line="240" w:lineRule="auto"/>
        <w:contextualSpacing/>
        <w:jc w:val="both"/>
      </w:pPr>
    </w:p>
    <w:p w:rsidR="000C5448" w:rsidRPr="005253A1" w:rsidRDefault="000C5448" w:rsidP="005253A1">
      <w:pPr>
        <w:tabs>
          <w:tab w:val="left" w:pos="5265"/>
        </w:tabs>
        <w:spacing w:line="240" w:lineRule="auto"/>
        <w:contextualSpacing/>
        <w:jc w:val="both"/>
      </w:pPr>
      <w:r>
        <w:t xml:space="preserve">   </w:t>
      </w:r>
    </w:p>
    <w:p w:rsidR="000C5448" w:rsidRDefault="000C5448" w:rsidP="00D60FF3">
      <w:pPr>
        <w:spacing w:line="240" w:lineRule="auto"/>
        <w:contextualSpacing/>
        <w:jc w:val="both"/>
      </w:pPr>
    </w:p>
    <w:p w:rsidR="000C5448" w:rsidRPr="001C11B2" w:rsidRDefault="000C5448" w:rsidP="001C11B2">
      <w:pPr>
        <w:jc w:val="both"/>
        <w:rPr>
          <w:rFonts w:ascii="Times New Roman" w:hAnsi="Times New Roman"/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p w:rsidR="000C5448" w:rsidRDefault="000C5448" w:rsidP="005A028A">
      <w:pPr>
        <w:rPr>
          <w:sz w:val="28"/>
          <w:szCs w:val="28"/>
        </w:rPr>
      </w:pPr>
    </w:p>
    <w:sectPr w:rsidR="000C5448" w:rsidSect="00520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40B9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031E48F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3690F9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6E54027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07771A4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08443F86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875276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0AF204EA"/>
    <w:multiLevelType w:val="multilevel"/>
    <w:tmpl w:val="673A78A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89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1279591A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4330C82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1A0C05B1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1">
    <w:nsid w:val="24D41C65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>
    <w:nsid w:val="26DD2CB2"/>
    <w:multiLevelType w:val="multilevel"/>
    <w:tmpl w:val="E19A9060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>
    <w:nsid w:val="283D6E6B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28405931"/>
    <w:multiLevelType w:val="multilevel"/>
    <w:tmpl w:val="0D0E417E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2EE550EA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16">
    <w:nsid w:val="31BB1371"/>
    <w:multiLevelType w:val="multilevel"/>
    <w:tmpl w:val="1C5419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7">
    <w:nsid w:val="3AB8758E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D0059FA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3D041390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F2F2A97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1">
    <w:nsid w:val="41686C2F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>
    <w:nsid w:val="4267278B"/>
    <w:multiLevelType w:val="multilevel"/>
    <w:tmpl w:val="EB969A00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2.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3">
    <w:nsid w:val="427A7BFD"/>
    <w:multiLevelType w:val="multilevel"/>
    <w:tmpl w:val="2514B2B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4A5D0E5A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4F1058C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6">
    <w:nsid w:val="4F7F1019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7">
    <w:nsid w:val="4F86006B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8">
    <w:nsid w:val="5099558F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9">
    <w:nsid w:val="5763396D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0">
    <w:nsid w:val="5883736B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5DAB29C1"/>
    <w:multiLevelType w:val="multilevel"/>
    <w:tmpl w:val="17E4FF9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>
    <w:nsid w:val="65D31720"/>
    <w:multiLevelType w:val="multilevel"/>
    <w:tmpl w:val="A9EAF7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>
    <w:nsid w:val="69B628E5"/>
    <w:multiLevelType w:val="multilevel"/>
    <w:tmpl w:val="32B00A78"/>
    <w:lvl w:ilvl="0">
      <w:start w:val="1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6BB415C6"/>
    <w:multiLevelType w:val="multilevel"/>
    <w:tmpl w:val="9BC6740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5">
    <w:nsid w:val="72086932"/>
    <w:multiLevelType w:val="multilevel"/>
    <w:tmpl w:val="21A6264C"/>
    <w:lvl w:ilvl="0">
      <w:start w:val="2"/>
      <w:numFmt w:val="decimal"/>
      <w:lvlText w:val="%1."/>
      <w:lvlJc w:val="left"/>
      <w:pPr>
        <w:ind w:left="540" w:hanging="54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7"/>
  </w:num>
  <w:num w:numId="2">
    <w:abstractNumId w:val="14"/>
  </w:num>
  <w:num w:numId="3">
    <w:abstractNumId w:val="33"/>
  </w:num>
  <w:num w:numId="4">
    <w:abstractNumId w:val="16"/>
  </w:num>
  <w:num w:numId="5">
    <w:abstractNumId w:val="12"/>
  </w:num>
  <w:num w:numId="6">
    <w:abstractNumId w:val="10"/>
  </w:num>
  <w:num w:numId="7">
    <w:abstractNumId w:val="26"/>
  </w:num>
  <w:num w:numId="8">
    <w:abstractNumId w:val="1"/>
  </w:num>
  <w:num w:numId="9">
    <w:abstractNumId w:val="31"/>
  </w:num>
  <w:num w:numId="10">
    <w:abstractNumId w:val="9"/>
  </w:num>
  <w:num w:numId="11">
    <w:abstractNumId w:val="15"/>
  </w:num>
  <w:num w:numId="12">
    <w:abstractNumId w:val="20"/>
  </w:num>
  <w:num w:numId="13">
    <w:abstractNumId w:val="22"/>
  </w:num>
  <w:num w:numId="14">
    <w:abstractNumId w:val="23"/>
  </w:num>
  <w:num w:numId="15">
    <w:abstractNumId w:val="32"/>
  </w:num>
  <w:num w:numId="16">
    <w:abstractNumId w:val="27"/>
  </w:num>
  <w:num w:numId="17">
    <w:abstractNumId w:val="3"/>
  </w:num>
  <w:num w:numId="18">
    <w:abstractNumId w:val="30"/>
  </w:num>
  <w:num w:numId="19">
    <w:abstractNumId w:val="25"/>
  </w:num>
  <w:num w:numId="20">
    <w:abstractNumId w:val="29"/>
  </w:num>
  <w:num w:numId="21">
    <w:abstractNumId w:val="8"/>
  </w:num>
  <w:num w:numId="22">
    <w:abstractNumId w:val="24"/>
  </w:num>
  <w:num w:numId="23">
    <w:abstractNumId w:val="6"/>
  </w:num>
  <w:num w:numId="24">
    <w:abstractNumId w:val="2"/>
  </w:num>
  <w:num w:numId="25">
    <w:abstractNumId w:val="28"/>
  </w:num>
  <w:num w:numId="26">
    <w:abstractNumId w:val="4"/>
  </w:num>
  <w:num w:numId="27">
    <w:abstractNumId w:val="34"/>
  </w:num>
  <w:num w:numId="28">
    <w:abstractNumId w:val="17"/>
  </w:num>
  <w:num w:numId="29">
    <w:abstractNumId w:val="35"/>
  </w:num>
  <w:num w:numId="30">
    <w:abstractNumId w:val="5"/>
  </w:num>
  <w:num w:numId="31">
    <w:abstractNumId w:val="21"/>
  </w:num>
  <w:num w:numId="32">
    <w:abstractNumId w:val="18"/>
  </w:num>
  <w:num w:numId="33">
    <w:abstractNumId w:val="19"/>
  </w:num>
  <w:num w:numId="34">
    <w:abstractNumId w:val="0"/>
  </w:num>
  <w:num w:numId="35">
    <w:abstractNumId w:val="13"/>
  </w:num>
  <w:num w:numId="3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028A"/>
    <w:rsid w:val="00006799"/>
    <w:rsid w:val="00016918"/>
    <w:rsid w:val="00026E36"/>
    <w:rsid w:val="00041E76"/>
    <w:rsid w:val="00042E38"/>
    <w:rsid w:val="000A50F9"/>
    <w:rsid w:val="000B6145"/>
    <w:rsid w:val="000C49EB"/>
    <w:rsid w:val="000C5448"/>
    <w:rsid w:val="000E1C57"/>
    <w:rsid w:val="000E7BF9"/>
    <w:rsid w:val="00101DCC"/>
    <w:rsid w:val="00103B6C"/>
    <w:rsid w:val="00106DDA"/>
    <w:rsid w:val="001141CB"/>
    <w:rsid w:val="00127885"/>
    <w:rsid w:val="00146537"/>
    <w:rsid w:val="001669E2"/>
    <w:rsid w:val="00194158"/>
    <w:rsid w:val="00194DAA"/>
    <w:rsid w:val="00194E55"/>
    <w:rsid w:val="001C11B2"/>
    <w:rsid w:val="001D0395"/>
    <w:rsid w:val="001D521B"/>
    <w:rsid w:val="00203D83"/>
    <w:rsid w:val="00224E92"/>
    <w:rsid w:val="00235FD7"/>
    <w:rsid w:val="00244ED3"/>
    <w:rsid w:val="002535C3"/>
    <w:rsid w:val="00256B7E"/>
    <w:rsid w:val="00265D9A"/>
    <w:rsid w:val="0029284D"/>
    <w:rsid w:val="002A2F90"/>
    <w:rsid w:val="002B4A4D"/>
    <w:rsid w:val="002E272E"/>
    <w:rsid w:val="002E2ECC"/>
    <w:rsid w:val="003151E0"/>
    <w:rsid w:val="00352A4A"/>
    <w:rsid w:val="00357ECD"/>
    <w:rsid w:val="00381B0B"/>
    <w:rsid w:val="00397012"/>
    <w:rsid w:val="003A15AD"/>
    <w:rsid w:val="003B4BDB"/>
    <w:rsid w:val="003C164F"/>
    <w:rsid w:val="003D1FF4"/>
    <w:rsid w:val="003F59AB"/>
    <w:rsid w:val="003F7992"/>
    <w:rsid w:val="004164B8"/>
    <w:rsid w:val="004276AF"/>
    <w:rsid w:val="00431AD8"/>
    <w:rsid w:val="00433195"/>
    <w:rsid w:val="00433295"/>
    <w:rsid w:val="00443E98"/>
    <w:rsid w:val="004450F5"/>
    <w:rsid w:val="004454D2"/>
    <w:rsid w:val="004643AC"/>
    <w:rsid w:val="004706D4"/>
    <w:rsid w:val="00475FC3"/>
    <w:rsid w:val="00494951"/>
    <w:rsid w:val="004A1DE6"/>
    <w:rsid w:val="004A60B3"/>
    <w:rsid w:val="004A74D4"/>
    <w:rsid w:val="004B03D8"/>
    <w:rsid w:val="004C373A"/>
    <w:rsid w:val="004E0601"/>
    <w:rsid w:val="004E4215"/>
    <w:rsid w:val="005011A5"/>
    <w:rsid w:val="0050258F"/>
    <w:rsid w:val="00504803"/>
    <w:rsid w:val="0052019B"/>
    <w:rsid w:val="005207BC"/>
    <w:rsid w:val="00524A3F"/>
    <w:rsid w:val="005253A1"/>
    <w:rsid w:val="0053442D"/>
    <w:rsid w:val="00536684"/>
    <w:rsid w:val="005431DB"/>
    <w:rsid w:val="00560621"/>
    <w:rsid w:val="0058234B"/>
    <w:rsid w:val="00590DA7"/>
    <w:rsid w:val="00594EC4"/>
    <w:rsid w:val="005A028A"/>
    <w:rsid w:val="005A430C"/>
    <w:rsid w:val="005B318C"/>
    <w:rsid w:val="005C29CA"/>
    <w:rsid w:val="005F1BB4"/>
    <w:rsid w:val="006020F5"/>
    <w:rsid w:val="00604B1D"/>
    <w:rsid w:val="00630F8C"/>
    <w:rsid w:val="00635A80"/>
    <w:rsid w:val="00635C97"/>
    <w:rsid w:val="0067001D"/>
    <w:rsid w:val="00687B21"/>
    <w:rsid w:val="006B1D9E"/>
    <w:rsid w:val="006C368F"/>
    <w:rsid w:val="006C3B6C"/>
    <w:rsid w:val="006E3A7E"/>
    <w:rsid w:val="006E5FA0"/>
    <w:rsid w:val="006F3FFD"/>
    <w:rsid w:val="00726509"/>
    <w:rsid w:val="007375EF"/>
    <w:rsid w:val="007467B4"/>
    <w:rsid w:val="00775007"/>
    <w:rsid w:val="007A6590"/>
    <w:rsid w:val="007C3CD3"/>
    <w:rsid w:val="007D6B9D"/>
    <w:rsid w:val="007D6C98"/>
    <w:rsid w:val="007E58B8"/>
    <w:rsid w:val="00833BCC"/>
    <w:rsid w:val="008541A1"/>
    <w:rsid w:val="00863E29"/>
    <w:rsid w:val="00876298"/>
    <w:rsid w:val="00884CDE"/>
    <w:rsid w:val="00894E21"/>
    <w:rsid w:val="0089533B"/>
    <w:rsid w:val="0089693F"/>
    <w:rsid w:val="008A7780"/>
    <w:rsid w:val="008B276A"/>
    <w:rsid w:val="008B6BFC"/>
    <w:rsid w:val="008C2AEB"/>
    <w:rsid w:val="008E6398"/>
    <w:rsid w:val="008F2A1C"/>
    <w:rsid w:val="00903625"/>
    <w:rsid w:val="00914238"/>
    <w:rsid w:val="009241AE"/>
    <w:rsid w:val="00926833"/>
    <w:rsid w:val="00937FB2"/>
    <w:rsid w:val="0094232F"/>
    <w:rsid w:val="00946948"/>
    <w:rsid w:val="0095159D"/>
    <w:rsid w:val="00954D3D"/>
    <w:rsid w:val="00993A36"/>
    <w:rsid w:val="00994F5F"/>
    <w:rsid w:val="009B03E9"/>
    <w:rsid w:val="009B6407"/>
    <w:rsid w:val="009C46F8"/>
    <w:rsid w:val="009C5231"/>
    <w:rsid w:val="00A1073C"/>
    <w:rsid w:val="00A27A41"/>
    <w:rsid w:val="00A35702"/>
    <w:rsid w:val="00A4473C"/>
    <w:rsid w:val="00A50D01"/>
    <w:rsid w:val="00A537A0"/>
    <w:rsid w:val="00A803E0"/>
    <w:rsid w:val="00AA1CF5"/>
    <w:rsid w:val="00AC223B"/>
    <w:rsid w:val="00AC4ACA"/>
    <w:rsid w:val="00AC6341"/>
    <w:rsid w:val="00AD7A2E"/>
    <w:rsid w:val="00AF6A07"/>
    <w:rsid w:val="00B06F26"/>
    <w:rsid w:val="00B121FE"/>
    <w:rsid w:val="00B229E8"/>
    <w:rsid w:val="00B36EE6"/>
    <w:rsid w:val="00B7219B"/>
    <w:rsid w:val="00B8403B"/>
    <w:rsid w:val="00B92A30"/>
    <w:rsid w:val="00BB3F89"/>
    <w:rsid w:val="00BC0719"/>
    <w:rsid w:val="00BC7F57"/>
    <w:rsid w:val="00C02EFA"/>
    <w:rsid w:val="00C07668"/>
    <w:rsid w:val="00C13574"/>
    <w:rsid w:val="00C1554A"/>
    <w:rsid w:val="00C3133D"/>
    <w:rsid w:val="00C564F9"/>
    <w:rsid w:val="00C62E97"/>
    <w:rsid w:val="00C65B18"/>
    <w:rsid w:val="00C72108"/>
    <w:rsid w:val="00C741A7"/>
    <w:rsid w:val="00C83073"/>
    <w:rsid w:val="00CA6A58"/>
    <w:rsid w:val="00CD3AEB"/>
    <w:rsid w:val="00CD6E04"/>
    <w:rsid w:val="00CF1571"/>
    <w:rsid w:val="00CF2A0E"/>
    <w:rsid w:val="00D40F67"/>
    <w:rsid w:val="00D45D53"/>
    <w:rsid w:val="00D51837"/>
    <w:rsid w:val="00D53BB7"/>
    <w:rsid w:val="00D60FF3"/>
    <w:rsid w:val="00D821C5"/>
    <w:rsid w:val="00D9525A"/>
    <w:rsid w:val="00D95AC9"/>
    <w:rsid w:val="00DA66F3"/>
    <w:rsid w:val="00DB59A2"/>
    <w:rsid w:val="00DC4A9B"/>
    <w:rsid w:val="00DE229A"/>
    <w:rsid w:val="00E00C9B"/>
    <w:rsid w:val="00E22ED0"/>
    <w:rsid w:val="00E3193C"/>
    <w:rsid w:val="00E341BF"/>
    <w:rsid w:val="00E50EC5"/>
    <w:rsid w:val="00E62911"/>
    <w:rsid w:val="00E82ACE"/>
    <w:rsid w:val="00E90CC7"/>
    <w:rsid w:val="00EA5CAC"/>
    <w:rsid w:val="00ED1CCD"/>
    <w:rsid w:val="00ED473E"/>
    <w:rsid w:val="00EE1D4E"/>
    <w:rsid w:val="00EE5F3D"/>
    <w:rsid w:val="00F01C99"/>
    <w:rsid w:val="00F13A58"/>
    <w:rsid w:val="00F371B2"/>
    <w:rsid w:val="00F85590"/>
    <w:rsid w:val="00FB40CC"/>
    <w:rsid w:val="00FC022A"/>
    <w:rsid w:val="00FD018C"/>
    <w:rsid w:val="00FD425F"/>
    <w:rsid w:val="00FE4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7BC"/>
    <w:pPr>
      <w:spacing w:after="160" w:line="259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D60FF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color w:val="26282F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C3CD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1Char1">
    <w:name w:val="Heading 1 Char1"/>
    <w:link w:val="Heading1"/>
    <w:uiPriority w:val="99"/>
    <w:locked/>
    <w:rsid w:val="00D60FF3"/>
    <w:rPr>
      <w:rFonts w:ascii="Arial" w:hAnsi="Arial"/>
      <w:b/>
      <w:color w:val="26282F"/>
      <w:sz w:val="24"/>
      <w:lang w:val="ru-RU" w:eastAsia="ru-RU"/>
    </w:rPr>
  </w:style>
  <w:style w:type="paragraph" w:customStyle="1" w:styleId="Default">
    <w:name w:val="Default"/>
    <w:uiPriority w:val="99"/>
    <w:rsid w:val="005A028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5A028A"/>
    <w:rPr>
      <w:rFonts w:cs="Times New Roman"/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1C11B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C11B2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a">
    <w:name w:val="Абзац списка"/>
    <w:basedOn w:val="Normal"/>
    <w:uiPriority w:val="99"/>
    <w:rsid w:val="001C11B2"/>
    <w:pPr>
      <w:spacing w:after="200" w:line="276" w:lineRule="auto"/>
      <w:ind w:left="720"/>
      <w:contextualSpacing/>
    </w:pPr>
    <w:rPr>
      <w:rFonts w:ascii="Times New Roman" w:hAnsi="Times New Roman" w:cs="Arial"/>
      <w:sz w:val="28"/>
      <w:szCs w:val="20"/>
      <w:lang w:eastAsia="ru-RU"/>
    </w:rPr>
  </w:style>
  <w:style w:type="paragraph" w:styleId="BalloonText">
    <w:name w:val="Balloon Text"/>
    <w:basedOn w:val="Normal"/>
    <w:link w:val="BalloonTextChar1"/>
    <w:uiPriority w:val="99"/>
    <w:semiHidden/>
    <w:rsid w:val="00D60FF3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3CD3"/>
    <w:rPr>
      <w:rFonts w:ascii="Times New Roman" w:hAnsi="Times New Roman" w:cs="Times New Roman"/>
      <w:sz w:val="2"/>
      <w:lang w:eastAsia="en-US"/>
    </w:rPr>
  </w:style>
  <w:style w:type="character" w:customStyle="1" w:styleId="BalloonTextChar1">
    <w:name w:val="Balloon Text Char1"/>
    <w:link w:val="BalloonText"/>
    <w:uiPriority w:val="99"/>
    <w:semiHidden/>
    <w:locked/>
    <w:rsid w:val="00D60FF3"/>
    <w:rPr>
      <w:rFonts w:ascii="Tahoma" w:hAnsi="Tahoma"/>
      <w:sz w:val="16"/>
      <w:lang w:val="ru-RU" w:eastAsia="ru-RU"/>
    </w:rPr>
  </w:style>
  <w:style w:type="character" w:customStyle="1" w:styleId="a0">
    <w:name w:val="Цветовое выделение"/>
    <w:uiPriority w:val="99"/>
    <w:rsid w:val="00D60FF3"/>
    <w:rPr>
      <w:b/>
      <w:color w:val="26282F"/>
    </w:rPr>
  </w:style>
  <w:style w:type="character" w:customStyle="1" w:styleId="a1">
    <w:name w:val="Гипертекстовая ссылка"/>
    <w:uiPriority w:val="99"/>
    <w:rsid w:val="00D60FF3"/>
    <w:rPr>
      <w:b/>
      <w:color w:val="106BBE"/>
    </w:rPr>
  </w:style>
  <w:style w:type="character" w:customStyle="1" w:styleId="a2">
    <w:name w:val="Активная гипертекстовая ссылка"/>
    <w:uiPriority w:val="99"/>
    <w:rsid w:val="00D60FF3"/>
    <w:rPr>
      <w:b/>
      <w:color w:val="106BBE"/>
      <w:u w:val="single"/>
    </w:rPr>
  </w:style>
  <w:style w:type="paragraph" w:styleId="NormalWeb">
    <w:name w:val="Normal (Web)"/>
    <w:basedOn w:val="Normal"/>
    <w:uiPriority w:val="99"/>
    <w:rsid w:val="00D60F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Знак Знак1"/>
    <w:basedOn w:val="DefaultParagraphFont"/>
    <w:uiPriority w:val="99"/>
    <w:rsid w:val="00D60FF3"/>
    <w:rPr>
      <w:rFonts w:cs="Times New Roman"/>
    </w:rPr>
  </w:style>
  <w:style w:type="paragraph" w:styleId="Footer">
    <w:name w:val="footer"/>
    <w:basedOn w:val="Normal"/>
    <w:link w:val="FooterChar1"/>
    <w:uiPriority w:val="99"/>
    <w:semiHidden/>
    <w:rsid w:val="00D60FF3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C3CD3"/>
    <w:rPr>
      <w:rFonts w:cs="Times New Roman"/>
      <w:lang w:eastAsia="en-US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D60FF3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0">
    <w:name w:val="Без интервала1"/>
    <w:uiPriority w:val="99"/>
    <w:rsid w:val="00D60FF3"/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D60FF3"/>
    <w:pPr>
      <w:spacing w:after="200" w:line="276" w:lineRule="auto"/>
    </w:pPr>
    <w:rPr>
      <w:sz w:val="20"/>
      <w:szCs w:val="20"/>
      <w:lang w:bidi="mr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60FF3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PageNumber">
    <w:name w:val="page number"/>
    <w:basedOn w:val="DefaultParagraphFont"/>
    <w:uiPriority w:val="99"/>
    <w:rsid w:val="00D60FF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08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7.bin"/><Relationship Id="rId299" Type="http://schemas.openxmlformats.org/officeDocument/2006/relationships/image" Target="media/image248.png"/><Relationship Id="rId303" Type="http://schemas.openxmlformats.org/officeDocument/2006/relationships/image" Target="media/image252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oleObject" Target="embeddings/oleObject5.bin"/><Relationship Id="rId138" Type="http://schemas.openxmlformats.org/officeDocument/2006/relationships/image" Target="media/image103.png"/><Relationship Id="rId159" Type="http://schemas.openxmlformats.org/officeDocument/2006/relationships/oleObject" Target="embeddings/oleObject36.bin"/><Relationship Id="rId170" Type="http://schemas.openxmlformats.org/officeDocument/2006/relationships/image" Target="media/image128.png"/><Relationship Id="rId191" Type="http://schemas.openxmlformats.org/officeDocument/2006/relationships/image" Target="media/image149.png"/><Relationship Id="rId205" Type="http://schemas.openxmlformats.org/officeDocument/2006/relationships/image" Target="media/image163.png"/><Relationship Id="rId226" Type="http://schemas.openxmlformats.org/officeDocument/2006/relationships/image" Target="media/image182.wmf"/><Relationship Id="rId247" Type="http://schemas.openxmlformats.org/officeDocument/2006/relationships/image" Target="media/image199.png"/><Relationship Id="rId107" Type="http://schemas.openxmlformats.org/officeDocument/2006/relationships/oleObject" Target="embeddings/oleObject19.bin"/><Relationship Id="rId268" Type="http://schemas.openxmlformats.org/officeDocument/2006/relationships/image" Target="media/image219.png"/><Relationship Id="rId289" Type="http://schemas.openxmlformats.org/officeDocument/2006/relationships/image" Target="media/image24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93.png"/><Relationship Id="rId149" Type="http://schemas.openxmlformats.org/officeDocument/2006/relationships/image" Target="media/image114.png"/><Relationship Id="rId5" Type="http://schemas.openxmlformats.org/officeDocument/2006/relationships/hyperlink" Target="http://www.kmc-orsk.ru" TargetMode="External"/><Relationship Id="rId95" Type="http://schemas.openxmlformats.org/officeDocument/2006/relationships/image" Target="media/image82.wmf"/><Relationship Id="rId160" Type="http://schemas.openxmlformats.org/officeDocument/2006/relationships/oleObject" Target="embeddings/oleObject37.bin"/><Relationship Id="rId181" Type="http://schemas.openxmlformats.org/officeDocument/2006/relationships/image" Target="media/image139.png"/><Relationship Id="rId216" Type="http://schemas.openxmlformats.org/officeDocument/2006/relationships/image" Target="media/image174.png"/><Relationship Id="rId237" Type="http://schemas.openxmlformats.org/officeDocument/2006/relationships/image" Target="media/image191.png"/><Relationship Id="rId258" Type="http://schemas.openxmlformats.org/officeDocument/2006/relationships/image" Target="media/image209.png"/><Relationship Id="rId279" Type="http://schemas.openxmlformats.org/officeDocument/2006/relationships/image" Target="media/image230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oleObject" Target="embeddings/oleObject28.bin"/><Relationship Id="rId139" Type="http://schemas.openxmlformats.org/officeDocument/2006/relationships/image" Target="media/image104.png"/><Relationship Id="rId290" Type="http://schemas.openxmlformats.org/officeDocument/2006/relationships/image" Target="media/image241.png"/><Relationship Id="rId304" Type="http://schemas.openxmlformats.org/officeDocument/2006/relationships/image" Target="media/image253.png"/><Relationship Id="rId85" Type="http://schemas.openxmlformats.org/officeDocument/2006/relationships/image" Target="media/image75.png"/><Relationship Id="rId150" Type="http://schemas.openxmlformats.org/officeDocument/2006/relationships/image" Target="media/image115.png"/><Relationship Id="rId171" Type="http://schemas.openxmlformats.org/officeDocument/2006/relationships/image" Target="media/image129.png"/><Relationship Id="rId192" Type="http://schemas.openxmlformats.org/officeDocument/2006/relationships/image" Target="media/image150.png"/><Relationship Id="rId206" Type="http://schemas.openxmlformats.org/officeDocument/2006/relationships/image" Target="media/image164.png"/><Relationship Id="rId227" Type="http://schemas.openxmlformats.org/officeDocument/2006/relationships/oleObject" Target="embeddings/oleObject38.bin"/><Relationship Id="rId248" Type="http://schemas.openxmlformats.org/officeDocument/2006/relationships/image" Target="media/image200.png"/><Relationship Id="rId269" Type="http://schemas.openxmlformats.org/officeDocument/2006/relationships/image" Target="media/image22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oleObject" Target="embeddings/oleObject20.bin"/><Relationship Id="rId129" Type="http://schemas.openxmlformats.org/officeDocument/2006/relationships/image" Target="media/image94.png"/><Relationship Id="rId280" Type="http://schemas.openxmlformats.org/officeDocument/2006/relationships/image" Target="media/image231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oleObject" Target="embeddings/oleObject9.bin"/><Relationship Id="rId140" Type="http://schemas.openxmlformats.org/officeDocument/2006/relationships/image" Target="media/image105.png"/><Relationship Id="rId161" Type="http://schemas.openxmlformats.org/officeDocument/2006/relationships/image" Target="media/image119.png"/><Relationship Id="rId182" Type="http://schemas.openxmlformats.org/officeDocument/2006/relationships/image" Target="media/image140.png"/><Relationship Id="rId217" Type="http://schemas.openxmlformats.org/officeDocument/2006/relationships/image" Target="media/image175.png"/><Relationship Id="rId6" Type="http://schemas.openxmlformats.org/officeDocument/2006/relationships/image" Target="media/image1.wmf"/><Relationship Id="rId238" Type="http://schemas.openxmlformats.org/officeDocument/2006/relationships/image" Target="media/image192.png"/><Relationship Id="rId259" Type="http://schemas.openxmlformats.org/officeDocument/2006/relationships/image" Target="media/image210.png"/><Relationship Id="rId23" Type="http://schemas.openxmlformats.org/officeDocument/2006/relationships/image" Target="media/image17.png"/><Relationship Id="rId119" Type="http://schemas.openxmlformats.org/officeDocument/2006/relationships/oleObject" Target="embeddings/oleObject29.bin"/><Relationship Id="rId270" Type="http://schemas.openxmlformats.org/officeDocument/2006/relationships/image" Target="media/image221.png"/><Relationship Id="rId291" Type="http://schemas.openxmlformats.org/officeDocument/2006/relationships/image" Target="media/image242.wmf"/><Relationship Id="rId305" Type="http://schemas.openxmlformats.org/officeDocument/2006/relationships/hyperlink" Target="garantF1://12038258.3" TargetMode="External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76.wmf"/><Relationship Id="rId130" Type="http://schemas.openxmlformats.org/officeDocument/2006/relationships/image" Target="media/image95.png"/><Relationship Id="rId151" Type="http://schemas.openxmlformats.org/officeDocument/2006/relationships/image" Target="media/image116.png"/><Relationship Id="rId172" Type="http://schemas.openxmlformats.org/officeDocument/2006/relationships/image" Target="media/image130.png"/><Relationship Id="rId193" Type="http://schemas.openxmlformats.org/officeDocument/2006/relationships/image" Target="media/image151.png"/><Relationship Id="rId207" Type="http://schemas.openxmlformats.org/officeDocument/2006/relationships/image" Target="media/image165.png"/><Relationship Id="rId228" Type="http://schemas.openxmlformats.org/officeDocument/2006/relationships/image" Target="media/image183.wmf"/><Relationship Id="rId249" Type="http://schemas.openxmlformats.org/officeDocument/2006/relationships/image" Target="media/image201.png"/><Relationship Id="rId13" Type="http://schemas.openxmlformats.org/officeDocument/2006/relationships/image" Target="media/image7.png"/><Relationship Id="rId109" Type="http://schemas.openxmlformats.org/officeDocument/2006/relationships/oleObject" Target="embeddings/oleObject21.bin"/><Relationship Id="rId260" Type="http://schemas.openxmlformats.org/officeDocument/2006/relationships/image" Target="media/image211.png"/><Relationship Id="rId281" Type="http://schemas.openxmlformats.org/officeDocument/2006/relationships/image" Target="media/image232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oleObject" Target="embeddings/oleObject10.bin"/><Relationship Id="rId120" Type="http://schemas.openxmlformats.org/officeDocument/2006/relationships/oleObject" Target="embeddings/oleObject30.bin"/><Relationship Id="rId141" Type="http://schemas.openxmlformats.org/officeDocument/2006/relationships/image" Target="media/image106.png"/><Relationship Id="rId7" Type="http://schemas.openxmlformats.org/officeDocument/2006/relationships/oleObject" Target="embeddings/oleObject1.bin"/><Relationship Id="rId162" Type="http://schemas.openxmlformats.org/officeDocument/2006/relationships/image" Target="media/image120.png"/><Relationship Id="rId183" Type="http://schemas.openxmlformats.org/officeDocument/2006/relationships/image" Target="media/image141.png"/><Relationship Id="rId218" Type="http://schemas.openxmlformats.org/officeDocument/2006/relationships/hyperlink" Target="garantF1://2206626.0" TargetMode="External"/><Relationship Id="rId239" Type="http://schemas.openxmlformats.org/officeDocument/2006/relationships/image" Target="media/image193.wmf"/><Relationship Id="rId250" Type="http://schemas.openxmlformats.org/officeDocument/2006/relationships/image" Target="media/image202.png"/><Relationship Id="rId271" Type="http://schemas.openxmlformats.org/officeDocument/2006/relationships/image" Target="media/image222.png"/><Relationship Id="rId292" Type="http://schemas.openxmlformats.org/officeDocument/2006/relationships/oleObject" Target="embeddings/oleObject43.bin"/><Relationship Id="rId306" Type="http://schemas.openxmlformats.org/officeDocument/2006/relationships/image" Target="media/image254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oleObject" Target="embeddings/oleObject6.bin"/><Relationship Id="rId110" Type="http://schemas.openxmlformats.org/officeDocument/2006/relationships/oleObject" Target="embeddings/oleObject22.bin"/><Relationship Id="rId115" Type="http://schemas.openxmlformats.org/officeDocument/2006/relationships/oleObject" Target="embeddings/oleObject25.bin"/><Relationship Id="rId131" Type="http://schemas.openxmlformats.org/officeDocument/2006/relationships/image" Target="media/image96.png"/><Relationship Id="rId136" Type="http://schemas.openxmlformats.org/officeDocument/2006/relationships/image" Target="media/image101.png"/><Relationship Id="rId157" Type="http://schemas.openxmlformats.org/officeDocument/2006/relationships/oleObject" Target="embeddings/oleObject34.bin"/><Relationship Id="rId178" Type="http://schemas.openxmlformats.org/officeDocument/2006/relationships/image" Target="media/image136.png"/><Relationship Id="rId301" Type="http://schemas.openxmlformats.org/officeDocument/2006/relationships/image" Target="media/image250.png"/><Relationship Id="rId61" Type="http://schemas.openxmlformats.org/officeDocument/2006/relationships/image" Target="media/image55.png"/><Relationship Id="rId82" Type="http://schemas.openxmlformats.org/officeDocument/2006/relationships/oleObject" Target="embeddings/oleObject4.bin"/><Relationship Id="rId152" Type="http://schemas.openxmlformats.org/officeDocument/2006/relationships/image" Target="media/image117.png"/><Relationship Id="rId173" Type="http://schemas.openxmlformats.org/officeDocument/2006/relationships/image" Target="media/image131.png"/><Relationship Id="rId194" Type="http://schemas.openxmlformats.org/officeDocument/2006/relationships/image" Target="media/image152.png"/><Relationship Id="rId199" Type="http://schemas.openxmlformats.org/officeDocument/2006/relationships/image" Target="media/image157.png"/><Relationship Id="rId203" Type="http://schemas.openxmlformats.org/officeDocument/2006/relationships/image" Target="media/image161.png"/><Relationship Id="rId208" Type="http://schemas.openxmlformats.org/officeDocument/2006/relationships/image" Target="media/image166.png"/><Relationship Id="rId229" Type="http://schemas.openxmlformats.org/officeDocument/2006/relationships/oleObject" Target="embeddings/oleObject39.bin"/><Relationship Id="rId19" Type="http://schemas.openxmlformats.org/officeDocument/2006/relationships/image" Target="media/image13.png"/><Relationship Id="rId224" Type="http://schemas.openxmlformats.org/officeDocument/2006/relationships/image" Target="media/image180.png"/><Relationship Id="rId240" Type="http://schemas.openxmlformats.org/officeDocument/2006/relationships/oleObject" Target="embeddings/oleObject40.bin"/><Relationship Id="rId245" Type="http://schemas.openxmlformats.org/officeDocument/2006/relationships/oleObject" Target="embeddings/oleObject41.bin"/><Relationship Id="rId261" Type="http://schemas.openxmlformats.org/officeDocument/2006/relationships/image" Target="media/image212.png"/><Relationship Id="rId266" Type="http://schemas.openxmlformats.org/officeDocument/2006/relationships/image" Target="media/image217.png"/><Relationship Id="rId287" Type="http://schemas.openxmlformats.org/officeDocument/2006/relationships/image" Target="media/image238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wmf"/><Relationship Id="rId100" Type="http://schemas.openxmlformats.org/officeDocument/2006/relationships/oleObject" Target="embeddings/oleObject13.bin"/><Relationship Id="rId105" Type="http://schemas.openxmlformats.org/officeDocument/2006/relationships/oleObject" Target="embeddings/oleObject17.bin"/><Relationship Id="rId126" Type="http://schemas.openxmlformats.org/officeDocument/2006/relationships/image" Target="media/image91.png"/><Relationship Id="rId147" Type="http://schemas.openxmlformats.org/officeDocument/2006/relationships/image" Target="media/image112.png"/><Relationship Id="rId168" Type="http://schemas.openxmlformats.org/officeDocument/2006/relationships/image" Target="media/image126.png"/><Relationship Id="rId282" Type="http://schemas.openxmlformats.org/officeDocument/2006/relationships/image" Target="media/image23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oleObject" Target="embeddings/oleObject8.bin"/><Relationship Id="rId98" Type="http://schemas.openxmlformats.org/officeDocument/2006/relationships/oleObject" Target="embeddings/oleObject11.bin"/><Relationship Id="rId121" Type="http://schemas.openxmlformats.org/officeDocument/2006/relationships/image" Target="media/image86.png"/><Relationship Id="rId142" Type="http://schemas.openxmlformats.org/officeDocument/2006/relationships/image" Target="media/image107.png"/><Relationship Id="rId163" Type="http://schemas.openxmlformats.org/officeDocument/2006/relationships/image" Target="media/image121.png"/><Relationship Id="rId184" Type="http://schemas.openxmlformats.org/officeDocument/2006/relationships/image" Target="media/image142.png"/><Relationship Id="rId189" Type="http://schemas.openxmlformats.org/officeDocument/2006/relationships/image" Target="media/image147.png"/><Relationship Id="rId219" Type="http://schemas.openxmlformats.org/officeDocument/2006/relationships/hyperlink" Target="garantF1://12060687.0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72.png"/><Relationship Id="rId230" Type="http://schemas.openxmlformats.org/officeDocument/2006/relationships/image" Target="media/image184.png"/><Relationship Id="rId235" Type="http://schemas.openxmlformats.org/officeDocument/2006/relationships/image" Target="media/image189.png"/><Relationship Id="rId251" Type="http://schemas.openxmlformats.org/officeDocument/2006/relationships/image" Target="media/image203.png"/><Relationship Id="rId256" Type="http://schemas.openxmlformats.org/officeDocument/2006/relationships/oleObject" Target="embeddings/oleObject42.bin"/><Relationship Id="rId277" Type="http://schemas.openxmlformats.org/officeDocument/2006/relationships/image" Target="media/image228.png"/><Relationship Id="rId298" Type="http://schemas.openxmlformats.org/officeDocument/2006/relationships/image" Target="media/image247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oleObject" Target="embeddings/oleObject26.bin"/><Relationship Id="rId137" Type="http://schemas.openxmlformats.org/officeDocument/2006/relationships/image" Target="media/image102.png"/><Relationship Id="rId158" Type="http://schemas.openxmlformats.org/officeDocument/2006/relationships/oleObject" Target="embeddings/oleObject35.bin"/><Relationship Id="rId272" Type="http://schemas.openxmlformats.org/officeDocument/2006/relationships/image" Target="media/image223.png"/><Relationship Id="rId293" Type="http://schemas.openxmlformats.org/officeDocument/2006/relationships/image" Target="media/image243.wmf"/><Relationship Id="rId302" Type="http://schemas.openxmlformats.org/officeDocument/2006/relationships/image" Target="media/image251.png"/><Relationship Id="rId307" Type="http://schemas.openxmlformats.org/officeDocument/2006/relationships/image" Target="media/image255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4.wmf"/><Relationship Id="rId88" Type="http://schemas.openxmlformats.org/officeDocument/2006/relationships/image" Target="media/image77.png"/><Relationship Id="rId111" Type="http://schemas.openxmlformats.org/officeDocument/2006/relationships/image" Target="media/image84.wmf"/><Relationship Id="rId132" Type="http://schemas.openxmlformats.org/officeDocument/2006/relationships/image" Target="media/image97.png"/><Relationship Id="rId153" Type="http://schemas.openxmlformats.org/officeDocument/2006/relationships/image" Target="media/image118.wmf"/><Relationship Id="rId174" Type="http://schemas.openxmlformats.org/officeDocument/2006/relationships/image" Target="media/image132.png"/><Relationship Id="rId179" Type="http://schemas.openxmlformats.org/officeDocument/2006/relationships/image" Target="media/image137.png"/><Relationship Id="rId195" Type="http://schemas.openxmlformats.org/officeDocument/2006/relationships/image" Target="media/image153.png"/><Relationship Id="rId209" Type="http://schemas.openxmlformats.org/officeDocument/2006/relationships/image" Target="media/image167.png"/><Relationship Id="rId190" Type="http://schemas.openxmlformats.org/officeDocument/2006/relationships/image" Target="media/image148.png"/><Relationship Id="rId204" Type="http://schemas.openxmlformats.org/officeDocument/2006/relationships/image" Target="media/image162.png"/><Relationship Id="rId220" Type="http://schemas.openxmlformats.org/officeDocument/2006/relationships/image" Target="media/image176.png"/><Relationship Id="rId225" Type="http://schemas.openxmlformats.org/officeDocument/2006/relationships/image" Target="media/image181.png"/><Relationship Id="rId241" Type="http://schemas.openxmlformats.org/officeDocument/2006/relationships/image" Target="media/image194.png"/><Relationship Id="rId246" Type="http://schemas.openxmlformats.org/officeDocument/2006/relationships/image" Target="media/image198.png"/><Relationship Id="rId267" Type="http://schemas.openxmlformats.org/officeDocument/2006/relationships/image" Target="media/image218.png"/><Relationship Id="rId288" Type="http://schemas.openxmlformats.org/officeDocument/2006/relationships/image" Target="media/image239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oleObject" Target="embeddings/oleObject18.bin"/><Relationship Id="rId127" Type="http://schemas.openxmlformats.org/officeDocument/2006/relationships/image" Target="media/image92.png"/><Relationship Id="rId262" Type="http://schemas.openxmlformats.org/officeDocument/2006/relationships/image" Target="media/image213.png"/><Relationship Id="rId283" Type="http://schemas.openxmlformats.org/officeDocument/2006/relationships/image" Target="media/image234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oleObject" Target="embeddings/oleObject2.bin"/><Relationship Id="rId94" Type="http://schemas.openxmlformats.org/officeDocument/2006/relationships/image" Target="media/image81.png"/><Relationship Id="rId99" Type="http://schemas.openxmlformats.org/officeDocument/2006/relationships/oleObject" Target="embeddings/oleObject12.bin"/><Relationship Id="rId101" Type="http://schemas.openxmlformats.org/officeDocument/2006/relationships/oleObject" Target="embeddings/oleObject14.bin"/><Relationship Id="rId122" Type="http://schemas.openxmlformats.org/officeDocument/2006/relationships/image" Target="media/image87.png"/><Relationship Id="rId143" Type="http://schemas.openxmlformats.org/officeDocument/2006/relationships/image" Target="media/image108.png"/><Relationship Id="rId148" Type="http://schemas.openxmlformats.org/officeDocument/2006/relationships/image" Target="media/image113.png"/><Relationship Id="rId164" Type="http://schemas.openxmlformats.org/officeDocument/2006/relationships/image" Target="media/image122.png"/><Relationship Id="rId169" Type="http://schemas.openxmlformats.org/officeDocument/2006/relationships/image" Target="media/image127.png"/><Relationship Id="rId185" Type="http://schemas.openxmlformats.org/officeDocument/2006/relationships/image" Target="media/image1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38.png"/><Relationship Id="rId210" Type="http://schemas.openxmlformats.org/officeDocument/2006/relationships/image" Target="media/image168.png"/><Relationship Id="rId215" Type="http://schemas.openxmlformats.org/officeDocument/2006/relationships/image" Target="media/image173.png"/><Relationship Id="rId236" Type="http://schemas.openxmlformats.org/officeDocument/2006/relationships/image" Target="media/image190.png"/><Relationship Id="rId257" Type="http://schemas.openxmlformats.org/officeDocument/2006/relationships/image" Target="media/image208.png"/><Relationship Id="rId278" Type="http://schemas.openxmlformats.org/officeDocument/2006/relationships/image" Target="media/image229.png"/><Relationship Id="rId26" Type="http://schemas.openxmlformats.org/officeDocument/2006/relationships/image" Target="media/image20.png"/><Relationship Id="rId231" Type="http://schemas.openxmlformats.org/officeDocument/2006/relationships/image" Target="media/image185.png"/><Relationship Id="rId252" Type="http://schemas.openxmlformats.org/officeDocument/2006/relationships/image" Target="media/image204.png"/><Relationship Id="rId273" Type="http://schemas.openxmlformats.org/officeDocument/2006/relationships/image" Target="media/image224.png"/><Relationship Id="rId294" Type="http://schemas.openxmlformats.org/officeDocument/2006/relationships/oleObject" Target="embeddings/oleObject44.bin"/><Relationship Id="rId308" Type="http://schemas.openxmlformats.org/officeDocument/2006/relationships/image" Target="media/image25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78.wmf"/><Relationship Id="rId112" Type="http://schemas.openxmlformats.org/officeDocument/2006/relationships/oleObject" Target="embeddings/oleObject23.bin"/><Relationship Id="rId133" Type="http://schemas.openxmlformats.org/officeDocument/2006/relationships/image" Target="media/image98.png"/><Relationship Id="rId154" Type="http://schemas.openxmlformats.org/officeDocument/2006/relationships/oleObject" Target="embeddings/oleObject31.bin"/><Relationship Id="rId175" Type="http://schemas.openxmlformats.org/officeDocument/2006/relationships/image" Target="media/image133.png"/><Relationship Id="rId196" Type="http://schemas.openxmlformats.org/officeDocument/2006/relationships/image" Target="media/image154.png"/><Relationship Id="rId200" Type="http://schemas.openxmlformats.org/officeDocument/2006/relationships/image" Target="media/image158.png"/><Relationship Id="rId16" Type="http://schemas.openxmlformats.org/officeDocument/2006/relationships/image" Target="media/image10.png"/><Relationship Id="rId221" Type="http://schemas.openxmlformats.org/officeDocument/2006/relationships/image" Target="media/image177.png"/><Relationship Id="rId242" Type="http://schemas.openxmlformats.org/officeDocument/2006/relationships/image" Target="media/image195.png"/><Relationship Id="rId263" Type="http://schemas.openxmlformats.org/officeDocument/2006/relationships/image" Target="media/image214.png"/><Relationship Id="rId284" Type="http://schemas.openxmlformats.org/officeDocument/2006/relationships/image" Target="media/image235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wmf"/><Relationship Id="rId102" Type="http://schemas.openxmlformats.org/officeDocument/2006/relationships/oleObject" Target="embeddings/oleObject15.bin"/><Relationship Id="rId123" Type="http://schemas.openxmlformats.org/officeDocument/2006/relationships/image" Target="media/image88.png"/><Relationship Id="rId144" Type="http://schemas.openxmlformats.org/officeDocument/2006/relationships/image" Target="media/image109.png"/><Relationship Id="rId90" Type="http://schemas.openxmlformats.org/officeDocument/2006/relationships/oleObject" Target="embeddings/oleObject7.bin"/><Relationship Id="rId165" Type="http://schemas.openxmlformats.org/officeDocument/2006/relationships/image" Target="media/image123.png"/><Relationship Id="rId186" Type="http://schemas.openxmlformats.org/officeDocument/2006/relationships/image" Target="media/image144.png"/><Relationship Id="rId211" Type="http://schemas.openxmlformats.org/officeDocument/2006/relationships/image" Target="media/image169.png"/><Relationship Id="rId232" Type="http://schemas.openxmlformats.org/officeDocument/2006/relationships/image" Target="media/image186.png"/><Relationship Id="rId253" Type="http://schemas.openxmlformats.org/officeDocument/2006/relationships/image" Target="media/image205.png"/><Relationship Id="rId274" Type="http://schemas.openxmlformats.org/officeDocument/2006/relationships/image" Target="media/image225.png"/><Relationship Id="rId295" Type="http://schemas.openxmlformats.org/officeDocument/2006/relationships/image" Target="media/image244.png"/><Relationship Id="rId309" Type="http://schemas.openxmlformats.org/officeDocument/2006/relationships/fontTable" Target="fontTable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85.wmf"/><Relationship Id="rId134" Type="http://schemas.openxmlformats.org/officeDocument/2006/relationships/image" Target="media/image99.png"/><Relationship Id="rId80" Type="http://schemas.openxmlformats.org/officeDocument/2006/relationships/oleObject" Target="embeddings/oleObject3.bin"/><Relationship Id="rId155" Type="http://schemas.openxmlformats.org/officeDocument/2006/relationships/oleObject" Target="embeddings/oleObject32.bin"/><Relationship Id="rId176" Type="http://schemas.openxmlformats.org/officeDocument/2006/relationships/image" Target="media/image134.png"/><Relationship Id="rId197" Type="http://schemas.openxmlformats.org/officeDocument/2006/relationships/image" Target="media/image155.png"/><Relationship Id="rId201" Type="http://schemas.openxmlformats.org/officeDocument/2006/relationships/image" Target="media/image159.png"/><Relationship Id="rId222" Type="http://schemas.openxmlformats.org/officeDocument/2006/relationships/image" Target="media/image178.png"/><Relationship Id="rId243" Type="http://schemas.openxmlformats.org/officeDocument/2006/relationships/image" Target="media/image196.png"/><Relationship Id="rId264" Type="http://schemas.openxmlformats.org/officeDocument/2006/relationships/image" Target="media/image215.png"/><Relationship Id="rId285" Type="http://schemas.openxmlformats.org/officeDocument/2006/relationships/image" Target="media/image236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83.wmf"/><Relationship Id="rId124" Type="http://schemas.openxmlformats.org/officeDocument/2006/relationships/image" Target="media/image89.png"/><Relationship Id="rId310" Type="http://schemas.openxmlformats.org/officeDocument/2006/relationships/theme" Target="theme/theme1.xml"/><Relationship Id="rId70" Type="http://schemas.openxmlformats.org/officeDocument/2006/relationships/image" Target="media/image64.png"/><Relationship Id="rId91" Type="http://schemas.openxmlformats.org/officeDocument/2006/relationships/image" Target="media/image79.png"/><Relationship Id="rId145" Type="http://schemas.openxmlformats.org/officeDocument/2006/relationships/image" Target="media/image110.png"/><Relationship Id="rId166" Type="http://schemas.openxmlformats.org/officeDocument/2006/relationships/image" Target="media/image124.png"/><Relationship Id="rId187" Type="http://schemas.openxmlformats.org/officeDocument/2006/relationships/image" Target="media/image145.png"/><Relationship Id="rId1" Type="http://schemas.openxmlformats.org/officeDocument/2006/relationships/numbering" Target="numbering.xml"/><Relationship Id="rId212" Type="http://schemas.openxmlformats.org/officeDocument/2006/relationships/image" Target="media/image170.png"/><Relationship Id="rId233" Type="http://schemas.openxmlformats.org/officeDocument/2006/relationships/image" Target="media/image187.png"/><Relationship Id="rId254" Type="http://schemas.openxmlformats.org/officeDocument/2006/relationships/image" Target="media/image206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oleObject" Target="embeddings/oleObject24.bin"/><Relationship Id="rId275" Type="http://schemas.openxmlformats.org/officeDocument/2006/relationships/image" Target="media/image226.png"/><Relationship Id="rId296" Type="http://schemas.openxmlformats.org/officeDocument/2006/relationships/image" Target="media/image245.png"/><Relationship Id="rId300" Type="http://schemas.openxmlformats.org/officeDocument/2006/relationships/image" Target="media/image249.png"/><Relationship Id="rId60" Type="http://schemas.openxmlformats.org/officeDocument/2006/relationships/image" Target="media/image54.png"/><Relationship Id="rId81" Type="http://schemas.openxmlformats.org/officeDocument/2006/relationships/image" Target="media/image73.wmf"/><Relationship Id="rId135" Type="http://schemas.openxmlformats.org/officeDocument/2006/relationships/image" Target="media/image100.png"/><Relationship Id="rId156" Type="http://schemas.openxmlformats.org/officeDocument/2006/relationships/oleObject" Target="embeddings/oleObject33.bin"/><Relationship Id="rId177" Type="http://schemas.openxmlformats.org/officeDocument/2006/relationships/image" Target="media/image135.png"/><Relationship Id="rId198" Type="http://schemas.openxmlformats.org/officeDocument/2006/relationships/image" Target="media/image156.png"/><Relationship Id="rId202" Type="http://schemas.openxmlformats.org/officeDocument/2006/relationships/image" Target="media/image160.png"/><Relationship Id="rId223" Type="http://schemas.openxmlformats.org/officeDocument/2006/relationships/image" Target="media/image179.png"/><Relationship Id="rId244" Type="http://schemas.openxmlformats.org/officeDocument/2006/relationships/image" Target="media/image197.wmf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16.png"/><Relationship Id="rId286" Type="http://schemas.openxmlformats.org/officeDocument/2006/relationships/image" Target="media/image237.png"/><Relationship Id="rId50" Type="http://schemas.openxmlformats.org/officeDocument/2006/relationships/image" Target="media/image44.png"/><Relationship Id="rId104" Type="http://schemas.openxmlformats.org/officeDocument/2006/relationships/oleObject" Target="embeddings/oleObject16.bin"/><Relationship Id="rId125" Type="http://schemas.openxmlformats.org/officeDocument/2006/relationships/image" Target="media/image90.png"/><Relationship Id="rId146" Type="http://schemas.openxmlformats.org/officeDocument/2006/relationships/image" Target="media/image111.png"/><Relationship Id="rId167" Type="http://schemas.openxmlformats.org/officeDocument/2006/relationships/image" Target="media/image125.png"/><Relationship Id="rId188" Type="http://schemas.openxmlformats.org/officeDocument/2006/relationships/image" Target="media/image146.png"/><Relationship Id="rId71" Type="http://schemas.openxmlformats.org/officeDocument/2006/relationships/image" Target="media/image65.png"/><Relationship Id="rId92" Type="http://schemas.openxmlformats.org/officeDocument/2006/relationships/image" Target="media/image80.wmf"/><Relationship Id="rId213" Type="http://schemas.openxmlformats.org/officeDocument/2006/relationships/image" Target="media/image171.png"/><Relationship Id="rId234" Type="http://schemas.openxmlformats.org/officeDocument/2006/relationships/image" Target="media/image18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07.wmf"/><Relationship Id="rId276" Type="http://schemas.openxmlformats.org/officeDocument/2006/relationships/image" Target="media/image227.png"/><Relationship Id="rId297" Type="http://schemas.openxmlformats.org/officeDocument/2006/relationships/image" Target="media/image2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67</TotalTime>
  <Pages>35</Pages>
  <Words>9894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Bolkarei Aleksandrovich</dc:creator>
  <cp:keywords/>
  <dc:description/>
  <cp:lastModifiedBy>local</cp:lastModifiedBy>
  <cp:revision>13</cp:revision>
  <dcterms:created xsi:type="dcterms:W3CDTF">2016-12-21T05:50:00Z</dcterms:created>
  <dcterms:modified xsi:type="dcterms:W3CDTF">2020-12-01T07:24:00Z</dcterms:modified>
</cp:coreProperties>
</file>